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93" w:type="dxa"/>
        <w:tblLook w:val="04A0" w:firstRow="1" w:lastRow="0" w:firstColumn="1" w:lastColumn="0" w:noHBand="0" w:noVBand="1"/>
      </w:tblPr>
      <w:tblGrid>
        <w:gridCol w:w="10260"/>
      </w:tblGrid>
      <w:tr w:rsidR="00F51067" w:rsidRPr="00F51067" w:rsidTr="007B3E4D">
        <w:trPr>
          <w:trHeight w:val="373"/>
        </w:trPr>
        <w:tc>
          <w:tcPr>
            <w:tcW w:w="10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067" w:rsidRPr="00F51067" w:rsidRDefault="00E66D8A" w:rsidP="00341E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>
              <w:rPr>
                <w:rFonts w:eastAsia="Times New Roman" w:cstheme="minorHAnsi"/>
                <w:b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4D699ABF" wp14:editId="67625EC9">
                      <wp:simplePos x="0" y="0"/>
                      <wp:positionH relativeFrom="column">
                        <wp:posOffset>5617845</wp:posOffset>
                      </wp:positionH>
                      <wp:positionV relativeFrom="paragraph">
                        <wp:posOffset>-292100</wp:posOffset>
                      </wp:positionV>
                      <wp:extent cx="1676400" cy="746125"/>
                      <wp:effectExtent l="0" t="0" r="0" b="0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746125"/>
                                <a:chOff x="0" y="0"/>
                                <a:chExt cx="1676400" cy="746125"/>
                              </a:xfrm>
                            </wpg:grpSpPr>
                            <wps:wsp>
                              <wps:cNvPr id="5" name="TextBox 8"/>
                              <wps:cNvSpPr txBox="1"/>
                              <wps:spPr>
                                <a:xfrm>
                                  <a:off x="0" y="438150"/>
                                  <a:ext cx="167640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D512CF" w:rsidRPr="008010E8" w:rsidRDefault="00D512CF" w:rsidP="00E66D8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14"/>
                                        <w:szCs w:val="14"/>
                                        <w14:textOutline w14:w="317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010E8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14"/>
                                        <w:szCs w:val="14"/>
                                        <w14:textOutline w14:w="317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College of Liberal Arts</w:t>
                                    </w:r>
                                  </w:p>
                                  <w:p w:rsidR="00D512CF" w:rsidRPr="008010E8" w:rsidRDefault="00D512CF" w:rsidP="00E66D8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b/>
                                        <w:sz w:val="14"/>
                                        <w:szCs w:val="14"/>
                                        <w14:textOutline w14:w="317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010E8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kern w:val="24"/>
                                        <w:sz w:val="14"/>
                                        <w:szCs w:val="14"/>
                                        <w14:textOutline w14:w="317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CSULB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  <a:scene3d>
                                  <a:camera prst="orthographicFront"/>
                                  <a:lightRig rig="flat" dir="tl">
                                    <a:rot lat="0" lon="0" rev="6600000"/>
                                  </a:lightRig>
                                </a:scene3d>
                                <a:sp3d extrusionH="25400" contourW="8890">
                                  <a:bevelT w="38100" h="31750"/>
                                  <a:contourClr>
                                    <a:schemeClr val="accent2">
                                      <a:shade val="75000"/>
                                    </a:schemeClr>
                                  </a:contourClr>
                                </a:sp3d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0606" b="12121"/>
                                <a:stretch/>
                              </pic:blipFill>
                              <pic:spPr bwMode="auto">
                                <a:xfrm>
                                  <a:off x="523875" y="0"/>
                                  <a:ext cx="628650" cy="4857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26" style="position:absolute;left:0;text-align:left;margin-left:442.35pt;margin-top:-23pt;width:132pt;height:58.75pt;z-index:-251657216;mso-width-relative:margin;mso-height-relative:margin" coordsize="16764,74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kNTVUxCX0FUTEFTX0xvZ29fQlc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kF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yNTZBRDU0QzRGMjA2ODExOERCQjhCNDlCQ0IyNTM3OTwveG1wTU06SW5zdGFuY2VJ&#10;RD4KICAgICAgICAgPHhtcE1NOkRvY3VtZW50SUQ+eG1wLmRpZDoyNTZBRDU0QzRGMjA2ODExOERC&#10;QjhCNDlCQ0IyNTM3O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1dWlk&#10;OjJhM2I3NzQ4LTJmMmUtMmM0Ni1iZTllLTFkMjE3OGU5YTk0MDwvc3RSZWY6aW5zdGFuY2VJRD4K&#10;ICAgICAgICAgICAgPHN0UmVmOmRvY3VtZW50SUQ+eG1wLmRpZDowODgwMTE3NDA3MjA2ODExOERC&#10;QjhCNDlCQ0IyNTM3OT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GQTdGMTE3NDA3MjA2ODExOEQ0RUQyNDZCM0FEQjFDNjwvc3RFdnQ6aW5z&#10;dGFuY2VJRD4KICAgICAgICAgICAgICAgICAgPHN0RXZ0OndoZW4+MjAwOC0wNS0xNVQxNzoxMDo0&#10;NS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UY3RjEx&#10;NzQwNzIwNjgxMUE0NkNBNDUxOUQyNDM1NkI8L3N0RXZ0Omluc3RhbmNlSUQ+CiAgICAgICAgICAg&#10;ICAgICAgIDxzdEV2dDp3aGVuPjIwMDgtMDUtMTVUMjI6NTM6MzM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wN0YxMTc0MDcyMDY4MTFBNDZDQTQ1MTlE&#10;MjQzNTZCPC9zdEV2dDppbnN0YW5jZUlEPgogICAgICAgICAgICAgICAgICA8c3RFdnQ6d2hlbj4y&#10;MDA4LTA1LTE1VDIzOjA3OjA3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QkREREZEMzhEMENGMjRERDwvc3RFdnQ6aW5zdGFu&#10;Y2VJRD4KICAgICAgICAgICAgICAgICAgPHN0RXZ0OndoZW4+MjAwOC0wNS0xNlQxMDozNTo0M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kI3RjExNzQwNzIwNjgxMUJERERGRDM4RDBDRjI0REQ8L3N0RXZ0Omluc3RhbmNlSUQ+&#10;CiAgICAgICAgICAgICAgICAgIDxzdEV2dDp3aGVuPjIwMDgtMDUtMTZUMTE6Mjk6MDE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DN0YxMTc0MDcyMDY4&#10;MTFCRERERkQzOEQwQ0YyNEREPC9zdEV2dDppbnN0YW5jZUlEPgogICAgICAgICAgICAgICAgICA8&#10;c3RFdnQ6d2hlbj4yMDA4LTA1LTE2VDExOjI5OjIwLTA3OjA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pGRDdGMTE3NDA3MjA2ODExQkREREZEMzhEMENGMjRERDwv&#10;c3RFdnQ6aW5zdGFuY2VJRD4KICAgICAgICAgICAgICAgICAgPHN0RXZ0OndoZW4+MjAwOC0wNS0x&#10;NlQxMTozMDo1N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RkU3RjExNzQwNzIwNjgxMUJERERGRDM4RDBDRjI0REQ8L3N0RXZ0Omluc3RhbmNlSUQ+CiAg&#10;ICAgICAgICAgICAgICAgIDxzdEV2dDp3aGVuPjIwMDgtMDUtMTZUMTE6MzE6MjI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IyMzM2NjhDMTYyMDY4MTFC&#10;RERERkQzOEQwQ0YyNEREPC9zdEV2dDppbnN0YW5jZUlEPgogICAgICAgICAgICAgICAgICA8c3RF&#10;dnQ6d2hlbj4yMDA4LTA1LTE2VDEyOjIzOjQ2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c2F2ZWQ8L3N0RXZ0OmFjdGlvbj4KICAgICAgICAgICAgICAgICAgPHN0RXZ0&#10;Omluc3RhbmNlSUQ+eG1wLmlpZDpCMzMzNjY4QzE2MjA2ODExQkREREZEMzhEMENGMjRERDwvc3RF&#10;dnQ6aW5zdGFuY2VJRD4KICAgICAgICAgICAgICAgICAgPHN0RXZ0OndoZW4+MjAwOC0wNS0xNlQx&#10;MzoyNzo1NC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QjQzMzY2OEMxNjIwNjgxMUJERERGRDM4RDBDRjI0REQ8L3N0RXZ0Omluc3RhbmNlSUQ+CiAgICAg&#10;ICAgICAgICAgICAgIDxzdEV2dDp3aGVuPjIwMDgtMDUtMTZUMTM6NDY6MTM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3N0YxMTc0MDcyMDY4MTE5N0Mx&#10;QkYxNEQxNzU5RTgzPC9zdEV2dDppbnN0YW5jZUlEPgogICAgICAgICAgICAgICAgICA8c3RFdnQ6&#10;d2hlbj4yMDA4LTA1LTE2VDE1OjQ3OjU3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ODdGMTE3NDA3MjA2ODExOTdDMUJGMTREMTc1OUU4Mzwvc3RFdnQ6&#10;aW5zdGFuY2VJRD4KICAgICAgICAgICAgICAgICAgPHN0RXZ0OndoZW4+MjAwOC0wNS0xNlQxNTo1&#10;MTowNi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jk3&#10;RjExNzQwNzIwNjgxMTk3QzFCRjE0RDE3NTlFODM8L3N0RXZ0Omluc3RhbmNlSUQ+CiAgICAgICAg&#10;ICAgICAgICAgIDxzdEV2dDp3aGVuPjIwMDgtMDUtMTZUMTU6NTI6MjI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Y3N0YxMTc0MDcyMDY4MTFCQjFEQkY4RjI0MkI2Rjg0PC9zdEV2dDppbnN0YW5jZUlEPgogICAg&#10;ICAgICAgICAgICAgICA8c3RFdnQ6d2hlbj4yMDA4LTA2LTA5VDE0OjU4OjM2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OTdGMTE3NDA3MjA2ODExQUNB&#10;RkI4REE4MDg1NEU3Njwvc3RFdnQ6aW5zdGFuY2VJRD4KICAgICAgICAgICAgICAgICAgPHN0RXZ0&#10;OndoZW4+MjAwOC0wNi0xMVQxNDozMToyNy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MDE4MDExNzQwNzIwNjgxMTgzNDM4M0NEM0E4RDIzMDM8L3N0RXZ0&#10;Omluc3RhbmNlSUQ+CiAgICAgICAgICAgICAgICAgIDxzdEV2dDp3aGVuPjIwMDgtMDYtMTFUMjI6&#10;Mzc6MzU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kY3&#10;N0YxMTc0MDcyMDY4MTE4MThDODVERjZBMUE3NUMzPC9zdEV2dDppbnN0YW5jZUlEPgogICAgICAg&#10;ICAgICAgICAgICA8c3RFdnQ6d2hlbj4yMDA4LTA2LTI3VDE0OjQwOjQy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owNTgwMTE3NDA3MjA2ODExOERCQjhC&#10;NDlCQ0IyNTM3OTwvc3RFdnQ6aW5zdGFuY2VJRD4KICAgICAgICAgICAgICAgICAgPHN0RXZ0Ondo&#10;ZW4+MjAxMS0wNy0wMVQwNzo1ODo0NC0wNzowMDwvc3RFdnQ6d2hlbj4KICAgICAgICAgICAgICAg&#10;ICAgPHN0RXZ0OnNvZnR3YXJlQWdlbnQ+QWRvYmUgSWxsdXN0cmF0b3IgQ1M0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wNjgwMTE3NDA3MjA2ODExOERCQjhCNDlCQ0IyNTM3OTwvc3RFdnQ6aW5zdGFuY2VJRD4K&#10;ICAgICAgICAgICAgICAgICAgPHN0RXZ0OndoZW4+MjAxMS0wNy0wMVQwNzo1ODo1NC0wNzowMDwv&#10;c3RFdnQ6d2hlbj4KICAgICAgICAgICAgICAgICAgPHN0RXZ0OnNvZnR3YXJlQWdlbnQ+QWRvYmUg&#10;SWxsdXN0cmF0b3IgQ1M0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wNzgwMTE3NDA3MjA2ODExOERCQjhCNDlC&#10;Q0IyNTM3OTwvc3RFdnQ6aW5zdGFuY2VJRD4KICAgICAgICAgICAgICAgICAgPHN0RXZ0OndoZW4+&#10;MjAxMS0wNy0wMVQwODowNzoxMy0wNzowMDwvc3RFdnQ6d2hlbj4KICAgICAgICAgICAgICAgICAg&#10;PHN0RXZ0OnNvZnR3YXJlQWdlbnQ+QWRvYmUgSWxsdXN0cmF0b3IgQ1M0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ODgwMTE3NDA3MjA2ODExOERCQjhCNDlCQ0IyNTM3OTwvc3RFdnQ6aW5zdGFuY2VJRD4KICAg&#10;ICAgICAgICAgICAgICAgPHN0RXZ0OndoZW4+MjAxMS0wNy0wMVQwODowNzoyMi0wNzowMDwvc3RF&#10;dnQ6d2hlbj4KICAgICAgICAgICAgICAgICAgPHN0RXZ0OnNvZnR3YXJlQWdlbnQ+QWRvYmUgSWxs&#10;dXN0cmF0b3IgQ1M0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J9EElDQ19QUk9GSUxFAAESAAiAcEFEQkUCEAAA&#10;cHJ0ckNNWUtMYWIgB9AABwAaAAUAKQA1YWNzcEFQUEwAAAAAQURCRQAAAAAAAAAAAAAAAAAAAAA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M4BJQ0NfUFJPRklMRQAS&#10;Ev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Xj4+Tm6O3x+f/////////////////////////////9sZSSkpWZnaOpsrzQ7f//&#10;////////////////////////nVNHSU1RVmBziq/W/P//////////////////////////slYAGjVQ&#10;bYuu0vf/////////////////////////////zW8+X3uZt9f5////////////////////////////&#10;////7p+DpsLh/////////////////////////////////////+PO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urH5OfzQes/jX/ADHfgX/L8z6YeTP/ADJwfbWVyudr&#10;K6Wnq9gS4DGCHpaM0yt4qmPuDe+GzWCpbqxFbRoBpDE+/e/e/e7T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xyP5zP8AMZ3j8iP5zXcHy36t3PNBT/Hjura20fjVmY2E9Hhs&#10;L8YtyU9Ns/c2FCzu5xu6N/4Gu3TGrOrF8u11jv40979797+tl8S/kVtD5c/GPoX5ObDZV2t3p1Ts&#10;rsvHUXmjnnws26MHSZDK7ar5IXkjGW2tmJKjHViBm8dXSyJc6ffvfvfvZh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dU/87X5op8Cv5Y/yp77xuUXGdgS7Bqur+nnSoFPXntnthhsbaGTxalHFTVb&#10;Nky824ZIuNdJiJuR9R7373738V/37373739NT/hGZ8zm7c+EPb/w53LlJKndXxN7IXcezKeqq5Gb&#10;/Q73jNl9wUVBjqecFnj2/wBm4XcUtS0TmOFMvSoyRllaX3v3v3vck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/PM/4Wv/ADRkzG/Piz8AtsZSQ43ZuHr/AJOdt0UMiyUlRufcpzPX/UFBP45QYMpt&#10;zbtFuermikQ6qfPUsikD6+9+9+96HXv3v3v3u/T/AITR/NBPhn/Np6Bqc9l1xXW/yPat+LfYzzuE&#10;pFp+1qzFp15XVEkrrS0UOM7iw+3ZKirkstPjzU3ZUZz7979797+wJ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eor/wALF/hiO8v5eOzPlTt3&#10;ErVb2+G3ZVHkc3VwU7zVr9N9yVWG2LvKnjWAGaZcfvqLa1e7MGjpaKnq5TpUuw979797+Xj79797&#10;972vv+Ebf/b2/cv/AIp/3J/73HT/AL979797IB/wol+av+zw/wA175JbzwuY/i/WnTOYi+NXUkkV&#10;Z9/jztHpyryOHz2VxFVHLJS1GH3d2dVbgzdJJCFR6XJR/qN3b3v3v3u4T/hGB8MH7O+YndvzX3Ji&#10;pn218X+vRsHr6vmgMdPN233ZS5PE5Grx1VJC8dTNtrqzGZemrYo3WSJdxUrMdMgDe9+9+9/S1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lp/8LBfhf/sv38yHb/yW27iFodh/NDrmk3XV1MEc0dKe4+qosTsbsikijKmlRqnbM218rMyOGmrM&#10;pUO6BvXJ737373qZ+/e/e/e7B/5VHw6qvnv/ADCfix8Wvtaio232J2hiqvsiWnSTVRdTbKhqd89p&#10;VInRSlLUPsTbtfDSvIVQ1s0KXu4B979797+3TSUlLQUtNQ0NNT0VFRU8NJR0dJDHTUtJS00aw09N&#10;TU8KpDBTwQoEREAVVAAAA9+9+9+9yP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eth/wqs+GJ+Vn8qDsff+&#10;38S2Q7F+H+4sX8j9vPS0ySV82ycJT1W3e5Mc9SQZKfC0XXWdqtwVQXiSXbsF/wBNx7373738lb37&#10;37373vu/8Invhd9/uL5VfP8A3Rh9VNgaPG/F7qHIzr5I3y+WGH7E7mraeN5AKesxeKh2nSw1Kxsz&#10;Q5KshV1HlR/e/e/e/oN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07u/ae3N+7T3RsXeOJpc/t&#10;Hem3c3tPdOCrhIaLNbc3HjanD5zE1gieKU0uSxlZLDJpZW0ObEHn37373738Nv50fFnc3ws+Y3yM&#10;+KG5Uqp8p0n21unZGNrJ4pBPuHa0Vea3Ye5442hgkMO79l1+PycP7aloqtfSL29+9+9+9/YE/kyf&#10;C+L4D/y0/ir8d63GR43feP67ot/dvA0ywVsnb3aMkm/N/UWRl8cU1dJtbL5w4OmmlVZDj8XToVUI&#10;EX3v3v3u0L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qH/AM0n+Sy3yo/n4fy4Pk5j&#10;NnyV/S++8fUbl+WNdS0ET4iHK/D5sbu3Zn98Ki0ctR/pnxOUwOzkRWaQUWJkYFBHq9+9+9+97eH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8" o:spid="_x0000_s1027" type="#_x0000_t202" style="position:absolute;top:4381;width:1676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      <v:textbox style="mso-fit-shape-to-text:t">
                          <w:txbxContent>
                            <w:p w:rsidR="00D512CF" w:rsidRPr="008010E8" w:rsidRDefault="00D512CF" w:rsidP="00E66D8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14"/>
                                  <w:szCs w:val="14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10E8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14"/>
                                  <w:szCs w:val="14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College of Liberal Arts</w:t>
                              </w:r>
                            </w:p>
                            <w:p w:rsidR="00D512CF" w:rsidRPr="008010E8" w:rsidRDefault="00D512CF" w:rsidP="00E66D8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14"/>
                                  <w:szCs w:val="14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10E8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14"/>
                                  <w:szCs w:val="14"/>
                                  <w14:textOutline w14:w="317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CSULB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8" type="#_x0000_t75" style="position:absolute;left:5238;width:6287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JNpW/AAAA2gAAAA8AAABkcnMvZG93bnJldi54bWxET0trAjEQvhf6H8IUvJSatQUpq1FEUHp0&#10;VUqPw2bcXZpM0k3cx79vFgo9DR/fc9bbwRrRURsaxwoW8wwEcel0w5WC6+Xw8g4iRGSNxjEpGCnA&#10;dvP4sMZcu54L6s6xEimEQ44K6hh9LmUoa7IY5s4TJ+7mWosxwbaSusU+hVsjX7NsKS02nBpq9LSv&#10;qfw+362CYvw0xenZu5/jggdvSta7rzelZk/DbgUi0hD/xX/uD53mw/TKdOXm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STaVvwAAANoAAAAPAAAAAAAAAAAAAAAAAJ8CAABk&#10;cnMvZG93bnJldi54bWxQSwUGAAAAAAQABAD3AAAAiwMAAAAA&#10;">
                        <v:imagedata r:id="rId10" o:title="" croptop="6951f" cropbottom="7944f"/>
                        <v:path arrowok="t"/>
                      </v:shape>
                    </v:group>
                  </w:pict>
                </mc:Fallback>
              </mc:AlternateContent>
            </w:r>
            <w:r w:rsidR="006A4F11">
              <w:rPr>
                <w:rFonts w:eastAsia="Times New Roman" w:cstheme="minorHAnsi"/>
                <w:b/>
                <w:bCs/>
                <w:sz w:val="32"/>
                <w:szCs w:val="32"/>
              </w:rPr>
              <w:t>201</w:t>
            </w:r>
            <w:r w:rsidR="00341E32">
              <w:rPr>
                <w:rFonts w:eastAsia="Times New Roman" w:cstheme="minorHAnsi"/>
                <w:b/>
                <w:bCs/>
                <w:sz w:val="32"/>
                <w:szCs w:val="32"/>
              </w:rPr>
              <w:t>4</w:t>
            </w:r>
            <w:r w:rsidR="006A4F11">
              <w:rPr>
                <w:rFonts w:eastAsia="Times New Roman" w:cstheme="minorHAnsi"/>
                <w:b/>
                <w:bCs/>
                <w:sz w:val="32"/>
                <w:szCs w:val="32"/>
              </w:rPr>
              <w:t>-201</w:t>
            </w:r>
            <w:r w:rsidR="00341E32">
              <w:rPr>
                <w:rFonts w:eastAsia="Times New Roman" w:cstheme="minorHAnsi"/>
                <w:b/>
                <w:bCs/>
                <w:sz w:val="32"/>
                <w:szCs w:val="32"/>
              </w:rPr>
              <w:t>5</w:t>
            </w:r>
            <w:r w:rsidR="00F51067" w:rsidRPr="00F51067">
              <w:rPr>
                <w:rFonts w:eastAsia="Times New Roman" w:cstheme="minorHAnsi"/>
                <w:b/>
                <w:bCs/>
                <w:sz w:val="32"/>
                <w:szCs w:val="32"/>
              </w:rPr>
              <w:t xml:space="preserve"> </w:t>
            </w:r>
            <w:r w:rsidR="008E56F6" w:rsidRPr="008E56F6">
              <w:rPr>
                <w:rFonts w:eastAsia="Times New Roman" w:cstheme="minorHAnsi"/>
                <w:b/>
                <w:bCs/>
                <w:sz w:val="32"/>
                <w:szCs w:val="32"/>
              </w:rPr>
              <w:t>Certificate in Technical and Professional Communication</w:t>
            </w:r>
          </w:p>
        </w:tc>
      </w:tr>
      <w:tr w:rsidR="00F51067" w:rsidRPr="00F51067" w:rsidTr="007B3E4D">
        <w:trPr>
          <w:trHeight w:val="252"/>
        </w:trPr>
        <w:tc>
          <w:tcPr>
            <w:tcW w:w="10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067" w:rsidRPr="00731315" w:rsidRDefault="008E56F6" w:rsidP="00D620E4">
            <w:pPr>
              <w:spacing w:after="80" w:line="240" w:lineRule="auto"/>
              <w:jc w:val="center"/>
              <w:rPr>
                <w:rFonts w:eastAsia="Times New Roman" w:cstheme="minorHAnsi"/>
                <w:b/>
                <w:bCs/>
                <w:sz w:val="32"/>
                <w:szCs w:val="32"/>
              </w:rPr>
            </w:pPr>
            <w:r>
              <w:rPr>
                <w:rFonts w:eastAsia="Times New Roman" w:cstheme="minorHAnsi"/>
                <w:b/>
                <w:bCs/>
                <w:sz w:val="32"/>
                <w:szCs w:val="32"/>
              </w:rPr>
              <w:t>24</w:t>
            </w:r>
            <w:r w:rsidR="00D620E4">
              <w:rPr>
                <w:rFonts w:eastAsia="Times New Roman" w:cstheme="minorHAnsi"/>
                <w:b/>
                <w:bCs/>
                <w:sz w:val="32"/>
                <w:szCs w:val="32"/>
              </w:rPr>
              <w:t xml:space="preserve"> </w:t>
            </w:r>
            <w:r w:rsidR="00F51067" w:rsidRPr="00F51067">
              <w:rPr>
                <w:rFonts w:eastAsia="Times New Roman" w:cstheme="minorHAnsi"/>
                <w:b/>
                <w:bCs/>
                <w:sz w:val="32"/>
                <w:szCs w:val="32"/>
              </w:rPr>
              <w:t>Units</w:t>
            </w:r>
          </w:p>
        </w:tc>
      </w:tr>
    </w:tbl>
    <w:tbl>
      <w:tblPr>
        <w:tblStyle w:val="TableGrid"/>
        <w:tblW w:w="11289" w:type="dxa"/>
        <w:tblLook w:val="04A0" w:firstRow="1" w:lastRow="0" w:firstColumn="1" w:lastColumn="0" w:noHBand="0" w:noVBand="1"/>
      </w:tblPr>
      <w:tblGrid>
        <w:gridCol w:w="72"/>
        <w:gridCol w:w="749"/>
        <w:gridCol w:w="160"/>
        <w:gridCol w:w="5679"/>
        <w:gridCol w:w="27"/>
        <w:gridCol w:w="4473"/>
        <w:gridCol w:w="90"/>
        <w:gridCol w:w="11"/>
        <w:gridCol w:w="28"/>
      </w:tblGrid>
      <w:tr w:rsidR="00F51067" w:rsidTr="005667AF">
        <w:trPr>
          <w:gridAfter w:val="3"/>
          <w:wAfter w:w="129" w:type="dxa"/>
          <w:trHeight w:val="647"/>
        </w:trPr>
        <w:tc>
          <w:tcPr>
            <w:tcW w:w="11160" w:type="dxa"/>
            <w:gridSpan w:val="6"/>
            <w:vAlign w:val="center"/>
          </w:tcPr>
          <w:p w:rsidR="00F51067" w:rsidRPr="00CC1AB7" w:rsidRDefault="007E0E79" w:rsidP="006A4F11">
            <w:pPr>
              <w:rPr>
                <w:sz w:val="20"/>
                <w:szCs w:val="20"/>
              </w:rPr>
            </w:pPr>
            <w:r w:rsidRPr="00CC1AB7">
              <w:rPr>
                <w:sz w:val="20"/>
                <w:szCs w:val="20"/>
              </w:rPr>
              <w:t>This checklist is not intended to replace advis</w:t>
            </w:r>
            <w:r>
              <w:rPr>
                <w:sz w:val="20"/>
                <w:szCs w:val="20"/>
              </w:rPr>
              <w:t>ing from the department. Consult with the department advisor for appropriate course sequencing. Use this checklist in combination with the Academic Requirements Report, which is the official graduation verification.</w:t>
            </w:r>
            <w:bookmarkStart w:id="0" w:name="_GoBack"/>
            <w:bookmarkEnd w:id="0"/>
          </w:p>
        </w:tc>
      </w:tr>
      <w:tr w:rsidR="004E7F68" w:rsidRPr="0065006F" w:rsidTr="005667AF">
        <w:tblPrEx>
          <w:jc w:val="center"/>
        </w:tblPrEx>
        <w:trPr>
          <w:gridBefore w:val="1"/>
          <w:gridAfter w:val="2"/>
          <w:wBefore w:w="72" w:type="dxa"/>
          <w:wAfter w:w="39" w:type="dxa"/>
          <w:trHeight w:val="517"/>
          <w:jc w:val="center"/>
        </w:trPr>
        <w:tc>
          <w:tcPr>
            <w:tcW w:w="9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37450" w:rsidRPr="0065006F" w:rsidRDefault="00137450" w:rsidP="00BF26A3">
            <w:pPr>
              <w:rPr>
                <w:b/>
                <w:sz w:val="10"/>
                <w:szCs w:val="10"/>
              </w:rPr>
            </w:pPr>
          </w:p>
          <w:p w:rsidR="00137450" w:rsidRPr="0065006F" w:rsidRDefault="00137450" w:rsidP="00BF26A3">
            <w:pPr>
              <w:rPr>
                <w:b/>
                <w:sz w:val="10"/>
                <w:szCs w:val="10"/>
              </w:rPr>
            </w:pPr>
          </w:p>
        </w:tc>
        <w:tc>
          <w:tcPr>
            <w:tcW w:w="56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E7F68" w:rsidRPr="0065006F" w:rsidRDefault="004E7F68" w:rsidP="00061544">
            <w:pPr>
              <w:rPr>
                <w:b/>
                <w:sz w:val="10"/>
                <w:szCs w:val="10"/>
              </w:rPr>
            </w:pPr>
          </w:p>
        </w:tc>
        <w:tc>
          <w:tcPr>
            <w:tcW w:w="45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E7F68" w:rsidRPr="00F160AB" w:rsidRDefault="004E7F68" w:rsidP="009A27CD">
            <w:pPr>
              <w:jc w:val="center"/>
              <w:rPr>
                <w:b/>
              </w:rPr>
            </w:pPr>
            <w:r w:rsidRPr="00F160AB">
              <w:rPr>
                <w:b/>
              </w:rPr>
              <w:t>Prerequisites</w:t>
            </w:r>
          </w:p>
        </w:tc>
      </w:tr>
      <w:tr w:rsidR="00137450" w:rsidRPr="005B4466" w:rsidTr="005667AF">
        <w:tblPrEx>
          <w:jc w:val="center"/>
        </w:tblPrEx>
        <w:trPr>
          <w:gridBefore w:val="1"/>
          <w:gridAfter w:val="1"/>
          <w:wBefore w:w="72" w:type="dxa"/>
          <w:wAfter w:w="28" w:type="dxa"/>
          <w:trHeight w:val="302"/>
          <w:jc w:val="center"/>
        </w:trPr>
        <w:tc>
          <w:tcPr>
            <w:tcW w:w="11189" w:type="dxa"/>
            <w:gridSpan w:val="7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137450" w:rsidRPr="00AB27D0" w:rsidRDefault="00137450" w:rsidP="00651C8E">
            <w:pPr>
              <w:rPr>
                <w:b/>
              </w:rPr>
            </w:pPr>
            <w:r w:rsidRPr="00AB27D0">
              <w:rPr>
                <w:b/>
              </w:rPr>
              <w:t>Prerequisite</w:t>
            </w:r>
            <w:r w:rsidR="00920275">
              <w:rPr>
                <w:b/>
              </w:rPr>
              <w:t>s</w:t>
            </w:r>
          </w:p>
        </w:tc>
      </w:tr>
      <w:tr w:rsidR="00137450" w:rsidRPr="00842B2F" w:rsidTr="005667AF">
        <w:tblPrEx>
          <w:jc w:val="center"/>
        </w:tblPrEx>
        <w:trPr>
          <w:gridBefore w:val="1"/>
          <w:gridAfter w:val="1"/>
          <w:wBefore w:w="72" w:type="dxa"/>
          <w:wAfter w:w="28" w:type="dxa"/>
          <w:trHeight w:val="302"/>
          <w:jc w:val="center"/>
        </w:trPr>
        <w:tc>
          <w:tcPr>
            <w:tcW w:w="1118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37450" w:rsidRPr="00AB27D0" w:rsidRDefault="0098047B" w:rsidP="0098047B">
            <w:pPr>
              <w:rPr>
                <w:rFonts w:cstheme="minorHAnsi"/>
              </w:rPr>
            </w:pPr>
            <w:r>
              <w:rPr>
                <w:rFonts w:cstheme="minorHAnsi"/>
              </w:rPr>
              <w:t>Complete the following prerequisites</w:t>
            </w:r>
          </w:p>
        </w:tc>
      </w:tr>
      <w:tr w:rsidR="00137450" w:rsidRPr="00E97727" w:rsidTr="005667AF">
        <w:tblPrEx>
          <w:jc w:val="center"/>
        </w:tblPrEx>
        <w:trPr>
          <w:gridBefore w:val="1"/>
          <w:gridAfter w:val="1"/>
          <w:wBefore w:w="72" w:type="dxa"/>
          <w:wAfter w:w="28" w:type="dxa"/>
          <w:trHeight w:val="302"/>
          <w:jc w:val="center"/>
        </w:trPr>
        <w:tc>
          <w:tcPr>
            <w:tcW w:w="749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37450" w:rsidRPr="00AB27D0" w:rsidRDefault="00137450" w:rsidP="00651C8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37450" w:rsidRPr="00AB27D0" w:rsidRDefault="00847E01" w:rsidP="00341E32">
            <w:pPr>
              <w:rPr>
                <w:sz w:val="20"/>
                <w:szCs w:val="20"/>
              </w:rPr>
            </w:pPr>
            <w:r w:rsidRPr="00AB27D0">
              <w:rPr>
                <w:sz w:val="20"/>
                <w:szCs w:val="20"/>
              </w:rPr>
              <w:t>ENGL 317</w:t>
            </w:r>
            <w:r w:rsidR="00137450" w:rsidRPr="00AB27D0">
              <w:rPr>
                <w:sz w:val="20"/>
                <w:szCs w:val="20"/>
              </w:rPr>
              <w:t xml:space="preserve">: </w:t>
            </w:r>
            <w:r w:rsidRPr="00AB27D0">
              <w:rPr>
                <w:sz w:val="20"/>
                <w:szCs w:val="20"/>
              </w:rPr>
              <w:t>Technical Communication</w:t>
            </w:r>
            <w:r w:rsidR="00137450" w:rsidRPr="00AB27D0">
              <w:rPr>
                <w:sz w:val="20"/>
                <w:szCs w:val="20"/>
              </w:rPr>
              <w:t xml:space="preserve"> (3)</w:t>
            </w:r>
            <w:r w:rsidR="0098047B">
              <w:rPr>
                <w:sz w:val="20"/>
                <w:szCs w:val="20"/>
              </w:rPr>
              <w:t xml:space="preserve"> with a</w:t>
            </w:r>
            <w:r w:rsidR="00341E32">
              <w:rPr>
                <w:sz w:val="20"/>
                <w:szCs w:val="20"/>
              </w:rPr>
              <w:t xml:space="preserve"> grade of </w:t>
            </w:r>
            <w:r w:rsidR="0098047B">
              <w:rPr>
                <w:sz w:val="20"/>
                <w:szCs w:val="20"/>
              </w:rPr>
              <w:t xml:space="preserve">“C” or </w:t>
            </w:r>
            <w:r w:rsidR="00341E32">
              <w:rPr>
                <w:sz w:val="20"/>
                <w:szCs w:val="20"/>
              </w:rPr>
              <w:t>b</w:t>
            </w:r>
            <w:r w:rsidR="0098047B">
              <w:rPr>
                <w:sz w:val="20"/>
                <w:szCs w:val="20"/>
              </w:rPr>
              <w:t>etter</w:t>
            </w:r>
          </w:p>
        </w:tc>
        <w:tc>
          <w:tcPr>
            <w:tcW w:w="4574" w:type="dxa"/>
            <w:gridSpan w:val="3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37450" w:rsidRPr="00AB27D0" w:rsidRDefault="00847E01" w:rsidP="00651C8E">
            <w:pPr>
              <w:rPr>
                <w:sz w:val="20"/>
                <w:szCs w:val="20"/>
              </w:rPr>
            </w:pPr>
            <w:r w:rsidRPr="00AB27D0">
              <w:rPr>
                <w:sz w:val="20"/>
                <w:szCs w:val="20"/>
              </w:rPr>
              <w:t>Upper Division Standing</w:t>
            </w:r>
          </w:p>
        </w:tc>
      </w:tr>
      <w:tr w:rsidR="0098047B" w:rsidRPr="00E97727" w:rsidTr="005667AF">
        <w:tblPrEx>
          <w:jc w:val="center"/>
        </w:tblPrEx>
        <w:trPr>
          <w:gridBefore w:val="1"/>
          <w:gridAfter w:val="1"/>
          <w:wBefore w:w="72" w:type="dxa"/>
          <w:wAfter w:w="28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8047B" w:rsidRPr="00AB27D0" w:rsidRDefault="0098047B" w:rsidP="00651C8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98047B" w:rsidRDefault="0098047B" w:rsidP="0098047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GPA of 2.75 or Higher</w:t>
            </w:r>
          </w:p>
        </w:tc>
        <w:tc>
          <w:tcPr>
            <w:tcW w:w="4574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047B" w:rsidRPr="00AB27D0" w:rsidRDefault="0098047B" w:rsidP="00651C8E">
            <w:pPr>
              <w:rPr>
                <w:sz w:val="20"/>
                <w:szCs w:val="20"/>
              </w:rPr>
            </w:pPr>
          </w:p>
        </w:tc>
      </w:tr>
      <w:tr w:rsidR="00651C8E" w:rsidRPr="00920275" w:rsidTr="005667AF">
        <w:tblPrEx>
          <w:jc w:val="center"/>
        </w:tblPrEx>
        <w:trPr>
          <w:gridBefore w:val="1"/>
          <w:gridAfter w:val="1"/>
          <w:wBefore w:w="72" w:type="dxa"/>
          <w:wAfter w:w="28" w:type="dxa"/>
          <w:trHeight w:val="341"/>
          <w:jc w:val="center"/>
        </w:trPr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51C8E" w:rsidRPr="00920275" w:rsidRDefault="00651C8E" w:rsidP="00651C8E">
            <w:pPr>
              <w:rPr>
                <w:rFonts w:cstheme="minorHAnsi"/>
                <w:sz w:val="4"/>
                <w:szCs w:val="4"/>
              </w:rPr>
            </w:pPr>
          </w:p>
        </w:tc>
        <w:tc>
          <w:tcPr>
            <w:tcW w:w="5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51C8E" w:rsidRPr="00920275" w:rsidRDefault="00651C8E" w:rsidP="00651C8E">
            <w:pPr>
              <w:rPr>
                <w:sz w:val="4"/>
                <w:szCs w:val="4"/>
              </w:rPr>
            </w:pPr>
          </w:p>
        </w:tc>
        <w:tc>
          <w:tcPr>
            <w:tcW w:w="45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51C8E" w:rsidRPr="00920275" w:rsidRDefault="00651C8E" w:rsidP="00651C8E">
            <w:pPr>
              <w:rPr>
                <w:sz w:val="4"/>
                <w:szCs w:val="4"/>
              </w:rPr>
            </w:pPr>
          </w:p>
        </w:tc>
      </w:tr>
      <w:tr w:rsidR="00F06440" w:rsidRPr="008B0CC9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11217" w:type="dxa"/>
            <w:gridSpan w:val="8"/>
            <w:tcBorders>
              <w:top w:val="nil"/>
              <w:bottom w:val="single" w:sz="4" w:space="0" w:color="auto"/>
            </w:tcBorders>
            <w:shd w:val="clear" w:color="auto" w:fill="000000" w:themeFill="text1"/>
            <w:vAlign w:val="center"/>
          </w:tcPr>
          <w:p w:rsidR="00F06440" w:rsidRPr="00842B2F" w:rsidRDefault="008E56F6" w:rsidP="005667AF">
            <w:pPr>
              <w:rPr>
                <w:rFonts w:cstheme="minorHAnsi"/>
                <w:b/>
              </w:rPr>
            </w:pPr>
            <w:r w:rsidRPr="00842B2F">
              <w:rPr>
                <w:b/>
                <w:noProof/>
              </w:rPr>
              <w:t>Area I: Technical and Professional Writing</w:t>
            </w:r>
          </w:p>
        </w:tc>
      </w:tr>
      <w:tr w:rsidR="008E56F6" w:rsidRPr="00417342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11217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E56F6" w:rsidRPr="00842B2F" w:rsidRDefault="008E56F6" w:rsidP="005667AF">
            <w:pPr>
              <w:rPr>
                <w:rFonts w:cstheme="minorHAnsi"/>
              </w:rPr>
            </w:pPr>
            <w:r w:rsidRPr="00842B2F">
              <w:rPr>
                <w:rFonts w:cstheme="minorHAnsi"/>
              </w:rPr>
              <w:t xml:space="preserve">Complete </w:t>
            </w:r>
            <w:r w:rsidR="00842B2F">
              <w:rPr>
                <w:rFonts w:cstheme="minorHAnsi"/>
                <w:b/>
              </w:rPr>
              <w:t>ALL</w:t>
            </w:r>
            <w:r w:rsidRPr="00842B2F">
              <w:rPr>
                <w:rFonts w:cstheme="minorHAnsi"/>
              </w:rPr>
              <w:t xml:space="preserve"> of the following courses </w:t>
            </w:r>
            <w:r w:rsidR="00341E32">
              <w:rPr>
                <w:rFonts w:cstheme="minorHAnsi"/>
              </w:rPr>
              <w:t xml:space="preserve">with a grade of “C” or better </w:t>
            </w:r>
            <w:r w:rsidRPr="00842B2F">
              <w:rPr>
                <w:rFonts w:cstheme="minorHAnsi"/>
              </w:rPr>
              <w:t>(6 units</w:t>
            </w:r>
            <w:r w:rsidR="0008640E">
              <w:rPr>
                <w:rFonts w:cstheme="minorHAnsi"/>
              </w:rPr>
              <w:t xml:space="preserve"> total</w:t>
            </w:r>
            <w:r w:rsidRPr="00842B2F">
              <w:rPr>
                <w:rFonts w:cstheme="minorHAnsi"/>
              </w:rPr>
              <w:t>):</w:t>
            </w:r>
          </w:p>
        </w:tc>
      </w:tr>
      <w:tr w:rsidR="008E56F6" w:rsidRPr="00063DC0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6F6" w:rsidRPr="00E97727" w:rsidRDefault="008E56F6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6F6" w:rsidRPr="006A5ABA" w:rsidRDefault="008E56F6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ENGL 417: Proposal Writing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E56F6" w:rsidRPr="006A5ABA" w:rsidRDefault="0057739E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GE Foundations</w:t>
            </w:r>
          </w:p>
        </w:tc>
      </w:tr>
      <w:tr w:rsidR="008E56F6" w:rsidRPr="00063DC0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E56F6" w:rsidRPr="00E97727" w:rsidRDefault="008E56F6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E56F6" w:rsidRPr="006A5ABA" w:rsidRDefault="008E56F6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ENGL 418: Manual Writing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6F6" w:rsidRPr="006A5ABA" w:rsidRDefault="0057739E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GE Foundations</w:t>
            </w:r>
          </w:p>
        </w:tc>
      </w:tr>
      <w:tr w:rsidR="008E56F6" w:rsidRPr="00417342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11217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E56F6" w:rsidRPr="00842B2F" w:rsidRDefault="008E56F6" w:rsidP="005667AF">
            <w:pPr>
              <w:rPr>
                <w:rFonts w:cstheme="minorHAnsi"/>
              </w:rPr>
            </w:pPr>
            <w:r w:rsidRPr="00842B2F">
              <w:rPr>
                <w:rFonts w:cstheme="minorHAnsi"/>
              </w:rPr>
              <w:t xml:space="preserve">Complete </w:t>
            </w:r>
            <w:r w:rsidR="00842B2F" w:rsidRPr="00842B2F">
              <w:rPr>
                <w:rFonts w:cstheme="minorHAnsi"/>
                <w:b/>
              </w:rPr>
              <w:t>ONE</w:t>
            </w:r>
            <w:r w:rsidRPr="00842B2F">
              <w:rPr>
                <w:rFonts w:cstheme="minorHAnsi"/>
              </w:rPr>
              <w:t xml:space="preserve"> </w:t>
            </w:r>
            <w:r w:rsidR="00800FCA">
              <w:rPr>
                <w:rFonts w:cstheme="minorHAnsi"/>
              </w:rPr>
              <w:t>of the following</w:t>
            </w:r>
            <w:r w:rsidR="00351686">
              <w:rPr>
                <w:rFonts w:cstheme="minorHAnsi"/>
              </w:rPr>
              <w:t xml:space="preserve"> </w:t>
            </w:r>
            <w:r w:rsidRPr="00842B2F">
              <w:rPr>
                <w:rFonts w:cstheme="minorHAnsi"/>
              </w:rPr>
              <w:t>course</w:t>
            </w:r>
            <w:r w:rsidR="00800FCA">
              <w:rPr>
                <w:rFonts w:cstheme="minorHAnsi"/>
              </w:rPr>
              <w:t>s</w:t>
            </w:r>
            <w:r w:rsidRPr="00842B2F">
              <w:rPr>
                <w:rFonts w:cstheme="minorHAnsi"/>
              </w:rPr>
              <w:t xml:space="preserve"> </w:t>
            </w:r>
            <w:r w:rsidR="003006C1">
              <w:rPr>
                <w:rFonts w:cstheme="minorHAnsi"/>
              </w:rPr>
              <w:t xml:space="preserve">with a grade of “C” or better </w:t>
            </w:r>
            <w:r w:rsidR="00842B2F">
              <w:rPr>
                <w:rFonts w:cstheme="minorHAnsi"/>
              </w:rPr>
              <w:t>(3</w:t>
            </w:r>
            <w:r w:rsidRPr="00842B2F">
              <w:rPr>
                <w:rFonts w:cstheme="minorHAnsi"/>
              </w:rPr>
              <w:t xml:space="preserve"> units</w:t>
            </w:r>
            <w:r w:rsidR="0008640E">
              <w:rPr>
                <w:rFonts w:cstheme="minorHAnsi"/>
              </w:rPr>
              <w:t xml:space="preserve"> total</w:t>
            </w:r>
            <w:r w:rsidRPr="00842B2F">
              <w:rPr>
                <w:rFonts w:cstheme="minorHAnsi"/>
              </w:rPr>
              <w:t>):</w:t>
            </w:r>
          </w:p>
        </w:tc>
      </w:tr>
      <w:tr w:rsidR="00341E32" w:rsidRPr="00E97727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1E32" w:rsidRPr="00E97727" w:rsidRDefault="00341E32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41E32" w:rsidRPr="006A5ABA" w:rsidRDefault="00341E32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AH 447</w:t>
            </w:r>
            <w:r w:rsidR="003006C1" w:rsidRPr="006A5ABA">
              <w:rPr>
                <w:sz w:val="20"/>
                <w:szCs w:val="20"/>
              </w:rPr>
              <w:t>: Historiography of Art History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41E32" w:rsidRDefault="00BF2B98" w:rsidP="005667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 Major</w:t>
            </w:r>
            <w:r w:rsidR="00EC6CDD" w:rsidRPr="006A5ABA">
              <w:rPr>
                <w:sz w:val="20"/>
                <w:szCs w:val="20"/>
              </w:rPr>
              <w:t>;</w:t>
            </w:r>
            <w:r w:rsidR="00EC6CDD">
              <w:rPr>
                <w:sz w:val="20"/>
                <w:szCs w:val="20"/>
              </w:rPr>
              <w:t xml:space="preserve"> </w:t>
            </w:r>
            <w:r w:rsidR="003006C1">
              <w:rPr>
                <w:sz w:val="20"/>
                <w:szCs w:val="20"/>
              </w:rPr>
              <w:t>Senior Standing or Consent of Instructor</w:t>
            </w:r>
          </w:p>
        </w:tc>
      </w:tr>
      <w:tr w:rsidR="008E56F6" w:rsidRPr="00E97727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6F6" w:rsidRPr="00E97727" w:rsidRDefault="008E56F6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6F6" w:rsidRPr="006A5ABA" w:rsidRDefault="00D22DEF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ENGL 419:</w:t>
            </w:r>
            <w:r w:rsidR="00837BE1" w:rsidRPr="006A5ABA">
              <w:rPr>
                <w:sz w:val="20"/>
                <w:szCs w:val="20"/>
              </w:rPr>
              <w:t xml:space="preserve"> Writing in Science, Social Science, and Technology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E56F6" w:rsidRPr="006A5ABA" w:rsidRDefault="00837BE1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GE Foundations</w:t>
            </w:r>
          </w:p>
        </w:tc>
      </w:tr>
      <w:tr w:rsidR="00800FCA" w:rsidRPr="00E97727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00FCA" w:rsidRPr="00E97727" w:rsidRDefault="00800FCA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00FCA" w:rsidRPr="00D512CF" w:rsidRDefault="00D22DEF" w:rsidP="005667AF">
            <w:pPr>
              <w:rPr>
                <w:sz w:val="20"/>
                <w:szCs w:val="20"/>
              </w:rPr>
            </w:pPr>
            <w:r w:rsidRPr="00D512CF">
              <w:rPr>
                <w:sz w:val="20"/>
                <w:szCs w:val="20"/>
              </w:rPr>
              <w:t>GEOL 420:</w:t>
            </w:r>
            <w:r w:rsidR="00837BE1" w:rsidRPr="00D512CF">
              <w:rPr>
                <w:sz w:val="20"/>
                <w:szCs w:val="20"/>
              </w:rPr>
              <w:t xml:space="preserve"> Geologic Writing (3)</w:t>
            </w:r>
          </w:p>
          <w:p w:rsidR="003006C1" w:rsidRPr="00D512CF" w:rsidRDefault="003006C1" w:rsidP="005667AF">
            <w:pPr>
              <w:ind w:left="720"/>
              <w:rPr>
                <w:b/>
                <w:sz w:val="16"/>
                <w:szCs w:val="16"/>
              </w:rPr>
            </w:pPr>
            <w:r w:rsidRPr="00D512CF">
              <w:rPr>
                <w:b/>
                <w:sz w:val="16"/>
                <w:szCs w:val="16"/>
              </w:rPr>
              <w:t>GE: Capstone (F)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00FCA" w:rsidRPr="00D512CF" w:rsidRDefault="00837BE1" w:rsidP="005667AF">
            <w:pPr>
              <w:rPr>
                <w:sz w:val="20"/>
                <w:szCs w:val="20"/>
              </w:rPr>
            </w:pPr>
            <w:r w:rsidRPr="00D512CF">
              <w:rPr>
                <w:sz w:val="20"/>
                <w:szCs w:val="20"/>
              </w:rPr>
              <w:t xml:space="preserve">Upper Division Standing; </w:t>
            </w:r>
            <w:r w:rsidR="008D553C" w:rsidRPr="00D512CF">
              <w:rPr>
                <w:sz w:val="20"/>
                <w:szCs w:val="20"/>
              </w:rPr>
              <w:t>GEOL 1</w:t>
            </w:r>
            <w:r w:rsidR="00744B7E" w:rsidRPr="00D512CF">
              <w:rPr>
                <w:sz w:val="20"/>
                <w:szCs w:val="20"/>
              </w:rPr>
              <w:t>0</w:t>
            </w:r>
            <w:r w:rsidR="008D553C" w:rsidRPr="00D512CF">
              <w:rPr>
                <w:sz w:val="20"/>
                <w:szCs w:val="20"/>
              </w:rPr>
              <w:t>2, 104, 240, 250, and 6 Unit</w:t>
            </w:r>
            <w:r w:rsidR="00861CCA" w:rsidRPr="00D512CF">
              <w:rPr>
                <w:sz w:val="20"/>
                <w:szCs w:val="20"/>
              </w:rPr>
              <w:t>s of GEOL at the 300-Level or Above</w:t>
            </w:r>
          </w:p>
        </w:tc>
      </w:tr>
      <w:tr w:rsidR="00800FCA" w:rsidRPr="00E97727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00FCA" w:rsidRPr="00E97727" w:rsidRDefault="00800FCA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00FCA" w:rsidRPr="006A5ABA" w:rsidRDefault="0035311A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I</w:t>
            </w:r>
            <w:r w:rsidR="00D22DEF" w:rsidRPr="006A5ABA">
              <w:rPr>
                <w:sz w:val="20"/>
                <w:szCs w:val="20"/>
              </w:rPr>
              <w:t>S 301:</w:t>
            </w:r>
            <w:r w:rsidR="00E01CB1" w:rsidRPr="006A5ABA">
              <w:rPr>
                <w:sz w:val="20"/>
                <w:szCs w:val="20"/>
              </w:rPr>
              <w:t xml:space="preserve"> Business Communications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00FCA" w:rsidRPr="005324AE" w:rsidRDefault="00800FCA" w:rsidP="005667AF">
            <w:pPr>
              <w:rPr>
                <w:sz w:val="20"/>
                <w:szCs w:val="20"/>
                <w:highlight w:val="cyan"/>
              </w:rPr>
            </w:pPr>
          </w:p>
        </w:tc>
      </w:tr>
      <w:tr w:rsidR="00800FCA" w:rsidRPr="00E97727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00FCA" w:rsidRPr="00E97727" w:rsidRDefault="00800FCA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00FCA" w:rsidRPr="00D512CF" w:rsidRDefault="00D22DEF" w:rsidP="005667AF">
            <w:pPr>
              <w:rPr>
                <w:sz w:val="20"/>
                <w:szCs w:val="20"/>
              </w:rPr>
            </w:pPr>
            <w:r w:rsidRPr="00D512CF">
              <w:rPr>
                <w:sz w:val="20"/>
                <w:szCs w:val="20"/>
              </w:rPr>
              <w:t>JOUR 316:</w:t>
            </w:r>
            <w:r w:rsidR="00BA1FA1" w:rsidRPr="00D512CF">
              <w:rPr>
                <w:sz w:val="20"/>
                <w:szCs w:val="20"/>
              </w:rPr>
              <w:t xml:space="preserve"> Feature Writing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FCA" w:rsidRPr="00D512CF" w:rsidRDefault="00BA1FA1" w:rsidP="005667AF">
            <w:pPr>
              <w:rPr>
                <w:sz w:val="20"/>
                <w:szCs w:val="20"/>
              </w:rPr>
            </w:pPr>
            <w:r w:rsidRPr="00D512CF">
              <w:rPr>
                <w:sz w:val="20"/>
                <w:szCs w:val="20"/>
              </w:rPr>
              <w:t xml:space="preserve">JOUR 311 </w:t>
            </w:r>
            <w:r w:rsidR="00CF0D5B" w:rsidRPr="00D512CF">
              <w:rPr>
                <w:sz w:val="20"/>
                <w:szCs w:val="20"/>
              </w:rPr>
              <w:t>w</w:t>
            </w:r>
            <w:r w:rsidRPr="00D512CF">
              <w:rPr>
                <w:sz w:val="20"/>
                <w:szCs w:val="20"/>
              </w:rPr>
              <w:t xml:space="preserve">ith a Grade of </w:t>
            </w:r>
            <w:r w:rsidR="00A97705" w:rsidRPr="00D512CF">
              <w:rPr>
                <w:sz w:val="21"/>
                <w:szCs w:val="21"/>
              </w:rPr>
              <w:t>“C”</w:t>
            </w:r>
            <w:r w:rsidR="00E92AAE" w:rsidRPr="00D512CF">
              <w:rPr>
                <w:sz w:val="21"/>
                <w:szCs w:val="21"/>
              </w:rPr>
              <w:t xml:space="preserve"> </w:t>
            </w:r>
            <w:r w:rsidRPr="00D512CF">
              <w:rPr>
                <w:sz w:val="20"/>
                <w:szCs w:val="20"/>
              </w:rPr>
              <w:t>or Better</w:t>
            </w:r>
          </w:p>
        </w:tc>
      </w:tr>
      <w:tr w:rsidR="00781FA1" w:rsidRPr="00063DC0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11217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781FA1" w:rsidRPr="001271C1" w:rsidRDefault="008E56F6" w:rsidP="005667AF">
            <w:pPr>
              <w:rPr>
                <w:rFonts w:cstheme="minorHAnsi"/>
                <w:b/>
              </w:rPr>
            </w:pPr>
            <w:r w:rsidRPr="001271C1">
              <w:rPr>
                <w:rFonts w:cstheme="minorHAnsi"/>
                <w:b/>
              </w:rPr>
              <w:t>Area II: Language Studies</w:t>
            </w:r>
          </w:p>
        </w:tc>
      </w:tr>
      <w:tr w:rsidR="00781FA1" w:rsidRPr="00063DC0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11217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81FA1" w:rsidRPr="00C801E1" w:rsidRDefault="008E56F6" w:rsidP="005667AF">
            <w:pPr>
              <w:rPr>
                <w:rFonts w:cstheme="minorHAnsi"/>
              </w:rPr>
            </w:pPr>
            <w:r w:rsidRPr="00C801E1">
              <w:rPr>
                <w:rFonts w:cstheme="minorHAnsi"/>
              </w:rPr>
              <w:t xml:space="preserve">Complete </w:t>
            </w:r>
            <w:r w:rsidR="00C801E1">
              <w:rPr>
                <w:rFonts w:cstheme="minorHAnsi"/>
                <w:b/>
              </w:rPr>
              <w:t>ONE</w:t>
            </w:r>
            <w:r w:rsidRPr="00C801E1">
              <w:rPr>
                <w:rFonts w:cstheme="minorHAnsi"/>
              </w:rPr>
              <w:t xml:space="preserve"> </w:t>
            </w:r>
            <w:r w:rsidR="00CF7553">
              <w:rPr>
                <w:rFonts w:cstheme="minorHAnsi"/>
              </w:rPr>
              <w:t xml:space="preserve">of the following </w:t>
            </w:r>
            <w:r w:rsidR="00351686">
              <w:rPr>
                <w:rFonts w:cstheme="minorHAnsi"/>
              </w:rPr>
              <w:t>course</w:t>
            </w:r>
            <w:r w:rsidR="00CF7553">
              <w:rPr>
                <w:rFonts w:cstheme="minorHAnsi"/>
              </w:rPr>
              <w:t>s</w:t>
            </w:r>
            <w:r w:rsidR="00A97705">
              <w:rPr>
                <w:rFonts w:cstheme="minorHAnsi"/>
              </w:rPr>
              <w:t xml:space="preserve"> with a grade of “C” or better</w:t>
            </w:r>
            <w:r w:rsidRPr="00C801E1">
              <w:rPr>
                <w:rFonts w:cstheme="minorHAnsi"/>
              </w:rPr>
              <w:t xml:space="preserve"> (4 units</w:t>
            </w:r>
            <w:r w:rsidR="0008640E">
              <w:rPr>
                <w:rFonts w:cstheme="minorHAnsi"/>
              </w:rPr>
              <w:t xml:space="preserve"> total</w:t>
            </w:r>
            <w:r w:rsidRPr="00C801E1">
              <w:rPr>
                <w:rFonts w:cstheme="minorHAnsi"/>
              </w:rPr>
              <w:t>):</w:t>
            </w:r>
          </w:p>
        </w:tc>
      </w:tr>
      <w:tr w:rsidR="007B0EDA" w:rsidRPr="00185901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B0EDA" w:rsidRPr="00E97727" w:rsidRDefault="007B0EDA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B0EDA" w:rsidRPr="006A5ABA" w:rsidRDefault="008B69DE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ENGL 320: English Grammar (4)</w:t>
            </w:r>
          </w:p>
        </w:tc>
        <w:tc>
          <w:tcPr>
            <w:tcW w:w="4602" w:type="dxa"/>
            <w:gridSpan w:val="4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B0EDA" w:rsidRPr="006A5ABA" w:rsidRDefault="007B0EDA" w:rsidP="005667AF">
            <w:pPr>
              <w:rPr>
                <w:sz w:val="20"/>
                <w:szCs w:val="20"/>
              </w:rPr>
            </w:pPr>
          </w:p>
        </w:tc>
      </w:tr>
      <w:tr w:rsidR="008E56F6" w:rsidRPr="00185901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E56F6" w:rsidRPr="00E97727" w:rsidRDefault="008E56F6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E56F6" w:rsidRPr="006A5ABA" w:rsidRDefault="008B69DE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ENGL 416: Technical Editing (4)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6F6" w:rsidRPr="006A5ABA" w:rsidRDefault="001A6E72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GE Foundations</w:t>
            </w:r>
          </w:p>
        </w:tc>
      </w:tr>
      <w:tr w:rsidR="008E56F6" w:rsidRPr="00781FA1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11217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8E56F6" w:rsidRPr="001271C1" w:rsidRDefault="008E56F6" w:rsidP="005667AF">
            <w:pPr>
              <w:rPr>
                <w:rFonts w:cstheme="minorHAnsi"/>
                <w:b/>
              </w:rPr>
            </w:pPr>
            <w:r w:rsidRPr="001271C1">
              <w:rPr>
                <w:rFonts w:cstheme="minorHAnsi"/>
                <w:b/>
              </w:rPr>
              <w:t>Area III: Electives</w:t>
            </w:r>
          </w:p>
        </w:tc>
      </w:tr>
      <w:tr w:rsidR="008E56F6" w:rsidRPr="00417342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11217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E56F6" w:rsidRPr="00C801E1" w:rsidRDefault="008E56F6" w:rsidP="005667AF">
            <w:pPr>
              <w:rPr>
                <w:rFonts w:cstheme="minorHAnsi"/>
              </w:rPr>
            </w:pPr>
            <w:r w:rsidRPr="00C801E1">
              <w:rPr>
                <w:rFonts w:cstheme="minorHAnsi"/>
              </w:rPr>
              <w:t xml:space="preserve">Complete </w:t>
            </w:r>
            <w:r w:rsidR="003B33E8">
              <w:rPr>
                <w:rFonts w:cstheme="minorHAnsi"/>
              </w:rPr>
              <w:t xml:space="preserve">a minimum of </w:t>
            </w:r>
            <w:r w:rsidR="00766C5A" w:rsidRPr="00766C5A">
              <w:rPr>
                <w:rFonts w:cstheme="minorHAnsi"/>
                <w:b/>
              </w:rPr>
              <w:t>8 UNITS</w:t>
            </w:r>
            <w:r w:rsidR="00766C5A">
              <w:rPr>
                <w:rFonts w:cstheme="minorHAnsi"/>
              </w:rPr>
              <w:t xml:space="preserve"> from the following courses</w:t>
            </w:r>
            <w:r w:rsidRPr="00C801E1">
              <w:rPr>
                <w:rFonts w:cstheme="minorHAnsi"/>
              </w:rPr>
              <w:t xml:space="preserve"> </w:t>
            </w:r>
            <w:r w:rsidR="00A97705">
              <w:rPr>
                <w:rFonts w:cstheme="minorHAnsi"/>
              </w:rPr>
              <w:t xml:space="preserve">with a grade of “C” or better </w:t>
            </w:r>
            <w:r w:rsidRPr="00C801E1">
              <w:rPr>
                <w:rFonts w:cstheme="minorHAnsi"/>
              </w:rPr>
              <w:t>(8 units</w:t>
            </w:r>
            <w:r w:rsidR="0008640E">
              <w:rPr>
                <w:rFonts w:cstheme="minorHAnsi"/>
              </w:rPr>
              <w:t xml:space="preserve"> total</w:t>
            </w:r>
            <w:r w:rsidRPr="00C801E1">
              <w:rPr>
                <w:rFonts w:cstheme="minorHAnsi"/>
              </w:rPr>
              <w:t>):</w:t>
            </w:r>
          </w:p>
        </w:tc>
      </w:tr>
      <w:tr w:rsidR="00495AA5" w:rsidRPr="00417342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11217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95AA5" w:rsidRPr="00651C8E" w:rsidRDefault="00495AA5" w:rsidP="005667AF">
            <w:pPr>
              <w:rPr>
                <w:rFonts w:cstheme="minorHAnsi"/>
                <w:b/>
              </w:rPr>
            </w:pPr>
            <w:r w:rsidRPr="00651C8E">
              <w:rPr>
                <w:rFonts w:cstheme="minorHAnsi"/>
                <w:b/>
              </w:rPr>
              <w:t>Analytical Reading</w:t>
            </w:r>
          </w:p>
        </w:tc>
      </w:tr>
      <w:tr w:rsidR="008E56F6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6F6" w:rsidRPr="00E97727" w:rsidRDefault="008E56F6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6F6" w:rsidRPr="00D512CF" w:rsidRDefault="00495AA5" w:rsidP="005667AF">
            <w:pPr>
              <w:rPr>
                <w:sz w:val="20"/>
                <w:szCs w:val="20"/>
              </w:rPr>
            </w:pPr>
            <w:r w:rsidRPr="00D512CF">
              <w:rPr>
                <w:sz w:val="20"/>
                <w:szCs w:val="20"/>
              </w:rPr>
              <w:t>COMM 301:</w:t>
            </w:r>
            <w:r w:rsidR="00475991" w:rsidRPr="00D512CF">
              <w:rPr>
                <w:sz w:val="20"/>
                <w:szCs w:val="20"/>
              </w:rPr>
              <w:t xml:space="preserve"> Communication Criticism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E56F6" w:rsidRPr="00D512CF" w:rsidRDefault="0015744B" w:rsidP="005667AF">
            <w:pPr>
              <w:rPr>
                <w:sz w:val="20"/>
                <w:szCs w:val="20"/>
              </w:rPr>
            </w:pPr>
            <w:r w:rsidRPr="00D512CF">
              <w:rPr>
                <w:sz w:val="20"/>
                <w:szCs w:val="20"/>
              </w:rPr>
              <w:t>COMM 300</w:t>
            </w:r>
          </w:p>
        </w:tc>
      </w:tr>
      <w:tr w:rsidR="008E56F6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6F6" w:rsidRPr="00A97705" w:rsidRDefault="008E56F6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E56F6" w:rsidRPr="006A5ABA" w:rsidRDefault="00495AA5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ENGL 380:</w:t>
            </w:r>
            <w:r w:rsidR="00A743DC" w:rsidRPr="006A5ABA">
              <w:rPr>
                <w:sz w:val="20"/>
                <w:szCs w:val="20"/>
              </w:rPr>
              <w:t xml:space="preserve"> Approaches to English Studies (4)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E56F6" w:rsidRPr="006A5ABA" w:rsidRDefault="00C1263A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ENGL 180 or Equivalent</w:t>
            </w:r>
          </w:p>
        </w:tc>
      </w:tr>
      <w:tr w:rsidR="00CF76AF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F76AF" w:rsidRPr="00E97727" w:rsidRDefault="00CF76AF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F76AF" w:rsidRPr="006A5ABA" w:rsidRDefault="00495AA5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ENGL</w:t>
            </w:r>
            <w:r w:rsidR="00AD2CCC" w:rsidRPr="006A5ABA">
              <w:rPr>
                <w:sz w:val="20"/>
                <w:szCs w:val="20"/>
              </w:rPr>
              <w:t>/LING</w:t>
            </w:r>
            <w:r w:rsidRPr="006A5ABA">
              <w:rPr>
                <w:sz w:val="20"/>
                <w:szCs w:val="20"/>
              </w:rPr>
              <w:t xml:space="preserve"> 423:</w:t>
            </w:r>
            <w:r w:rsidR="00A743DC" w:rsidRPr="006A5ABA">
              <w:rPr>
                <w:sz w:val="20"/>
                <w:szCs w:val="20"/>
              </w:rPr>
              <w:t xml:space="preserve"> Semantics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F76AF" w:rsidRPr="0029756F" w:rsidRDefault="00CF76AF" w:rsidP="005667AF">
            <w:pPr>
              <w:rPr>
                <w:sz w:val="20"/>
                <w:szCs w:val="20"/>
                <w:highlight w:val="cyan"/>
              </w:rPr>
            </w:pPr>
          </w:p>
        </w:tc>
      </w:tr>
      <w:tr w:rsidR="00CF76AF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F76AF" w:rsidRPr="00E97727" w:rsidRDefault="00CF76AF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F76AF" w:rsidRPr="006A5ABA" w:rsidRDefault="00495AA5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ENGL 488:</w:t>
            </w:r>
            <w:r w:rsidR="002C2C59" w:rsidRPr="006A5ABA">
              <w:rPr>
                <w:sz w:val="20"/>
                <w:szCs w:val="20"/>
              </w:rPr>
              <w:t xml:space="preserve"> S</w:t>
            </w:r>
            <w:r w:rsidR="009364BC" w:rsidRPr="006A5ABA">
              <w:rPr>
                <w:sz w:val="20"/>
                <w:szCs w:val="20"/>
              </w:rPr>
              <w:t>e</w:t>
            </w:r>
            <w:r w:rsidR="002C2C59" w:rsidRPr="006A5ABA">
              <w:rPr>
                <w:sz w:val="20"/>
                <w:szCs w:val="20"/>
              </w:rPr>
              <w:t>l</w:t>
            </w:r>
            <w:r w:rsidR="009364BC" w:rsidRPr="006A5ABA">
              <w:rPr>
                <w:sz w:val="20"/>
                <w:szCs w:val="20"/>
              </w:rPr>
              <w:t>ected</w:t>
            </w:r>
            <w:r w:rsidR="002C2C59" w:rsidRPr="006A5ABA">
              <w:rPr>
                <w:sz w:val="20"/>
                <w:szCs w:val="20"/>
              </w:rPr>
              <w:t xml:space="preserve"> Topics</w:t>
            </w:r>
            <w:r w:rsidR="003B05C6" w:rsidRPr="006A5ABA">
              <w:rPr>
                <w:sz w:val="20"/>
                <w:szCs w:val="20"/>
              </w:rPr>
              <w:t xml:space="preserve"> in</w:t>
            </w:r>
            <w:r w:rsidR="002C2C59" w:rsidRPr="006A5ABA">
              <w:rPr>
                <w:sz w:val="20"/>
                <w:szCs w:val="20"/>
              </w:rPr>
              <w:t xml:space="preserve"> Rhetoric and Writing Stud</w:t>
            </w:r>
            <w:r w:rsidR="003B05C6" w:rsidRPr="006A5ABA">
              <w:rPr>
                <w:sz w:val="20"/>
                <w:szCs w:val="20"/>
              </w:rPr>
              <w:t>ies</w:t>
            </w:r>
            <w:r w:rsidR="002C2C59" w:rsidRPr="006A5ABA">
              <w:rPr>
                <w:sz w:val="20"/>
                <w:szCs w:val="20"/>
              </w:rPr>
              <w:t xml:space="preserve">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F76AF" w:rsidRPr="006A5ABA" w:rsidRDefault="00420DD2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GE Composition</w:t>
            </w:r>
          </w:p>
        </w:tc>
      </w:tr>
      <w:tr w:rsidR="00CF76AF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F76AF" w:rsidRPr="00E97727" w:rsidRDefault="00CF76AF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F76AF" w:rsidRPr="006A5ABA" w:rsidRDefault="00495AA5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GEOG 380:</w:t>
            </w:r>
            <w:r w:rsidR="007D308E" w:rsidRPr="006A5ABA">
              <w:rPr>
                <w:sz w:val="20"/>
                <w:szCs w:val="20"/>
              </w:rPr>
              <w:t xml:space="preserve"> Map Interpretation and Analysis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F76AF" w:rsidRPr="0029756F" w:rsidRDefault="00CF76AF" w:rsidP="005667AF">
            <w:pPr>
              <w:rPr>
                <w:sz w:val="20"/>
                <w:szCs w:val="20"/>
                <w:highlight w:val="cyan"/>
              </w:rPr>
            </w:pPr>
          </w:p>
        </w:tc>
      </w:tr>
      <w:tr w:rsidR="00CF76AF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F76AF" w:rsidRPr="00920275" w:rsidRDefault="00CF76AF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F76AF" w:rsidRPr="00EE22F5" w:rsidRDefault="00495AA5" w:rsidP="005667AF">
            <w:pPr>
              <w:rPr>
                <w:sz w:val="20"/>
                <w:szCs w:val="20"/>
              </w:rPr>
            </w:pPr>
            <w:r w:rsidRPr="00EE22F5">
              <w:rPr>
                <w:sz w:val="20"/>
                <w:szCs w:val="20"/>
              </w:rPr>
              <w:t>HIST 400:</w:t>
            </w:r>
            <w:r w:rsidR="007D308E" w:rsidRPr="00EE22F5">
              <w:rPr>
                <w:sz w:val="20"/>
                <w:szCs w:val="20"/>
              </w:rPr>
              <w:t xml:space="preserve"> History of Western Scientific Thought (3)</w:t>
            </w:r>
          </w:p>
          <w:p w:rsidR="00164107" w:rsidRPr="00EE22F5" w:rsidRDefault="00164107" w:rsidP="005667AF">
            <w:pPr>
              <w:ind w:left="720"/>
              <w:rPr>
                <w:b/>
                <w:sz w:val="16"/>
                <w:szCs w:val="16"/>
              </w:rPr>
            </w:pPr>
            <w:r w:rsidRPr="00EE22F5">
              <w:rPr>
                <w:b/>
                <w:sz w:val="16"/>
                <w:szCs w:val="16"/>
              </w:rPr>
              <w:t>GE: Capstone (F) or (B1aNL) or (B1bNL) or (D2)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F76AF" w:rsidRPr="00EE22F5" w:rsidRDefault="0086103E" w:rsidP="005667AF">
            <w:pPr>
              <w:rPr>
                <w:sz w:val="20"/>
                <w:szCs w:val="20"/>
              </w:rPr>
            </w:pPr>
            <w:r w:rsidRPr="00EE22F5">
              <w:rPr>
                <w:sz w:val="20"/>
                <w:szCs w:val="20"/>
              </w:rPr>
              <w:t>Upper Division Standing</w:t>
            </w:r>
          </w:p>
        </w:tc>
      </w:tr>
      <w:tr w:rsidR="00CF76AF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F76AF" w:rsidRPr="00920275" w:rsidRDefault="00CF76AF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F76AF" w:rsidRPr="00EE22F5" w:rsidRDefault="00495AA5" w:rsidP="005667AF">
            <w:pPr>
              <w:rPr>
                <w:sz w:val="20"/>
                <w:szCs w:val="20"/>
              </w:rPr>
            </w:pPr>
            <w:r w:rsidRPr="00EE22F5">
              <w:rPr>
                <w:sz w:val="20"/>
                <w:szCs w:val="20"/>
              </w:rPr>
              <w:t>NSCI 375:</w:t>
            </w:r>
            <w:r w:rsidR="007D308E" w:rsidRPr="00EE22F5">
              <w:rPr>
                <w:sz w:val="20"/>
                <w:szCs w:val="20"/>
              </w:rPr>
              <w:t xml:space="preserve"> </w:t>
            </w:r>
            <w:r w:rsidR="00CF14A4" w:rsidRPr="00EE22F5">
              <w:rPr>
                <w:sz w:val="20"/>
                <w:szCs w:val="20"/>
              </w:rPr>
              <w:t>Science and Society (3)</w:t>
            </w:r>
          </w:p>
          <w:p w:rsidR="00995957" w:rsidRPr="00EE22F5" w:rsidRDefault="00995957" w:rsidP="005667AF">
            <w:pPr>
              <w:ind w:left="720"/>
              <w:rPr>
                <w:sz w:val="20"/>
                <w:szCs w:val="20"/>
              </w:rPr>
            </w:pPr>
            <w:r w:rsidRPr="00EE22F5">
              <w:rPr>
                <w:b/>
                <w:sz w:val="16"/>
                <w:szCs w:val="16"/>
              </w:rPr>
              <w:t>GE: Capstone (F) or (B1aNL) or (B1bNL)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F76AF" w:rsidRPr="00EE22F5" w:rsidRDefault="00CF14A4" w:rsidP="005667AF">
            <w:pPr>
              <w:rPr>
                <w:sz w:val="20"/>
                <w:szCs w:val="20"/>
              </w:rPr>
            </w:pPr>
            <w:r w:rsidRPr="00EE22F5">
              <w:rPr>
                <w:sz w:val="20"/>
                <w:szCs w:val="20"/>
              </w:rPr>
              <w:t>Upper Division Standing</w:t>
            </w:r>
            <w:r w:rsidR="007E5433" w:rsidRPr="00EE22F5">
              <w:rPr>
                <w:sz w:val="20"/>
                <w:szCs w:val="20"/>
              </w:rPr>
              <w:t xml:space="preserve">; 3 Units of GE </w:t>
            </w:r>
            <w:r w:rsidR="002B1645" w:rsidRPr="00EE22F5">
              <w:rPr>
                <w:sz w:val="20"/>
                <w:szCs w:val="20"/>
              </w:rPr>
              <w:t>NSCI</w:t>
            </w:r>
          </w:p>
        </w:tc>
      </w:tr>
      <w:tr w:rsidR="00CF76AF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F76AF" w:rsidRPr="00E97727" w:rsidRDefault="00CF76AF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F76AF" w:rsidRPr="00EE22F5" w:rsidRDefault="00495AA5" w:rsidP="005667AF">
            <w:pPr>
              <w:rPr>
                <w:sz w:val="20"/>
                <w:szCs w:val="20"/>
              </w:rPr>
            </w:pPr>
            <w:r w:rsidRPr="00EE22F5">
              <w:rPr>
                <w:sz w:val="20"/>
                <w:szCs w:val="20"/>
              </w:rPr>
              <w:t>PHIL 381:</w:t>
            </w:r>
            <w:r w:rsidR="00AC5238" w:rsidRPr="00EE22F5">
              <w:rPr>
                <w:sz w:val="20"/>
                <w:szCs w:val="20"/>
              </w:rPr>
              <w:t xml:space="preserve"> Philosophy of Science (3)</w:t>
            </w:r>
          </w:p>
          <w:p w:rsidR="0067123F" w:rsidRPr="00EE22F5" w:rsidRDefault="0067123F" w:rsidP="005667AF">
            <w:pPr>
              <w:ind w:left="720"/>
              <w:rPr>
                <w:sz w:val="20"/>
                <w:szCs w:val="20"/>
              </w:rPr>
            </w:pPr>
            <w:r w:rsidRPr="00EE22F5">
              <w:rPr>
                <w:b/>
                <w:sz w:val="16"/>
                <w:szCs w:val="16"/>
              </w:rPr>
              <w:t>GE: Capstone (F) or (C2)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F76AF" w:rsidRPr="00EE22F5" w:rsidRDefault="00121A95" w:rsidP="005667AF">
            <w:pPr>
              <w:rPr>
                <w:sz w:val="20"/>
                <w:szCs w:val="20"/>
              </w:rPr>
            </w:pPr>
            <w:r w:rsidRPr="00EE22F5">
              <w:rPr>
                <w:sz w:val="20"/>
                <w:szCs w:val="20"/>
              </w:rPr>
              <w:t>Upper Division Standing</w:t>
            </w:r>
          </w:p>
        </w:tc>
      </w:tr>
      <w:tr w:rsidR="00495AA5" w:rsidRPr="00417342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11217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95AA5" w:rsidRPr="00A97705" w:rsidRDefault="00495AA5" w:rsidP="005667AF">
            <w:pPr>
              <w:rPr>
                <w:rFonts w:cstheme="minorHAnsi"/>
                <w:b/>
                <w:highlight w:val="yellow"/>
              </w:rPr>
            </w:pPr>
            <w:r w:rsidRPr="00071988">
              <w:rPr>
                <w:rFonts w:cstheme="minorHAnsi"/>
                <w:b/>
              </w:rPr>
              <w:t>Business/Professional Skills</w:t>
            </w:r>
          </w:p>
        </w:tc>
      </w:tr>
      <w:tr w:rsidR="00CF76AF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F76AF" w:rsidRPr="00E97727" w:rsidRDefault="00CF76AF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F76AF" w:rsidRPr="006A5ABA" w:rsidRDefault="00A0014A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ACCT 201:</w:t>
            </w:r>
            <w:r w:rsidR="00E94195" w:rsidRPr="006A5ABA">
              <w:rPr>
                <w:sz w:val="20"/>
                <w:szCs w:val="20"/>
              </w:rPr>
              <w:t xml:space="preserve"> Elementary Financial Accounting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F76AF" w:rsidRPr="005324AE" w:rsidRDefault="00CF76AF" w:rsidP="005667AF">
            <w:pPr>
              <w:rPr>
                <w:sz w:val="20"/>
                <w:szCs w:val="20"/>
                <w:highlight w:val="cyan"/>
              </w:rPr>
            </w:pPr>
          </w:p>
        </w:tc>
      </w:tr>
      <w:tr w:rsidR="00CF76AF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F76AF" w:rsidRPr="00E97727" w:rsidRDefault="00CF76AF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F76AF" w:rsidRPr="006A5ABA" w:rsidRDefault="00A0014A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BLAW 220:</w:t>
            </w:r>
            <w:r w:rsidR="00E94195" w:rsidRPr="006A5ABA">
              <w:rPr>
                <w:sz w:val="20"/>
                <w:szCs w:val="20"/>
              </w:rPr>
              <w:t xml:space="preserve"> Introduction to Law and Business Transactions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F76AF" w:rsidRPr="005324AE" w:rsidRDefault="00CF76AF" w:rsidP="005667AF">
            <w:pPr>
              <w:rPr>
                <w:sz w:val="20"/>
                <w:szCs w:val="20"/>
                <w:highlight w:val="cyan"/>
              </w:rPr>
            </w:pPr>
          </w:p>
        </w:tc>
      </w:tr>
      <w:tr w:rsidR="00CF76AF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F76AF" w:rsidRPr="00E97727" w:rsidRDefault="00CF76AF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F76AF" w:rsidRPr="00D512CF" w:rsidRDefault="00A0014A" w:rsidP="005667AF">
            <w:pPr>
              <w:rPr>
                <w:sz w:val="20"/>
                <w:szCs w:val="20"/>
              </w:rPr>
            </w:pPr>
            <w:r w:rsidRPr="00D512CF">
              <w:rPr>
                <w:sz w:val="20"/>
                <w:szCs w:val="20"/>
              </w:rPr>
              <w:t>COMM 334:</w:t>
            </w:r>
            <w:r w:rsidR="00E94195" w:rsidRPr="00D512CF">
              <w:rPr>
                <w:sz w:val="20"/>
                <w:szCs w:val="20"/>
              </w:rPr>
              <w:t xml:space="preserve"> Business </w:t>
            </w:r>
            <w:r w:rsidR="0064313D" w:rsidRPr="00D512CF">
              <w:rPr>
                <w:sz w:val="20"/>
                <w:szCs w:val="20"/>
              </w:rPr>
              <w:t xml:space="preserve">and </w:t>
            </w:r>
            <w:r w:rsidR="00E94195" w:rsidRPr="00D512CF">
              <w:rPr>
                <w:sz w:val="20"/>
                <w:szCs w:val="20"/>
              </w:rPr>
              <w:t>Professional Communication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F76AF" w:rsidRPr="00D512CF" w:rsidRDefault="00647566" w:rsidP="005667AF">
            <w:pPr>
              <w:rPr>
                <w:sz w:val="20"/>
                <w:szCs w:val="20"/>
              </w:rPr>
            </w:pPr>
            <w:r w:rsidRPr="00D512CF">
              <w:rPr>
                <w:sz w:val="20"/>
                <w:szCs w:val="20"/>
              </w:rPr>
              <w:t>COMM 130 or Consent of Instructor</w:t>
            </w:r>
          </w:p>
        </w:tc>
      </w:tr>
      <w:tr w:rsidR="00CF76AF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F76AF" w:rsidRPr="00E97727" w:rsidRDefault="00CF76AF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F76AF" w:rsidRPr="00D512CF" w:rsidRDefault="00A0014A" w:rsidP="005667AF">
            <w:pPr>
              <w:rPr>
                <w:sz w:val="20"/>
                <w:szCs w:val="20"/>
              </w:rPr>
            </w:pPr>
            <w:r w:rsidRPr="00D512CF">
              <w:rPr>
                <w:sz w:val="20"/>
                <w:szCs w:val="20"/>
              </w:rPr>
              <w:t>COMM 335:</w:t>
            </w:r>
            <w:r w:rsidR="00E94195" w:rsidRPr="00D512CF">
              <w:rPr>
                <w:sz w:val="20"/>
                <w:szCs w:val="20"/>
              </w:rPr>
              <w:t xml:space="preserve"> Persuasive Speaking (3)</w:t>
            </w:r>
          </w:p>
          <w:p w:rsidR="003B6281" w:rsidRPr="00D512CF" w:rsidRDefault="003B6281" w:rsidP="005667AF">
            <w:pPr>
              <w:ind w:left="720"/>
              <w:rPr>
                <w:b/>
                <w:sz w:val="16"/>
                <w:szCs w:val="16"/>
              </w:rPr>
            </w:pPr>
            <w:r w:rsidRPr="00D512CF">
              <w:rPr>
                <w:b/>
                <w:sz w:val="16"/>
                <w:szCs w:val="16"/>
              </w:rPr>
              <w:t>GE: Lifelong Learning and Self-Development (E)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F76AF" w:rsidRPr="00D512CF" w:rsidRDefault="0064313D" w:rsidP="005667AF">
            <w:pPr>
              <w:rPr>
                <w:sz w:val="20"/>
                <w:szCs w:val="20"/>
              </w:rPr>
            </w:pPr>
            <w:r w:rsidRPr="00D512CF">
              <w:rPr>
                <w:sz w:val="20"/>
                <w:szCs w:val="20"/>
              </w:rPr>
              <w:t>GE Foundations</w:t>
            </w:r>
          </w:p>
        </w:tc>
      </w:tr>
      <w:tr w:rsidR="00CF76AF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F76AF" w:rsidRPr="00E97727" w:rsidRDefault="00CF76AF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F76AF" w:rsidRPr="006A5ABA" w:rsidRDefault="00A0014A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COMM 344:</w:t>
            </w:r>
            <w:r w:rsidR="00DF5665" w:rsidRPr="006A5ABA">
              <w:rPr>
                <w:sz w:val="20"/>
                <w:szCs w:val="20"/>
              </w:rPr>
              <w:t xml:space="preserve"> Theory and </w:t>
            </w:r>
            <w:r w:rsidR="00E94195" w:rsidRPr="006A5ABA">
              <w:rPr>
                <w:sz w:val="20"/>
                <w:szCs w:val="20"/>
              </w:rPr>
              <w:t>Techniques of Interviewing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F76AF" w:rsidRPr="0029756F" w:rsidRDefault="00CF76AF" w:rsidP="005667AF">
            <w:pPr>
              <w:rPr>
                <w:sz w:val="20"/>
                <w:szCs w:val="20"/>
                <w:highlight w:val="cyan"/>
              </w:rPr>
            </w:pPr>
          </w:p>
        </w:tc>
      </w:tr>
      <w:tr w:rsidR="00CF76AF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F76AF" w:rsidRPr="00E97727" w:rsidRDefault="00CF76AF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F76AF" w:rsidRPr="006A5ABA" w:rsidRDefault="00A0014A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JOUR 370:</w:t>
            </w:r>
            <w:r w:rsidR="0009641E" w:rsidRPr="006A5ABA">
              <w:rPr>
                <w:sz w:val="20"/>
                <w:szCs w:val="20"/>
              </w:rPr>
              <w:t xml:space="preserve"> Principles of Public Relations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6AF" w:rsidRPr="0029756F" w:rsidRDefault="00CF76AF" w:rsidP="005667AF">
            <w:pPr>
              <w:rPr>
                <w:sz w:val="20"/>
                <w:szCs w:val="20"/>
                <w:highlight w:val="cyan"/>
              </w:rPr>
            </w:pPr>
          </w:p>
        </w:tc>
      </w:tr>
      <w:tr w:rsidR="00CF76AF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F76AF" w:rsidRPr="00E97727" w:rsidRDefault="00CF76AF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F76AF" w:rsidRPr="00D512CF" w:rsidRDefault="00A0014A" w:rsidP="005667AF">
            <w:pPr>
              <w:rPr>
                <w:sz w:val="20"/>
                <w:szCs w:val="20"/>
              </w:rPr>
            </w:pPr>
            <w:r w:rsidRPr="00D512CF">
              <w:rPr>
                <w:sz w:val="20"/>
                <w:szCs w:val="20"/>
              </w:rPr>
              <w:t>MKTG 300:</w:t>
            </w:r>
            <w:r w:rsidR="008F0ACA" w:rsidRPr="00D512CF">
              <w:rPr>
                <w:sz w:val="20"/>
                <w:szCs w:val="20"/>
              </w:rPr>
              <w:t xml:space="preserve"> </w:t>
            </w:r>
            <w:r w:rsidR="0037525A" w:rsidRPr="00D512CF">
              <w:rPr>
                <w:sz w:val="20"/>
                <w:szCs w:val="20"/>
              </w:rPr>
              <w:t>Marketing (3)</w:t>
            </w:r>
          </w:p>
        </w:tc>
        <w:tc>
          <w:tcPr>
            <w:tcW w:w="4602" w:type="dxa"/>
            <w:gridSpan w:val="4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F76AF" w:rsidRPr="00D512CF" w:rsidRDefault="00513B2E" w:rsidP="005667AF">
            <w:pPr>
              <w:rPr>
                <w:sz w:val="20"/>
                <w:szCs w:val="20"/>
              </w:rPr>
            </w:pPr>
            <w:r w:rsidRPr="00D512CF">
              <w:rPr>
                <w:sz w:val="20"/>
                <w:szCs w:val="20"/>
              </w:rPr>
              <w:t>Recommended: ECON 100, 101</w:t>
            </w:r>
          </w:p>
        </w:tc>
      </w:tr>
      <w:tr w:rsidR="00CF76AF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F76AF" w:rsidRPr="00E97727" w:rsidRDefault="00CF76AF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CF76AF" w:rsidRPr="006A5ABA" w:rsidRDefault="00A0014A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MKTG 330:</w:t>
            </w:r>
            <w:r w:rsidR="0037525A" w:rsidRPr="006A5ABA">
              <w:rPr>
                <w:sz w:val="20"/>
                <w:szCs w:val="20"/>
              </w:rPr>
              <w:t xml:space="preserve"> Mass Marketing Communication</w:t>
            </w:r>
            <w:r w:rsidR="004C5DC3" w:rsidRPr="006A5ABA">
              <w:rPr>
                <w:sz w:val="20"/>
                <w:szCs w:val="20"/>
              </w:rPr>
              <w:t>s</w:t>
            </w:r>
            <w:r w:rsidR="00E01D77" w:rsidRPr="006A5ABA">
              <w:rPr>
                <w:sz w:val="20"/>
                <w:szCs w:val="20"/>
              </w:rPr>
              <w:t>:</w:t>
            </w:r>
            <w:r w:rsidR="0037525A" w:rsidRPr="006A5ABA">
              <w:rPr>
                <w:sz w:val="20"/>
                <w:szCs w:val="20"/>
              </w:rPr>
              <w:t xml:space="preserve"> Advertising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6AF" w:rsidRPr="0029756F" w:rsidRDefault="00CF76AF" w:rsidP="005667AF">
            <w:pPr>
              <w:rPr>
                <w:sz w:val="20"/>
                <w:szCs w:val="20"/>
                <w:highlight w:val="cyan"/>
              </w:rPr>
            </w:pPr>
          </w:p>
        </w:tc>
      </w:tr>
      <w:tr w:rsidR="00A0014A" w:rsidRPr="00417342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11217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0014A" w:rsidRPr="00A97705" w:rsidRDefault="00A0014A" w:rsidP="005667AF">
            <w:pPr>
              <w:rPr>
                <w:rFonts w:cstheme="minorHAnsi"/>
                <w:b/>
              </w:rPr>
            </w:pPr>
            <w:r w:rsidRPr="00A97705">
              <w:rPr>
                <w:rFonts w:cstheme="minorHAnsi"/>
                <w:b/>
              </w:rPr>
              <w:t>Computer Applications</w:t>
            </w:r>
          </w:p>
        </w:tc>
      </w:tr>
      <w:tr w:rsidR="00CF76AF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F76AF" w:rsidRPr="00A97705" w:rsidRDefault="00CF76AF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F76AF" w:rsidRPr="00D512CF" w:rsidRDefault="003B33E8" w:rsidP="005667AF">
            <w:pPr>
              <w:rPr>
                <w:sz w:val="20"/>
                <w:szCs w:val="20"/>
              </w:rPr>
            </w:pPr>
            <w:r w:rsidRPr="00D512CF">
              <w:rPr>
                <w:sz w:val="20"/>
                <w:szCs w:val="20"/>
              </w:rPr>
              <w:t>CECS 174:</w:t>
            </w:r>
            <w:r w:rsidR="00310C52" w:rsidRPr="00D512CF">
              <w:rPr>
                <w:sz w:val="20"/>
                <w:szCs w:val="20"/>
              </w:rPr>
              <w:t xml:space="preserve"> Introduction to Programming and Problem Solving (3)</w:t>
            </w:r>
          </w:p>
        </w:tc>
        <w:tc>
          <w:tcPr>
            <w:tcW w:w="4602" w:type="dxa"/>
            <w:gridSpan w:val="4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F76AF" w:rsidRPr="00D512CF" w:rsidRDefault="00DE567D" w:rsidP="005667AF">
            <w:pPr>
              <w:rPr>
                <w:sz w:val="20"/>
                <w:szCs w:val="20"/>
              </w:rPr>
            </w:pPr>
            <w:r w:rsidRPr="00D512CF">
              <w:rPr>
                <w:sz w:val="20"/>
                <w:szCs w:val="20"/>
              </w:rPr>
              <w:t>CECS 100, MATH 113 (or E</w:t>
            </w:r>
            <w:r w:rsidR="0000607F" w:rsidRPr="00D512CF">
              <w:rPr>
                <w:sz w:val="20"/>
                <w:szCs w:val="20"/>
              </w:rPr>
              <w:t xml:space="preserve">quivalent) </w:t>
            </w:r>
            <w:r w:rsidR="00E73F52" w:rsidRPr="00D512CF">
              <w:rPr>
                <w:sz w:val="20"/>
                <w:szCs w:val="20"/>
              </w:rPr>
              <w:t xml:space="preserve">all </w:t>
            </w:r>
            <w:r w:rsidR="0000607F" w:rsidRPr="00D512CF">
              <w:rPr>
                <w:sz w:val="20"/>
                <w:szCs w:val="20"/>
              </w:rPr>
              <w:t>with a</w:t>
            </w:r>
            <w:r w:rsidR="00834E54" w:rsidRPr="00D512CF">
              <w:rPr>
                <w:sz w:val="20"/>
                <w:szCs w:val="20"/>
              </w:rPr>
              <w:t xml:space="preserve"> Grade of</w:t>
            </w:r>
            <w:r w:rsidR="0000607F" w:rsidRPr="00D512CF">
              <w:rPr>
                <w:sz w:val="20"/>
                <w:szCs w:val="20"/>
              </w:rPr>
              <w:t xml:space="preserve"> </w:t>
            </w:r>
            <w:r w:rsidR="00164107" w:rsidRPr="00D512CF">
              <w:rPr>
                <w:sz w:val="21"/>
                <w:szCs w:val="21"/>
              </w:rPr>
              <w:t>“C”</w:t>
            </w:r>
            <w:r w:rsidR="00E92AAE" w:rsidRPr="00D512CF">
              <w:rPr>
                <w:sz w:val="21"/>
                <w:szCs w:val="21"/>
              </w:rPr>
              <w:t xml:space="preserve"> </w:t>
            </w:r>
            <w:r w:rsidR="0000607F" w:rsidRPr="00D512CF">
              <w:rPr>
                <w:sz w:val="20"/>
                <w:szCs w:val="20"/>
              </w:rPr>
              <w:t>or Better</w:t>
            </w:r>
          </w:p>
        </w:tc>
      </w:tr>
      <w:tr w:rsidR="008C2962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E97727" w:rsidRDefault="008C2962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D512CF" w:rsidRDefault="008C2962" w:rsidP="005667AF">
            <w:pPr>
              <w:rPr>
                <w:sz w:val="20"/>
                <w:szCs w:val="20"/>
              </w:rPr>
            </w:pPr>
            <w:r w:rsidRPr="00D512CF">
              <w:rPr>
                <w:sz w:val="20"/>
                <w:szCs w:val="20"/>
              </w:rPr>
              <w:t>IS 300: Management Information Systems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C2962" w:rsidRPr="00D512CF" w:rsidRDefault="008C2962" w:rsidP="005667AF">
            <w:pPr>
              <w:rPr>
                <w:sz w:val="20"/>
                <w:szCs w:val="20"/>
              </w:rPr>
            </w:pPr>
            <w:r w:rsidRPr="00D512CF">
              <w:rPr>
                <w:sz w:val="20"/>
                <w:szCs w:val="20"/>
              </w:rPr>
              <w:t>IS 233 or Equivalent</w:t>
            </w:r>
          </w:p>
        </w:tc>
      </w:tr>
      <w:tr w:rsidR="008C2962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E97727" w:rsidRDefault="008C2962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D512CF" w:rsidRDefault="008C2962" w:rsidP="005667AF">
            <w:pPr>
              <w:rPr>
                <w:sz w:val="20"/>
                <w:szCs w:val="20"/>
              </w:rPr>
            </w:pPr>
            <w:r w:rsidRPr="00D512CF">
              <w:rPr>
                <w:sz w:val="20"/>
                <w:szCs w:val="20"/>
              </w:rPr>
              <w:t>JOUR 331: Introduction to News Editing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C2962" w:rsidRPr="00D512CF" w:rsidRDefault="008C2962" w:rsidP="005667AF">
            <w:pPr>
              <w:rPr>
                <w:sz w:val="20"/>
                <w:szCs w:val="20"/>
              </w:rPr>
            </w:pPr>
            <w:r w:rsidRPr="00D512CF">
              <w:rPr>
                <w:sz w:val="20"/>
                <w:szCs w:val="20"/>
              </w:rPr>
              <w:t xml:space="preserve">JOUR 311 with a Grade of </w:t>
            </w:r>
            <w:r w:rsidR="00164107" w:rsidRPr="00D512CF">
              <w:rPr>
                <w:sz w:val="21"/>
                <w:szCs w:val="21"/>
              </w:rPr>
              <w:t>“C”</w:t>
            </w:r>
            <w:r w:rsidRPr="00D512CF">
              <w:rPr>
                <w:sz w:val="21"/>
                <w:szCs w:val="21"/>
              </w:rPr>
              <w:t xml:space="preserve"> </w:t>
            </w:r>
            <w:r w:rsidRPr="00D512CF">
              <w:rPr>
                <w:sz w:val="20"/>
                <w:szCs w:val="20"/>
              </w:rPr>
              <w:t>or Better</w:t>
            </w:r>
          </w:p>
        </w:tc>
      </w:tr>
      <w:tr w:rsidR="008C2962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E97727" w:rsidRDefault="008C2962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D512CF" w:rsidRDefault="008C2962" w:rsidP="005667AF">
            <w:pPr>
              <w:rPr>
                <w:sz w:val="20"/>
                <w:szCs w:val="20"/>
              </w:rPr>
            </w:pPr>
            <w:r w:rsidRPr="00D512CF">
              <w:rPr>
                <w:sz w:val="20"/>
                <w:szCs w:val="20"/>
              </w:rPr>
              <w:t>MGMT 426: Management and Information Systems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C2962" w:rsidRPr="00D512CF" w:rsidRDefault="008C2962" w:rsidP="005667AF">
            <w:pPr>
              <w:rPr>
                <w:sz w:val="20"/>
                <w:szCs w:val="20"/>
              </w:rPr>
            </w:pPr>
            <w:r w:rsidRPr="00D512CF">
              <w:rPr>
                <w:sz w:val="20"/>
                <w:szCs w:val="20"/>
              </w:rPr>
              <w:t>IS 301</w:t>
            </w:r>
          </w:p>
        </w:tc>
      </w:tr>
      <w:tr w:rsidR="00EB2C02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2C02" w:rsidRPr="00E97727" w:rsidRDefault="00EB2C02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B2C02" w:rsidRPr="00EB2C02" w:rsidRDefault="00EB2C02" w:rsidP="005667AF">
            <w:pPr>
              <w:rPr>
                <w:sz w:val="20"/>
                <w:szCs w:val="20"/>
                <w:highlight w:val="yellow"/>
              </w:rPr>
            </w:pPr>
            <w:r w:rsidRPr="00EB2C02">
              <w:rPr>
                <w:sz w:val="20"/>
                <w:szCs w:val="20"/>
                <w:highlight w:val="yellow"/>
              </w:rPr>
              <w:t>NSCI 200: Introduction to Computer Methods in Science (2)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B2C02" w:rsidRPr="00EB2C02" w:rsidRDefault="00EB2C02" w:rsidP="00EB2C02">
            <w:pPr>
              <w:rPr>
                <w:rFonts w:cstheme="minorHAnsi"/>
                <w:sz w:val="20"/>
                <w:szCs w:val="20"/>
                <w:highlight w:val="yellow"/>
              </w:rPr>
            </w:pPr>
            <w:r w:rsidRPr="00EB2C02">
              <w:rPr>
                <w:sz w:val="20"/>
                <w:highlight w:val="yellow"/>
              </w:rPr>
              <w:t xml:space="preserve">NSCI Major; MATH 119A or MATH 122 or Consent </w:t>
            </w:r>
          </w:p>
        </w:tc>
      </w:tr>
      <w:tr w:rsidR="008C2962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E97727" w:rsidRDefault="008C2962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6A5ABA" w:rsidRDefault="008C2962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SOC 260: Introduction to Data Analysis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C2962" w:rsidRPr="00A97705" w:rsidRDefault="00462C03" w:rsidP="005667AF">
            <w:pPr>
              <w:rPr>
                <w:sz w:val="20"/>
                <w:szCs w:val="20"/>
                <w:highlight w:val="yellow"/>
              </w:rPr>
            </w:pPr>
            <w:r w:rsidRPr="00A5581D">
              <w:rPr>
                <w:rFonts w:cstheme="minorHAnsi"/>
                <w:sz w:val="20"/>
                <w:szCs w:val="20"/>
                <w:highlight w:val="yellow"/>
              </w:rPr>
              <w:t>SOC 250 or Equivalent or Consent of Instructor</w:t>
            </w:r>
          </w:p>
        </w:tc>
      </w:tr>
      <w:tr w:rsidR="008C2962" w:rsidRPr="00417342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11217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C2962" w:rsidRPr="00164107" w:rsidRDefault="008C2962" w:rsidP="005667AF">
            <w:pPr>
              <w:rPr>
                <w:rFonts w:cstheme="minorHAnsi"/>
                <w:b/>
              </w:rPr>
            </w:pPr>
            <w:r w:rsidRPr="00164107">
              <w:rPr>
                <w:rFonts w:cstheme="minorHAnsi"/>
                <w:b/>
              </w:rPr>
              <w:t>Creative Writing</w:t>
            </w:r>
          </w:p>
        </w:tc>
      </w:tr>
      <w:tr w:rsidR="008C2962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E97727" w:rsidRDefault="008C2962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6A5ABA" w:rsidRDefault="008C2962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ENGL 404: Creative Writing: Creative Nonfiction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C2962" w:rsidRPr="006A5ABA" w:rsidRDefault="008C2962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ENGL 204 or Consent of Instructor</w:t>
            </w:r>
          </w:p>
        </w:tc>
      </w:tr>
      <w:tr w:rsidR="008C2962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E97727" w:rsidRDefault="008C2962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6A5ABA" w:rsidRDefault="008C2962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ENGL 405: Creative Writing: Short Story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C2962" w:rsidRPr="006A5ABA" w:rsidRDefault="008C2962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ENGL 205 or Consent of Instructor</w:t>
            </w:r>
          </w:p>
        </w:tc>
      </w:tr>
      <w:tr w:rsidR="008C2962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E97727" w:rsidRDefault="008C2962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6A5ABA" w:rsidRDefault="008C2962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ENGL 406: Creative Writing: Poetry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C2962" w:rsidRPr="006A5ABA" w:rsidRDefault="008C2962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ENGL 206 or Consent of Instructor</w:t>
            </w:r>
          </w:p>
        </w:tc>
      </w:tr>
      <w:tr w:rsidR="008C2962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E97727" w:rsidRDefault="008C2962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6A5ABA" w:rsidRDefault="008C2962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ENGL 407: Creative Writing: Novel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C2962" w:rsidRPr="006A5ABA" w:rsidRDefault="008C2962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Consent of Instructor</w:t>
            </w:r>
          </w:p>
        </w:tc>
      </w:tr>
      <w:tr w:rsidR="008C2962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A97705" w:rsidRDefault="008C2962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EB2C02" w:rsidRDefault="008C2962" w:rsidP="005667AF">
            <w:pPr>
              <w:rPr>
                <w:sz w:val="20"/>
                <w:szCs w:val="20"/>
              </w:rPr>
            </w:pPr>
            <w:r w:rsidRPr="00EB2C02">
              <w:rPr>
                <w:sz w:val="20"/>
                <w:szCs w:val="20"/>
              </w:rPr>
              <w:t>FEA 304: Writing the Short Script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C2962" w:rsidRPr="00EB2C02" w:rsidRDefault="008C2962" w:rsidP="005667AF">
            <w:pPr>
              <w:rPr>
                <w:sz w:val="20"/>
                <w:szCs w:val="20"/>
              </w:rPr>
            </w:pPr>
            <w:r w:rsidRPr="00EB2C02">
              <w:rPr>
                <w:sz w:val="20"/>
                <w:szCs w:val="20"/>
              </w:rPr>
              <w:t xml:space="preserve">Major Status, FEA 299 with a Grade of </w:t>
            </w:r>
            <w:r w:rsidR="00164107" w:rsidRPr="00EB2C02">
              <w:rPr>
                <w:sz w:val="21"/>
                <w:szCs w:val="21"/>
              </w:rPr>
              <w:t>“C”</w:t>
            </w:r>
            <w:r w:rsidRPr="00EB2C02">
              <w:rPr>
                <w:sz w:val="21"/>
                <w:szCs w:val="21"/>
              </w:rPr>
              <w:t xml:space="preserve"> </w:t>
            </w:r>
            <w:r w:rsidRPr="00EB2C02">
              <w:rPr>
                <w:sz w:val="20"/>
                <w:szCs w:val="20"/>
              </w:rPr>
              <w:t>or Better or Consent of Instructor</w:t>
            </w:r>
          </w:p>
        </w:tc>
      </w:tr>
      <w:tr w:rsidR="008C2962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A97705" w:rsidRDefault="008C2962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EB2C02" w:rsidRDefault="008C2962" w:rsidP="005667AF">
            <w:pPr>
              <w:rPr>
                <w:sz w:val="20"/>
                <w:szCs w:val="20"/>
              </w:rPr>
            </w:pPr>
            <w:r w:rsidRPr="00EB2C02">
              <w:rPr>
                <w:sz w:val="20"/>
                <w:szCs w:val="20"/>
              </w:rPr>
              <w:t>FEA 404: Advanced Scriptwriting for Film and Electronic Media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C2962" w:rsidRPr="00EB2C02" w:rsidRDefault="008C2962" w:rsidP="005667AF">
            <w:pPr>
              <w:rPr>
                <w:sz w:val="20"/>
                <w:szCs w:val="20"/>
              </w:rPr>
            </w:pPr>
            <w:r w:rsidRPr="00EB2C02">
              <w:rPr>
                <w:sz w:val="20"/>
                <w:szCs w:val="20"/>
              </w:rPr>
              <w:t xml:space="preserve">FEA 303 or 304 or ENGL 405 or 407 with a Grade of </w:t>
            </w:r>
            <w:r w:rsidR="00164107" w:rsidRPr="00EB2C02">
              <w:rPr>
                <w:sz w:val="21"/>
                <w:szCs w:val="21"/>
              </w:rPr>
              <w:t>“C”</w:t>
            </w:r>
            <w:r w:rsidRPr="00EB2C02">
              <w:rPr>
                <w:sz w:val="21"/>
                <w:szCs w:val="21"/>
              </w:rPr>
              <w:t xml:space="preserve"> </w:t>
            </w:r>
            <w:r w:rsidRPr="00EB2C02">
              <w:rPr>
                <w:sz w:val="20"/>
                <w:szCs w:val="20"/>
              </w:rPr>
              <w:t>or Better or Consent</w:t>
            </w:r>
            <w:r w:rsidR="0007427A" w:rsidRPr="00EB2C02">
              <w:rPr>
                <w:sz w:val="20"/>
                <w:szCs w:val="20"/>
              </w:rPr>
              <w:t xml:space="preserve"> of Instructor</w:t>
            </w:r>
          </w:p>
        </w:tc>
      </w:tr>
      <w:tr w:rsidR="008C2962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164107" w:rsidRDefault="008C2962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6A5ABA" w:rsidRDefault="008C2962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THEA 380: Playwriting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C2962" w:rsidRPr="0029756F" w:rsidRDefault="008C2962" w:rsidP="005667AF">
            <w:pPr>
              <w:rPr>
                <w:sz w:val="20"/>
                <w:szCs w:val="20"/>
                <w:highlight w:val="cyan"/>
              </w:rPr>
            </w:pPr>
          </w:p>
        </w:tc>
      </w:tr>
      <w:tr w:rsidR="008C2962" w:rsidRPr="00417342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11217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C2962" w:rsidRPr="00164107" w:rsidRDefault="008C2962" w:rsidP="005667AF">
            <w:pPr>
              <w:rPr>
                <w:rFonts w:cstheme="minorHAnsi"/>
                <w:b/>
              </w:rPr>
            </w:pPr>
            <w:r w:rsidRPr="00164107">
              <w:rPr>
                <w:rFonts w:cstheme="minorHAnsi"/>
                <w:b/>
              </w:rPr>
              <w:t>Intercultural Communication</w:t>
            </w:r>
          </w:p>
        </w:tc>
      </w:tr>
      <w:tr w:rsidR="008C2962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E97727" w:rsidRDefault="008C2962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EB2C02" w:rsidRDefault="008C2962" w:rsidP="005667AF">
            <w:pPr>
              <w:rPr>
                <w:sz w:val="20"/>
                <w:szCs w:val="20"/>
              </w:rPr>
            </w:pPr>
            <w:r w:rsidRPr="00EB2C02">
              <w:rPr>
                <w:sz w:val="20"/>
                <w:szCs w:val="20"/>
              </w:rPr>
              <w:t>ANTH 412: Culture and Communication (3)</w:t>
            </w:r>
          </w:p>
          <w:p w:rsidR="00CE6622" w:rsidRPr="00EB2C02" w:rsidRDefault="00CE6622" w:rsidP="005667AF">
            <w:pPr>
              <w:ind w:left="720"/>
              <w:rPr>
                <w:b/>
                <w:sz w:val="16"/>
                <w:szCs w:val="16"/>
              </w:rPr>
            </w:pPr>
            <w:r w:rsidRPr="00EB2C02">
              <w:rPr>
                <w:b/>
                <w:sz w:val="16"/>
                <w:szCs w:val="16"/>
              </w:rPr>
              <w:t>GE: Global Issues; Capstone (F) or (D2)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C2962" w:rsidRPr="00EB2C02" w:rsidRDefault="008C2962" w:rsidP="005667AF">
            <w:pPr>
              <w:rPr>
                <w:sz w:val="20"/>
                <w:szCs w:val="20"/>
              </w:rPr>
            </w:pPr>
            <w:r w:rsidRPr="00EB2C02">
              <w:rPr>
                <w:sz w:val="20"/>
                <w:szCs w:val="20"/>
              </w:rPr>
              <w:t>Upper Division Standing</w:t>
            </w:r>
          </w:p>
        </w:tc>
      </w:tr>
      <w:tr w:rsidR="008C2962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E97727" w:rsidRDefault="008C2962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EB2C02" w:rsidRDefault="008C2962" w:rsidP="005667AF">
            <w:pPr>
              <w:rPr>
                <w:sz w:val="20"/>
                <w:szCs w:val="20"/>
              </w:rPr>
            </w:pPr>
            <w:r w:rsidRPr="00EB2C02">
              <w:rPr>
                <w:sz w:val="20"/>
                <w:szCs w:val="20"/>
              </w:rPr>
              <w:t>ANTH/LING 413: Language and Culture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C2962" w:rsidRPr="00EB2C02" w:rsidRDefault="008C2962" w:rsidP="005667AF">
            <w:pPr>
              <w:rPr>
                <w:sz w:val="20"/>
                <w:szCs w:val="20"/>
              </w:rPr>
            </w:pPr>
            <w:r w:rsidRPr="00EB2C02">
              <w:rPr>
                <w:sz w:val="20"/>
                <w:szCs w:val="20"/>
              </w:rPr>
              <w:t>ANTH/LING 170 or Consent of Instructor</w:t>
            </w:r>
          </w:p>
        </w:tc>
      </w:tr>
      <w:tr w:rsidR="008C2962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A97705" w:rsidRDefault="008C2962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6A5ABA" w:rsidRDefault="008C2962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COMM 330: Intercultural Communication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C2962" w:rsidRPr="0029756F" w:rsidRDefault="008C2962" w:rsidP="005667AF">
            <w:pPr>
              <w:rPr>
                <w:sz w:val="20"/>
                <w:szCs w:val="20"/>
                <w:highlight w:val="cyan"/>
              </w:rPr>
            </w:pPr>
          </w:p>
        </w:tc>
      </w:tr>
      <w:tr w:rsidR="008C2962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E97727" w:rsidRDefault="008C2962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D512CF" w:rsidRDefault="008C2962" w:rsidP="005667AF">
            <w:pPr>
              <w:rPr>
                <w:sz w:val="20"/>
                <w:szCs w:val="20"/>
              </w:rPr>
            </w:pPr>
            <w:r w:rsidRPr="00D512CF">
              <w:rPr>
                <w:sz w:val="20"/>
                <w:szCs w:val="20"/>
              </w:rPr>
              <w:t>MKTG 480: International Marketing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C2962" w:rsidRPr="00D512CF" w:rsidRDefault="008C2962" w:rsidP="005667AF">
            <w:pPr>
              <w:rPr>
                <w:sz w:val="20"/>
                <w:szCs w:val="20"/>
              </w:rPr>
            </w:pPr>
            <w:r w:rsidRPr="00D512CF">
              <w:rPr>
                <w:sz w:val="20"/>
                <w:szCs w:val="20"/>
              </w:rPr>
              <w:t>MKTG 300, IS 301</w:t>
            </w:r>
          </w:p>
        </w:tc>
      </w:tr>
      <w:tr w:rsidR="008C2962" w:rsidRPr="00417342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11217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C2962" w:rsidRPr="00A97705" w:rsidRDefault="008C2962" w:rsidP="005667AF">
            <w:pPr>
              <w:rPr>
                <w:rFonts w:cstheme="minorHAnsi"/>
                <w:b/>
                <w:highlight w:val="yellow"/>
              </w:rPr>
            </w:pPr>
            <w:r w:rsidRPr="00164107">
              <w:rPr>
                <w:rFonts w:cstheme="minorHAnsi"/>
                <w:b/>
              </w:rPr>
              <w:t>Visual Communication</w:t>
            </w:r>
          </w:p>
        </w:tc>
      </w:tr>
      <w:tr w:rsidR="008C2962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E97727" w:rsidRDefault="008C2962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A97705" w:rsidRDefault="008C2962" w:rsidP="005667AF">
            <w:pPr>
              <w:rPr>
                <w:sz w:val="20"/>
                <w:szCs w:val="20"/>
                <w:highlight w:val="yellow"/>
              </w:rPr>
            </w:pPr>
            <w:r w:rsidRPr="00A97705">
              <w:rPr>
                <w:sz w:val="20"/>
                <w:szCs w:val="20"/>
                <w:highlight w:val="yellow"/>
              </w:rPr>
              <w:t>E T 170: Engineering Drafting and Design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C2962" w:rsidRPr="00A97705" w:rsidRDefault="008C2962" w:rsidP="005667AF">
            <w:pPr>
              <w:rPr>
                <w:sz w:val="20"/>
                <w:szCs w:val="20"/>
                <w:highlight w:val="yellow"/>
              </w:rPr>
            </w:pPr>
            <w:r w:rsidRPr="00A97705">
              <w:rPr>
                <w:sz w:val="20"/>
                <w:szCs w:val="20"/>
                <w:highlight w:val="yellow"/>
              </w:rPr>
              <w:t>Sophomore Standing</w:t>
            </w:r>
          </w:p>
        </w:tc>
      </w:tr>
      <w:tr w:rsidR="008C2962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E97727" w:rsidRDefault="008C2962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6A5ABA" w:rsidRDefault="008C2962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GEOG 200: Introduction to Research Methods for Geographers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C2962" w:rsidRPr="0029756F" w:rsidRDefault="008C2962" w:rsidP="005667AF">
            <w:pPr>
              <w:rPr>
                <w:sz w:val="20"/>
                <w:szCs w:val="20"/>
                <w:highlight w:val="cyan"/>
              </w:rPr>
            </w:pPr>
          </w:p>
        </w:tc>
      </w:tr>
      <w:tr w:rsidR="008C2962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164107" w:rsidRDefault="008C2962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C2962" w:rsidRPr="00D512CF" w:rsidRDefault="008C2962" w:rsidP="005667AF">
            <w:pPr>
              <w:rPr>
                <w:sz w:val="20"/>
                <w:szCs w:val="20"/>
              </w:rPr>
            </w:pPr>
            <w:r w:rsidRPr="00D512CF">
              <w:rPr>
                <w:sz w:val="20"/>
                <w:szCs w:val="20"/>
              </w:rPr>
              <w:t>JOUR 305: Media Design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C2962" w:rsidRPr="00D512CF" w:rsidRDefault="008C2962" w:rsidP="005667AF">
            <w:pPr>
              <w:rPr>
                <w:sz w:val="20"/>
                <w:szCs w:val="20"/>
              </w:rPr>
            </w:pPr>
            <w:r w:rsidRPr="00D512CF">
              <w:rPr>
                <w:sz w:val="20"/>
                <w:szCs w:val="20"/>
              </w:rPr>
              <w:t xml:space="preserve">JOUR 120 with a Grade of </w:t>
            </w:r>
            <w:r w:rsidR="00164107" w:rsidRPr="00D512CF">
              <w:rPr>
                <w:sz w:val="21"/>
                <w:szCs w:val="21"/>
              </w:rPr>
              <w:t>“C”</w:t>
            </w:r>
            <w:r w:rsidRPr="00D512CF">
              <w:rPr>
                <w:sz w:val="21"/>
                <w:szCs w:val="21"/>
              </w:rPr>
              <w:t xml:space="preserve"> </w:t>
            </w:r>
            <w:r w:rsidRPr="00D512CF">
              <w:rPr>
                <w:sz w:val="20"/>
                <w:szCs w:val="20"/>
              </w:rPr>
              <w:t xml:space="preserve">or Better </w:t>
            </w:r>
          </w:p>
        </w:tc>
      </w:tr>
      <w:tr w:rsidR="008C2962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C2962" w:rsidRPr="00164107" w:rsidRDefault="008C2962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C2962" w:rsidRPr="006A5ABA" w:rsidRDefault="008C2962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MAE 172: Engineering Design Graphics (3)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962" w:rsidRPr="0029756F" w:rsidRDefault="008C2962" w:rsidP="005667AF">
            <w:pPr>
              <w:rPr>
                <w:sz w:val="20"/>
                <w:szCs w:val="20"/>
                <w:highlight w:val="cyan"/>
              </w:rPr>
            </w:pPr>
          </w:p>
        </w:tc>
      </w:tr>
      <w:tr w:rsidR="008C2962" w:rsidRPr="00781FA1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11217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8C2962" w:rsidRPr="003A76A7" w:rsidRDefault="008C2962" w:rsidP="005667AF">
            <w:pPr>
              <w:rPr>
                <w:rFonts w:cstheme="minorHAnsi"/>
                <w:b/>
              </w:rPr>
            </w:pPr>
            <w:r w:rsidRPr="003A76A7">
              <w:rPr>
                <w:rFonts w:cstheme="minorHAnsi"/>
                <w:b/>
              </w:rPr>
              <w:t>Area IV: Practical Writing</w:t>
            </w:r>
          </w:p>
        </w:tc>
      </w:tr>
      <w:tr w:rsidR="008C2962" w:rsidRPr="00417342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11217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C2962" w:rsidRPr="00C801E1" w:rsidRDefault="008C2962" w:rsidP="005667AF">
            <w:pPr>
              <w:rPr>
                <w:rFonts w:cstheme="minorHAnsi"/>
              </w:rPr>
            </w:pPr>
            <w:r w:rsidRPr="00C801E1">
              <w:rPr>
                <w:rFonts w:cstheme="minorHAnsi"/>
              </w:rPr>
              <w:t xml:space="preserve">Complete </w:t>
            </w:r>
            <w:r>
              <w:rPr>
                <w:rFonts w:cstheme="minorHAnsi"/>
              </w:rPr>
              <w:t xml:space="preserve">at least </w:t>
            </w:r>
            <w:r>
              <w:rPr>
                <w:rFonts w:cstheme="minorHAnsi"/>
                <w:b/>
              </w:rPr>
              <w:t>ONE</w:t>
            </w:r>
            <w:r>
              <w:rPr>
                <w:rFonts w:cstheme="minorHAnsi"/>
              </w:rPr>
              <w:t xml:space="preserve"> </w:t>
            </w:r>
            <w:r w:rsidRPr="00AA31B4">
              <w:rPr>
                <w:rFonts w:cstheme="minorHAnsi"/>
                <w:b/>
              </w:rPr>
              <w:t>UNIT</w:t>
            </w:r>
            <w:r>
              <w:rPr>
                <w:rFonts w:cstheme="minorHAnsi"/>
              </w:rPr>
              <w:t xml:space="preserve"> from the following course</w:t>
            </w:r>
            <w:r w:rsidRPr="00C801E1">
              <w:rPr>
                <w:rFonts w:cstheme="minorHAnsi"/>
              </w:rPr>
              <w:t xml:space="preserve"> </w:t>
            </w:r>
            <w:r w:rsidR="00071988">
              <w:rPr>
                <w:rFonts w:cstheme="minorHAnsi"/>
              </w:rPr>
              <w:t xml:space="preserve">with a grade of “C” or better </w:t>
            </w:r>
            <w:r w:rsidRPr="00C801E1">
              <w:rPr>
                <w:rFonts w:cstheme="minorHAnsi"/>
              </w:rPr>
              <w:t>(</w:t>
            </w:r>
            <w:r>
              <w:rPr>
                <w:rFonts w:cstheme="minorHAnsi"/>
              </w:rPr>
              <w:t>1+ unit total</w:t>
            </w:r>
            <w:r w:rsidRPr="00C801E1">
              <w:rPr>
                <w:rFonts w:cstheme="minorHAnsi"/>
              </w:rPr>
              <w:t>):</w:t>
            </w:r>
          </w:p>
        </w:tc>
      </w:tr>
      <w:tr w:rsidR="008C2962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C2962" w:rsidRPr="00E97727" w:rsidRDefault="008C2962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C2962" w:rsidRPr="006A5ABA" w:rsidRDefault="008C2962" w:rsidP="005667AF">
            <w:pPr>
              <w:rPr>
                <w:sz w:val="19"/>
                <w:szCs w:val="19"/>
              </w:rPr>
            </w:pPr>
            <w:r w:rsidRPr="006A5ABA">
              <w:rPr>
                <w:sz w:val="19"/>
                <w:szCs w:val="19"/>
              </w:rPr>
              <w:t xml:space="preserve">ENGL 491: Applied Technical Writing (1 - 3) </w:t>
            </w:r>
          </w:p>
        </w:tc>
        <w:tc>
          <w:tcPr>
            <w:tcW w:w="4602" w:type="dxa"/>
            <w:gridSpan w:val="4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962" w:rsidRPr="006A5ABA" w:rsidRDefault="008C2962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Admission to Certificate Program in Technical and Professional Communication</w:t>
            </w:r>
          </w:p>
        </w:tc>
      </w:tr>
      <w:tr w:rsidR="008C2962" w:rsidRPr="00C801E1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11217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C2962" w:rsidRPr="006A5ABA" w:rsidRDefault="008C2962" w:rsidP="005667AF">
            <w:pPr>
              <w:rPr>
                <w:rFonts w:cstheme="minorHAnsi"/>
              </w:rPr>
            </w:pPr>
            <w:r w:rsidRPr="006A5ABA">
              <w:rPr>
                <w:rFonts w:cstheme="minorHAnsi"/>
              </w:rPr>
              <w:t xml:space="preserve">Complete at least </w:t>
            </w:r>
            <w:r w:rsidR="0098047B" w:rsidRPr="006A5ABA">
              <w:rPr>
                <w:rFonts w:cstheme="minorHAnsi"/>
                <w:b/>
              </w:rPr>
              <w:t xml:space="preserve">ONE </w:t>
            </w:r>
            <w:r w:rsidRPr="006A5ABA">
              <w:rPr>
                <w:rFonts w:cstheme="minorHAnsi"/>
                <w:b/>
              </w:rPr>
              <w:t>UNIT</w:t>
            </w:r>
            <w:r w:rsidR="0098047B" w:rsidRPr="006A5ABA">
              <w:rPr>
                <w:rFonts w:cstheme="minorHAnsi"/>
              </w:rPr>
              <w:t xml:space="preserve"> from the following course</w:t>
            </w:r>
            <w:r w:rsidRPr="006A5ABA">
              <w:rPr>
                <w:rFonts w:cstheme="minorHAnsi"/>
              </w:rPr>
              <w:t xml:space="preserve"> </w:t>
            </w:r>
            <w:r w:rsidR="00071988" w:rsidRPr="006A5ABA">
              <w:rPr>
                <w:rFonts w:cstheme="minorHAnsi"/>
              </w:rPr>
              <w:t xml:space="preserve">with a grade of “C” or better </w:t>
            </w:r>
            <w:r w:rsidRPr="006A5ABA">
              <w:rPr>
                <w:rFonts w:cstheme="minorHAnsi"/>
              </w:rPr>
              <w:t>(</w:t>
            </w:r>
            <w:r w:rsidR="0098047B" w:rsidRPr="006A5ABA">
              <w:rPr>
                <w:rFonts w:cstheme="minorHAnsi"/>
              </w:rPr>
              <w:t>1</w:t>
            </w:r>
            <w:r w:rsidRPr="006A5ABA">
              <w:rPr>
                <w:rFonts w:cstheme="minorHAnsi"/>
              </w:rPr>
              <w:t>+ unit total):</w:t>
            </w:r>
          </w:p>
        </w:tc>
      </w:tr>
      <w:tr w:rsidR="008C2962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C2962" w:rsidRPr="00E97727" w:rsidRDefault="008C2962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C2962" w:rsidRPr="006A5ABA" w:rsidRDefault="008C2962" w:rsidP="005667AF">
            <w:pPr>
              <w:rPr>
                <w:sz w:val="20"/>
                <w:szCs w:val="20"/>
              </w:rPr>
            </w:pPr>
            <w:r w:rsidRPr="006A5ABA">
              <w:rPr>
                <w:sz w:val="19"/>
                <w:szCs w:val="19"/>
              </w:rPr>
              <w:t>ENGL 492A: Internship Technical-Professional Writing and Editing (1 - 3)</w:t>
            </w:r>
          </w:p>
        </w:tc>
        <w:tc>
          <w:tcPr>
            <w:tcW w:w="4602" w:type="dxa"/>
            <w:gridSpan w:val="4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962" w:rsidRPr="006A5ABA" w:rsidRDefault="008C2962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Admission to Certificate Program in Technical and Professional Communication</w:t>
            </w:r>
          </w:p>
        </w:tc>
      </w:tr>
      <w:tr w:rsidR="0098047B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11217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8047B" w:rsidRPr="006A5ABA" w:rsidRDefault="0098047B" w:rsidP="005667AF">
            <w:pPr>
              <w:rPr>
                <w:sz w:val="20"/>
                <w:szCs w:val="20"/>
              </w:rPr>
            </w:pPr>
            <w:r w:rsidRPr="006A5ABA">
              <w:rPr>
                <w:rFonts w:cstheme="minorHAnsi"/>
              </w:rPr>
              <w:t xml:space="preserve">Complete at least </w:t>
            </w:r>
            <w:r w:rsidRPr="006A5ABA">
              <w:rPr>
                <w:rFonts w:cstheme="minorHAnsi"/>
                <w:b/>
              </w:rPr>
              <w:t>ONE UNIT</w:t>
            </w:r>
            <w:r w:rsidRPr="006A5ABA">
              <w:rPr>
                <w:rFonts w:cstheme="minorHAnsi"/>
              </w:rPr>
              <w:t xml:space="preserve"> from the following course </w:t>
            </w:r>
            <w:r w:rsidR="00071988" w:rsidRPr="006A5ABA">
              <w:rPr>
                <w:rFonts w:cstheme="minorHAnsi"/>
              </w:rPr>
              <w:t xml:space="preserve">with a grade of “C” or better </w:t>
            </w:r>
            <w:r w:rsidRPr="006A5ABA">
              <w:rPr>
                <w:rFonts w:cstheme="minorHAnsi"/>
              </w:rPr>
              <w:t>(1+ unit total):</w:t>
            </w:r>
          </w:p>
        </w:tc>
      </w:tr>
      <w:tr w:rsidR="008C2962" w:rsidRPr="004D1DA6" w:rsidTr="005667AF">
        <w:tblPrEx>
          <w:jc w:val="center"/>
        </w:tblPrEx>
        <w:trPr>
          <w:gridBefore w:val="1"/>
          <w:wBefore w:w="72" w:type="dxa"/>
          <w:trHeight w:val="302"/>
          <w:jc w:val="center"/>
        </w:trPr>
        <w:tc>
          <w:tcPr>
            <w:tcW w:w="749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C2962" w:rsidRPr="00E97727" w:rsidRDefault="008C2962" w:rsidP="005667A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66" w:type="dxa"/>
            <w:gridSpan w:val="3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C2962" w:rsidRPr="006A5ABA" w:rsidRDefault="008C2962" w:rsidP="005667AF">
            <w:pPr>
              <w:rPr>
                <w:sz w:val="19"/>
                <w:szCs w:val="19"/>
              </w:rPr>
            </w:pPr>
            <w:r w:rsidRPr="006A5ABA">
              <w:rPr>
                <w:sz w:val="19"/>
                <w:szCs w:val="19"/>
              </w:rPr>
              <w:t>ENGL 492B: Internship Technical-Professional Writing and Editing (1 - 3)</w:t>
            </w:r>
          </w:p>
        </w:tc>
        <w:tc>
          <w:tcPr>
            <w:tcW w:w="4602" w:type="dxa"/>
            <w:gridSpan w:val="4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962" w:rsidRPr="006A5ABA" w:rsidRDefault="008C2962" w:rsidP="005667AF">
            <w:pPr>
              <w:rPr>
                <w:sz w:val="20"/>
                <w:szCs w:val="20"/>
              </w:rPr>
            </w:pPr>
            <w:r w:rsidRPr="006A5ABA">
              <w:rPr>
                <w:sz w:val="20"/>
                <w:szCs w:val="20"/>
              </w:rPr>
              <w:t>Admission to Certificate Program in Technical and Professional Communication</w:t>
            </w:r>
          </w:p>
        </w:tc>
      </w:tr>
    </w:tbl>
    <w:p w:rsidR="0036318A" w:rsidRDefault="0036318A" w:rsidP="00AD55BC">
      <w:pPr>
        <w:spacing w:after="0" w:line="240" w:lineRule="auto"/>
        <w:contextualSpacing/>
        <w:rPr>
          <w:sz w:val="21"/>
          <w:szCs w:val="21"/>
        </w:rPr>
      </w:pPr>
    </w:p>
    <w:p w:rsidR="005C1369" w:rsidRDefault="001E4E23" w:rsidP="00AD55BC">
      <w:pPr>
        <w:spacing w:after="0" w:line="240" w:lineRule="auto"/>
        <w:contextualSpacing/>
        <w:rPr>
          <w:sz w:val="21"/>
          <w:szCs w:val="21"/>
        </w:rPr>
      </w:pPr>
      <w:r w:rsidRPr="001E4E23">
        <w:rPr>
          <w:sz w:val="21"/>
          <w:szCs w:val="21"/>
        </w:rPr>
        <w:t xml:space="preserve">See </w:t>
      </w:r>
      <w:r w:rsidR="004C1735">
        <w:rPr>
          <w:sz w:val="21"/>
          <w:szCs w:val="21"/>
        </w:rPr>
        <w:t xml:space="preserve">online </w:t>
      </w:r>
      <w:r w:rsidRPr="001E4E23">
        <w:rPr>
          <w:sz w:val="21"/>
          <w:szCs w:val="21"/>
        </w:rPr>
        <w:t>Catalog for additional course information</w:t>
      </w:r>
      <w:r w:rsidR="00974001">
        <w:rPr>
          <w:sz w:val="21"/>
          <w:szCs w:val="21"/>
        </w:rPr>
        <w:t>, limitations, and requirements</w:t>
      </w:r>
      <w:r w:rsidRPr="001E4E23">
        <w:rPr>
          <w:sz w:val="21"/>
          <w:szCs w:val="21"/>
        </w:rPr>
        <w:t>.</w:t>
      </w:r>
    </w:p>
    <w:p w:rsidR="00D75CB4" w:rsidRDefault="00D75CB4" w:rsidP="00D718C3">
      <w:pPr>
        <w:spacing w:after="0" w:line="240" w:lineRule="auto"/>
        <w:contextualSpacing/>
        <w:rPr>
          <w:b/>
          <w:sz w:val="21"/>
          <w:szCs w:val="21"/>
          <w:u w:val="single"/>
        </w:rPr>
      </w:pPr>
    </w:p>
    <w:p w:rsidR="008C2962" w:rsidRDefault="008C2962" w:rsidP="00D718C3">
      <w:pPr>
        <w:spacing w:after="0" w:line="240" w:lineRule="auto"/>
        <w:contextualSpacing/>
        <w:rPr>
          <w:b/>
          <w:sz w:val="21"/>
          <w:szCs w:val="21"/>
          <w:u w:val="single"/>
        </w:rPr>
      </w:pPr>
    </w:p>
    <w:p w:rsidR="00051A9D" w:rsidRDefault="00051A9D" w:rsidP="00D718C3">
      <w:pPr>
        <w:spacing w:after="0" w:line="240" w:lineRule="auto"/>
        <w:contextualSpacing/>
        <w:rPr>
          <w:b/>
          <w:sz w:val="21"/>
          <w:szCs w:val="21"/>
          <w:u w:val="single"/>
        </w:rPr>
      </w:pPr>
    </w:p>
    <w:p w:rsidR="00051A9D" w:rsidRDefault="00051A9D" w:rsidP="00D718C3">
      <w:pPr>
        <w:spacing w:after="0" w:line="240" w:lineRule="auto"/>
        <w:contextualSpacing/>
        <w:rPr>
          <w:b/>
          <w:sz w:val="21"/>
          <w:szCs w:val="21"/>
          <w:u w:val="single"/>
        </w:rPr>
      </w:pPr>
    </w:p>
    <w:p w:rsidR="00051A9D" w:rsidRDefault="00051A9D" w:rsidP="00D718C3">
      <w:pPr>
        <w:spacing w:after="0" w:line="240" w:lineRule="auto"/>
        <w:contextualSpacing/>
        <w:rPr>
          <w:b/>
          <w:sz w:val="21"/>
          <w:szCs w:val="21"/>
          <w:u w:val="single"/>
        </w:rPr>
        <w:sectPr w:rsidR="00051A9D" w:rsidSect="0065006F">
          <w:headerReference w:type="default" r:id="rId11"/>
          <w:footerReference w:type="default" r:id="rId12"/>
          <w:pgSz w:w="12240" w:h="15840"/>
          <w:pgMar w:top="576" w:right="720" w:bottom="576" w:left="720" w:header="288" w:footer="288" w:gutter="0"/>
          <w:cols w:space="720"/>
          <w:docGrid w:linePitch="360"/>
        </w:sectPr>
      </w:pPr>
    </w:p>
    <w:p w:rsidR="00651C8E" w:rsidRDefault="00651C8E" w:rsidP="0011209B">
      <w:pPr>
        <w:spacing w:after="0" w:line="240" w:lineRule="auto"/>
        <w:rPr>
          <w:b/>
          <w:sz w:val="21"/>
          <w:szCs w:val="21"/>
          <w:u w:val="single"/>
        </w:rPr>
      </w:pPr>
    </w:p>
    <w:tbl>
      <w:tblPr>
        <w:tblW w:w="111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720"/>
        <w:gridCol w:w="3390"/>
        <w:gridCol w:w="4050"/>
      </w:tblGrid>
      <w:tr w:rsidR="004C1735" w:rsidRPr="00D17DA8" w:rsidTr="00A97705">
        <w:trPr>
          <w:trHeight w:val="1430"/>
        </w:trPr>
        <w:tc>
          <w:tcPr>
            <w:tcW w:w="3720" w:type="dxa"/>
            <w:shd w:val="clear" w:color="auto" w:fill="auto"/>
            <w:vAlign w:val="center"/>
          </w:tcPr>
          <w:p w:rsidR="004C1735" w:rsidRPr="00D17DA8" w:rsidRDefault="004C1735" w:rsidP="00A97705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  <w:u w:val="single"/>
              </w:rPr>
            </w:pPr>
            <w:r w:rsidRPr="00D17DA8"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  <w:lastRenderedPageBreak/>
              <w:t>GPA Requirements</w:t>
            </w:r>
          </w:p>
          <w:p w:rsidR="004C1735" w:rsidRPr="00D17DA8" w:rsidRDefault="004C1735" w:rsidP="00A97705">
            <w:pPr>
              <w:spacing w:after="0" w:line="240" w:lineRule="auto"/>
              <w:contextualSpacing/>
              <w:rPr>
                <w:sz w:val="21"/>
                <w:szCs w:val="21"/>
              </w:rPr>
            </w:pPr>
            <w:r w:rsidRPr="00D17DA8">
              <w:rPr>
                <w:sz w:val="21"/>
                <w:szCs w:val="21"/>
              </w:rPr>
              <w:t>Minimum 2.0 for ALL of the following:</w:t>
            </w:r>
          </w:p>
          <w:p w:rsidR="004C1735" w:rsidRPr="00D17DA8" w:rsidRDefault="004C1735" w:rsidP="004C173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sz w:val="21"/>
                <w:szCs w:val="21"/>
              </w:rPr>
            </w:pPr>
            <w:r w:rsidRPr="00D17DA8">
              <w:rPr>
                <w:sz w:val="21"/>
                <w:szCs w:val="21"/>
              </w:rPr>
              <w:t>Overall GPA</w:t>
            </w:r>
          </w:p>
          <w:p w:rsidR="004C1735" w:rsidRPr="00D17DA8" w:rsidRDefault="004C1735" w:rsidP="004C173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sz w:val="21"/>
                <w:szCs w:val="21"/>
              </w:rPr>
            </w:pPr>
            <w:r w:rsidRPr="00D17DA8">
              <w:rPr>
                <w:sz w:val="21"/>
                <w:szCs w:val="21"/>
              </w:rPr>
              <w:t>CSULB GPA</w:t>
            </w:r>
          </w:p>
          <w:p w:rsidR="004C1735" w:rsidRPr="00D17DA8" w:rsidRDefault="004C1735" w:rsidP="004C1735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sz w:val="21"/>
                <w:szCs w:val="21"/>
              </w:rPr>
            </w:pPr>
            <w:r w:rsidRPr="00D17DA8">
              <w:rPr>
                <w:sz w:val="21"/>
                <w:szCs w:val="21"/>
              </w:rPr>
              <w:t>Cumulative Major/Minor GPA</w:t>
            </w:r>
          </w:p>
        </w:tc>
        <w:tc>
          <w:tcPr>
            <w:tcW w:w="3390" w:type="dxa"/>
            <w:shd w:val="clear" w:color="auto" w:fill="auto"/>
            <w:vAlign w:val="center"/>
          </w:tcPr>
          <w:p w:rsidR="004C1735" w:rsidRPr="00D17DA8" w:rsidRDefault="004C1735" w:rsidP="00A97705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  <w:u w:val="single"/>
              </w:rPr>
            </w:pPr>
            <w:r w:rsidRPr="00D17DA8"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  <w:t>Unit Requirements</w:t>
            </w:r>
          </w:p>
          <w:p w:rsidR="004C1735" w:rsidRPr="00D17DA8" w:rsidRDefault="004C1735" w:rsidP="00A97705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D17DA8">
              <w:rPr>
                <w:rFonts w:ascii="Calibri" w:hAnsi="Calibri" w:cs="Calibri"/>
                <w:sz w:val="21"/>
                <w:szCs w:val="21"/>
              </w:rPr>
              <w:t>120 Overall units</w:t>
            </w:r>
          </w:p>
          <w:p w:rsidR="004C1735" w:rsidRPr="00D17DA8" w:rsidRDefault="004C1735" w:rsidP="00A97705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D17DA8">
              <w:rPr>
                <w:rFonts w:ascii="Calibri" w:hAnsi="Calibri" w:cs="Calibri"/>
                <w:sz w:val="21"/>
                <w:szCs w:val="21"/>
              </w:rPr>
              <w:t>40 Upper Division units</w:t>
            </w:r>
          </w:p>
          <w:p w:rsidR="004C1735" w:rsidRPr="00D17DA8" w:rsidRDefault="004C1735" w:rsidP="00A97705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D17DA8">
              <w:rPr>
                <w:rFonts w:ascii="Calibri" w:hAnsi="Calibri" w:cs="Calibri"/>
                <w:sz w:val="21"/>
                <w:szCs w:val="21"/>
              </w:rPr>
              <w:t>30 CSULB units</w:t>
            </w:r>
          </w:p>
          <w:p w:rsidR="004C1735" w:rsidRPr="00D17DA8" w:rsidRDefault="004C1735" w:rsidP="00A97705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D17DA8">
              <w:rPr>
                <w:rFonts w:ascii="Calibri" w:hAnsi="Calibri" w:cs="Calibri"/>
                <w:sz w:val="21"/>
                <w:szCs w:val="21"/>
              </w:rPr>
              <w:t>24 Upper Division CSULB units</w:t>
            </w:r>
          </w:p>
        </w:tc>
        <w:tc>
          <w:tcPr>
            <w:tcW w:w="4050" w:type="dxa"/>
            <w:shd w:val="clear" w:color="auto" w:fill="auto"/>
            <w:vAlign w:val="center"/>
          </w:tcPr>
          <w:p w:rsidR="004C1735" w:rsidRPr="00D17DA8" w:rsidRDefault="004C1735" w:rsidP="00A97705">
            <w:pPr>
              <w:spacing w:after="0" w:line="240" w:lineRule="auto"/>
              <w:ind w:right="-14"/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</w:pPr>
            <w:r w:rsidRPr="00D17DA8">
              <w:rPr>
                <w:rFonts w:ascii="Calibri" w:hAnsi="Calibri" w:cs="Calibri"/>
                <w:b/>
                <w:bCs/>
                <w:sz w:val="21"/>
                <w:szCs w:val="21"/>
                <w:u w:val="single"/>
              </w:rPr>
              <w:t>Class Unit Levels</w:t>
            </w:r>
          </w:p>
          <w:p w:rsidR="004C1735" w:rsidRPr="00D17DA8" w:rsidRDefault="004C1735" w:rsidP="00A97705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D17DA8">
              <w:rPr>
                <w:rFonts w:ascii="Calibri" w:hAnsi="Calibri" w:cs="Calibri"/>
                <w:sz w:val="21"/>
                <w:szCs w:val="21"/>
              </w:rPr>
              <w:t>0-29 units = Freshmen</w:t>
            </w:r>
          </w:p>
          <w:p w:rsidR="004C1735" w:rsidRPr="00D17DA8" w:rsidRDefault="004C1735" w:rsidP="00A97705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D17DA8">
              <w:rPr>
                <w:rFonts w:ascii="Calibri" w:hAnsi="Calibri" w:cs="Calibri"/>
                <w:sz w:val="21"/>
                <w:szCs w:val="21"/>
              </w:rPr>
              <w:t>30-59 units = Sophomore</w:t>
            </w:r>
          </w:p>
          <w:p w:rsidR="004C1735" w:rsidRPr="00D17DA8" w:rsidRDefault="004C1735" w:rsidP="00A97705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D17DA8">
              <w:rPr>
                <w:rFonts w:ascii="Calibri" w:hAnsi="Calibri" w:cs="Calibri"/>
                <w:sz w:val="21"/>
                <w:szCs w:val="21"/>
              </w:rPr>
              <w:t>60-89 units = Junior/Upper Division Standing</w:t>
            </w:r>
          </w:p>
          <w:p w:rsidR="004C1735" w:rsidRPr="00D17DA8" w:rsidRDefault="004C1735" w:rsidP="00A97705">
            <w:pPr>
              <w:spacing w:after="0" w:line="240" w:lineRule="auto"/>
              <w:ind w:right="-14"/>
              <w:rPr>
                <w:rFonts w:ascii="Calibri" w:hAnsi="Calibri" w:cs="Calibri"/>
                <w:sz w:val="21"/>
                <w:szCs w:val="21"/>
              </w:rPr>
            </w:pPr>
            <w:r w:rsidRPr="00D17DA8">
              <w:rPr>
                <w:rFonts w:ascii="Calibri" w:hAnsi="Calibri" w:cs="Calibri"/>
                <w:sz w:val="21"/>
                <w:szCs w:val="21"/>
              </w:rPr>
              <w:t>90+ units = Senior</w:t>
            </w:r>
          </w:p>
        </w:tc>
      </w:tr>
      <w:tr w:rsidR="004C1735" w:rsidRPr="00D17DA8" w:rsidTr="00A97705">
        <w:trPr>
          <w:trHeight w:val="620"/>
        </w:trPr>
        <w:tc>
          <w:tcPr>
            <w:tcW w:w="11160" w:type="dxa"/>
            <w:gridSpan w:val="3"/>
            <w:shd w:val="clear" w:color="auto" w:fill="auto"/>
            <w:vAlign w:val="center"/>
          </w:tcPr>
          <w:p w:rsidR="004C1735" w:rsidRPr="00D17DA8" w:rsidRDefault="004C1735" w:rsidP="00A97705">
            <w:pPr>
              <w:widowControl w:val="0"/>
              <w:spacing w:after="0" w:line="240" w:lineRule="auto"/>
              <w:jc w:val="center"/>
              <w:rPr>
                <w:b/>
                <w:bCs/>
                <w:sz w:val="21"/>
                <w:szCs w:val="21"/>
                <w:u w:val="single"/>
              </w:rPr>
            </w:pPr>
            <w:r w:rsidRPr="00D17DA8">
              <w:rPr>
                <w:b/>
                <w:bCs/>
                <w:sz w:val="21"/>
                <w:szCs w:val="21"/>
                <w:u w:val="single"/>
              </w:rPr>
              <w:t>Graduate Writing Assessment Requirement (GWAR)</w:t>
            </w:r>
          </w:p>
          <w:p w:rsidR="004C1735" w:rsidRPr="00D17DA8" w:rsidRDefault="004C1735" w:rsidP="00A97705">
            <w:pPr>
              <w:widowControl w:val="0"/>
              <w:spacing w:after="0" w:line="240" w:lineRule="auto"/>
              <w:jc w:val="center"/>
              <w:rPr>
                <w:sz w:val="21"/>
                <w:szCs w:val="21"/>
              </w:rPr>
            </w:pPr>
            <w:r w:rsidRPr="00D17DA8">
              <w:rPr>
                <w:sz w:val="21"/>
                <w:szCs w:val="21"/>
              </w:rPr>
              <w:t xml:space="preserve">Attempt the Writing Proficiency Exam (WPE) </w:t>
            </w:r>
            <w:r w:rsidRPr="00D17DA8">
              <w:rPr>
                <w:sz w:val="21"/>
                <w:szCs w:val="21"/>
                <w:u w:val="single"/>
              </w:rPr>
              <w:t>before</w:t>
            </w:r>
            <w:r w:rsidRPr="00D17DA8">
              <w:rPr>
                <w:sz w:val="21"/>
                <w:szCs w:val="21"/>
              </w:rPr>
              <w:t xml:space="preserve"> </w:t>
            </w:r>
            <w:r w:rsidR="00961B1A">
              <w:rPr>
                <w:sz w:val="21"/>
                <w:szCs w:val="21"/>
              </w:rPr>
              <w:t>50</w:t>
            </w:r>
            <w:r w:rsidRPr="00D17DA8">
              <w:rPr>
                <w:sz w:val="21"/>
                <w:szCs w:val="21"/>
              </w:rPr>
              <w:t xml:space="preserve"> units. Transfer students must take the WPE during their first semester.</w:t>
            </w:r>
          </w:p>
        </w:tc>
      </w:tr>
    </w:tbl>
    <w:p w:rsidR="00651C8E" w:rsidRDefault="00651C8E" w:rsidP="001E4E23">
      <w:pPr>
        <w:spacing w:after="0" w:line="240" w:lineRule="auto"/>
        <w:contextualSpacing/>
        <w:rPr>
          <w:b/>
          <w:sz w:val="21"/>
          <w:szCs w:val="21"/>
          <w:u w:val="single"/>
        </w:rPr>
      </w:pPr>
    </w:p>
    <w:p w:rsidR="00651C8E" w:rsidRDefault="00651C8E" w:rsidP="001E4E23">
      <w:pPr>
        <w:spacing w:after="0" w:line="240" w:lineRule="auto"/>
        <w:contextualSpacing/>
        <w:rPr>
          <w:b/>
          <w:sz w:val="21"/>
          <w:szCs w:val="21"/>
          <w:u w:val="single"/>
        </w:rPr>
      </w:pPr>
    </w:p>
    <w:p w:rsidR="001E4E23" w:rsidRPr="001E4E23" w:rsidRDefault="001E4E23" w:rsidP="001E4E23">
      <w:pPr>
        <w:spacing w:after="0" w:line="240" w:lineRule="auto"/>
        <w:contextualSpacing/>
        <w:rPr>
          <w:b/>
          <w:sz w:val="21"/>
          <w:szCs w:val="21"/>
        </w:rPr>
      </w:pPr>
      <w:r w:rsidRPr="001E4E23">
        <w:rPr>
          <w:b/>
          <w:sz w:val="21"/>
          <w:szCs w:val="21"/>
          <w:u w:val="single"/>
        </w:rPr>
        <w:t>Additional Information</w:t>
      </w:r>
      <w:r w:rsidRPr="001E4E23">
        <w:rPr>
          <w:b/>
          <w:sz w:val="21"/>
          <w:szCs w:val="21"/>
        </w:rPr>
        <w:tab/>
      </w:r>
      <w:r w:rsidRPr="001E4E23">
        <w:rPr>
          <w:b/>
          <w:sz w:val="21"/>
          <w:szCs w:val="21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38"/>
      </w:tblGrid>
      <w:tr w:rsidR="001E4E23" w:rsidRPr="001E4E23" w:rsidTr="0072474C">
        <w:trPr>
          <w:trHeight w:val="995"/>
        </w:trPr>
        <w:tc>
          <w:tcPr>
            <w:tcW w:w="10938" w:type="dxa"/>
            <w:tcBorders>
              <w:top w:val="nil"/>
              <w:left w:val="nil"/>
              <w:bottom w:val="nil"/>
              <w:right w:val="nil"/>
            </w:tcBorders>
          </w:tcPr>
          <w:p w:rsidR="005A1F74" w:rsidRPr="005A1F74" w:rsidRDefault="005A1F74" w:rsidP="005A1F74">
            <w:pPr>
              <w:pStyle w:val="ListParagraph"/>
              <w:numPr>
                <w:ilvl w:val="0"/>
                <w:numId w:val="1"/>
              </w:numPr>
              <w:rPr>
                <w:sz w:val="21"/>
                <w:szCs w:val="21"/>
              </w:rPr>
            </w:pPr>
            <w:r w:rsidRPr="005A1F74">
              <w:rPr>
                <w:rFonts w:eastAsia="Times New Roman"/>
                <w:sz w:val="21"/>
                <w:szCs w:val="21"/>
              </w:rPr>
              <w:t xml:space="preserve">Some courses and GE Capstones may count in GE and the </w:t>
            </w:r>
            <w:r w:rsidR="005C2B7D">
              <w:rPr>
                <w:rFonts w:eastAsia="Times New Roman"/>
                <w:sz w:val="21"/>
                <w:szCs w:val="21"/>
              </w:rPr>
              <w:t>Certificate</w:t>
            </w:r>
            <w:r w:rsidRPr="005A1F74">
              <w:rPr>
                <w:rFonts w:eastAsia="Times New Roman"/>
                <w:sz w:val="21"/>
                <w:szCs w:val="21"/>
              </w:rPr>
              <w:t xml:space="preserve">. </w:t>
            </w:r>
            <w:r w:rsidR="004C1735" w:rsidRPr="00E0419B">
              <w:rPr>
                <w:rFonts w:eastAsia="Times New Roman"/>
                <w:sz w:val="21"/>
                <w:szCs w:val="21"/>
              </w:rPr>
              <w:t>Courses in bold indicate GE requirements. Visit the GE website for course selection: csulb.edu/</w:t>
            </w:r>
            <w:proofErr w:type="spellStart"/>
            <w:r w:rsidR="004C1735" w:rsidRPr="00E0419B">
              <w:rPr>
                <w:rFonts w:eastAsia="Times New Roman"/>
                <w:sz w:val="21"/>
                <w:szCs w:val="21"/>
              </w:rPr>
              <w:t>ge</w:t>
            </w:r>
            <w:proofErr w:type="spellEnd"/>
            <w:r w:rsidR="004C1735" w:rsidRPr="00E0419B">
              <w:rPr>
                <w:rFonts w:eastAsia="Times New Roman"/>
                <w:sz w:val="21"/>
                <w:szCs w:val="21"/>
              </w:rPr>
              <w:t>.</w:t>
            </w:r>
          </w:p>
          <w:p w:rsidR="00AC24EA" w:rsidRDefault="00FB6041" w:rsidP="005A1F74">
            <w:pPr>
              <w:pStyle w:val="ListParagraph"/>
              <w:numPr>
                <w:ilvl w:val="0"/>
                <w:numId w:val="1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See </w:t>
            </w:r>
            <w:r w:rsidR="00C46145" w:rsidRPr="00C46145">
              <w:rPr>
                <w:sz w:val="21"/>
                <w:szCs w:val="21"/>
              </w:rPr>
              <w:t xml:space="preserve">Catalog for </w:t>
            </w:r>
            <w:r w:rsidR="00AC24EA">
              <w:rPr>
                <w:sz w:val="21"/>
                <w:szCs w:val="21"/>
              </w:rPr>
              <w:t>additional</w:t>
            </w:r>
            <w:r w:rsidR="00C46145" w:rsidRPr="00C46145">
              <w:rPr>
                <w:sz w:val="21"/>
                <w:szCs w:val="21"/>
              </w:rPr>
              <w:t xml:space="preserve"> </w:t>
            </w:r>
            <w:r w:rsidR="00776E33">
              <w:rPr>
                <w:sz w:val="21"/>
                <w:szCs w:val="21"/>
              </w:rPr>
              <w:t xml:space="preserve">Certificate </w:t>
            </w:r>
            <w:r w:rsidR="00E92C50">
              <w:rPr>
                <w:sz w:val="21"/>
                <w:szCs w:val="21"/>
              </w:rPr>
              <w:t>Program</w:t>
            </w:r>
            <w:r w:rsidR="00C46145" w:rsidRPr="00C46145">
              <w:rPr>
                <w:sz w:val="21"/>
                <w:szCs w:val="21"/>
              </w:rPr>
              <w:t xml:space="preserve"> prerequisites. </w:t>
            </w:r>
          </w:p>
          <w:p w:rsidR="005C2B7D" w:rsidRDefault="00C46145" w:rsidP="005A1F74">
            <w:pPr>
              <w:pStyle w:val="ListParagraph"/>
              <w:numPr>
                <w:ilvl w:val="0"/>
                <w:numId w:val="1"/>
              </w:numPr>
              <w:rPr>
                <w:sz w:val="21"/>
                <w:szCs w:val="21"/>
              </w:rPr>
            </w:pPr>
            <w:r w:rsidRPr="00C46145">
              <w:rPr>
                <w:sz w:val="21"/>
                <w:szCs w:val="21"/>
              </w:rPr>
              <w:t xml:space="preserve">The Certificate Program must be completed within </w:t>
            </w:r>
            <w:r>
              <w:rPr>
                <w:sz w:val="21"/>
                <w:szCs w:val="21"/>
              </w:rPr>
              <w:t xml:space="preserve">10 years of the first credit </w:t>
            </w:r>
            <w:r w:rsidR="005C2B7D">
              <w:rPr>
                <w:sz w:val="21"/>
                <w:szCs w:val="21"/>
              </w:rPr>
              <w:t>granted toward the Certificate.</w:t>
            </w:r>
          </w:p>
          <w:p w:rsidR="00C46145" w:rsidRPr="00C46145" w:rsidRDefault="00C46145" w:rsidP="005A1F74">
            <w:pPr>
              <w:pStyle w:val="ListParagraph"/>
              <w:numPr>
                <w:ilvl w:val="0"/>
                <w:numId w:val="1"/>
              </w:numPr>
              <w:rPr>
                <w:sz w:val="21"/>
                <w:szCs w:val="21"/>
              </w:rPr>
            </w:pPr>
            <w:r w:rsidRPr="00C46145">
              <w:rPr>
                <w:sz w:val="21"/>
                <w:szCs w:val="21"/>
              </w:rPr>
              <w:t>Students must receive a grade of</w:t>
            </w:r>
            <w:r w:rsidR="00051A9D">
              <w:rPr>
                <w:sz w:val="21"/>
                <w:szCs w:val="21"/>
              </w:rPr>
              <w:t xml:space="preserve"> “C”</w:t>
            </w:r>
            <w:r w:rsidRPr="00C46145">
              <w:rPr>
                <w:sz w:val="21"/>
                <w:szCs w:val="21"/>
              </w:rPr>
              <w:t xml:space="preserve"> or better in every course in </w:t>
            </w:r>
            <w:r>
              <w:rPr>
                <w:sz w:val="21"/>
                <w:szCs w:val="21"/>
              </w:rPr>
              <w:t xml:space="preserve">the Certificate Program, and </w:t>
            </w:r>
            <w:r w:rsidRPr="00C46145">
              <w:rPr>
                <w:sz w:val="21"/>
                <w:szCs w:val="21"/>
              </w:rPr>
              <w:t xml:space="preserve">a grade of </w:t>
            </w:r>
            <w:r w:rsidR="00051A9D">
              <w:rPr>
                <w:sz w:val="21"/>
                <w:szCs w:val="21"/>
              </w:rPr>
              <w:t>“CR”</w:t>
            </w:r>
            <w:r w:rsidRPr="00C46145">
              <w:rPr>
                <w:sz w:val="21"/>
                <w:szCs w:val="21"/>
              </w:rPr>
              <w:t xml:space="preserve"> is acceptable in no more than one course.</w:t>
            </w:r>
            <w:r w:rsidRPr="00C46145">
              <w:rPr>
                <w:sz w:val="21"/>
                <w:szCs w:val="21"/>
              </w:rPr>
              <w:tab/>
            </w:r>
            <w:r w:rsidRPr="00C46145">
              <w:rPr>
                <w:sz w:val="21"/>
                <w:szCs w:val="21"/>
              </w:rPr>
              <w:tab/>
            </w:r>
            <w:r w:rsidRPr="00C46145">
              <w:rPr>
                <w:sz w:val="21"/>
                <w:szCs w:val="21"/>
              </w:rPr>
              <w:tab/>
            </w:r>
          </w:p>
          <w:p w:rsidR="00C46145" w:rsidRPr="00C46145" w:rsidRDefault="00C46145" w:rsidP="005A1F74">
            <w:pPr>
              <w:pStyle w:val="ListParagraph"/>
              <w:numPr>
                <w:ilvl w:val="0"/>
                <w:numId w:val="1"/>
              </w:numPr>
              <w:rPr>
                <w:sz w:val="21"/>
                <w:szCs w:val="21"/>
              </w:rPr>
            </w:pPr>
            <w:r w:rsidRPr="00C46145">
              <w:rPr>
                <w:sz w:val="21"/>
                <w:szCs w:val="21"/>
              </w:rPr>
              <w:t>See advisor to develop a program of courses in Areas I through IV.</w:t>
            </w:r>
            <w:r w:rsidRPr="00C46145">
              <w:rPr>
                <w:sz w:val="21"/>
                <w:szCs w:val="21"/>
              </w:rPr>
              <w:tab/>
            </w:r>
            <w:r w:rsidRPr="00C46145">
              <w:rPr>
                <w:sz w:val="21"/>
                <w:szCs w:val="21"/>
              </w:rPr>
              <w:tab/>
            </w:r>
            <w:r w:rsidRPr="00C46145">
              <w:rPr>
                <w:sz w:val="21"/>
                <w:szCs w:val="21"/>
              </w:rPr>
              <w:tab/>
            </w:r>
          </w:p>
          <w:p w:rsidR="00414C17" w:rsidRDefault="00C46145" w:rsidP="005A1F74">
            <w:pPr>
              <w:pStyle w:val="ListParagraph"/>
              <w:numPr>
                <w:ilvl w:val="0"/>
                <w:numId w:val="1"/>
              </w:numPr>
              <w:rPr>
                <w:sz w:val="21"/>
                <w:szCs w:val="21"/>
              </w:rPr>
            </w:pPr>
            <w:r w:rsidRPr="00C46145">
              <w:rPr>
                <w:sz w:val="21"/>
                <w:szCs w:val="21"/>
              </w:rPr>
              <w:t>Composition is a prerequisite for all upper division English courses.</w:t>
            </w:r>
            <w:r w:rsidRPr="00C46145">
              <w:rPr>
                <w:sz w:val="21"/>
                <w:szCs w:val="21"/>
              </w:rPr>
              <w:tab/>
            </w:r>
          </w:p>
          <w:p w:rsidR="001E4E23" w:rsidRPr="00414C17" w:rsidRDefault="00C46145" w:rsidP="00414C17">
            <w:pPr>
              <w:rPr>
                <w:sz w:val="21"/>
                <w:szCs w:val="21"/>
              </w:rPr>
            </w:pPr>
            <w:r w:rsidRPr="00414C17">
              <w:rPr>
                <w:sz w:val="21"/>
                <w:szCs w:val="21"/>
              </w:rPr>
              <w:tab/>
            </w:r>
            <w:r w:rsidRPr="00414C17">
              <w:rPr>
                <w:sz w:val="21"/>
                <w:szCs w:val="21"/>
              </w:rPr>
              <w:tab/>
            </w:r>
            <w:r w:rsidR="00DB33F2" w:rsidRPr="00414C17">
              <w:rPr>
                <w:sz w:val="21"/>
                <w:szCs w:val="21"/>
              </w:rPr>
              <w:tab/>
            </w:r>
            <w:r w:rsidR="001E4E23" w:rsidRPr="00414C17">
              <w:rPr>
                <w:sz w:val="21"/>
                <w:szCs w:val="21"/>
              </w:rPr>
              <w:tab/>
            </w:r>
          </w:p>
        </w:tc>
      </w:tr>
    </w:tbl>
    <w:p w:rsidR="00BE6291" w:rsidRDefault="00BE6291" w:rsidP="0072474C">
      <w:pPr>
        <w:spacing w:after="0" w:line="240" w:lineRule="auto"/>
        <w:contextualSpacing/>
        <w:rPr>
          <w:b/>
          <w:sz w:val="21"/>
          <w:szCs w:val="21"/>
        </w:rPr>
      </w:pPr>
    </w:p>
    <w:p w:rsidR="0072474C" w:rsidRDefault="0072474C" w:rsidP="0072474C">
      <w:pPr>
        <w:spacing w:after="0" w:line="240" w:lineRule="auto"/>
        <w:contextualSpacing/>
        <w:rPr>
          <w:sz w:val="21"/>
          <w:szCs w:val="21"/>
        </w:rPr>
      </w:pPr>
      <w:r>
        <w:rPr>
          <w:b/>
          <w:sz w:val="21"/>
          <w:szCs w:val="21"/>
        </w:rPr>
        <w:t>Department of English</w:t>
      </w:r>
      <w:r>
        <w:rPr>
          <w:b/>
          <w:sz w:val="21"/>
          <w:szCs w:val="21"/>
        </w:rPr>
        <w:tab/>
      </w:r>
      <w:r w:rsidR="00405C25">
        <w:rPr>
          <w:b/>
          <w:sz w:val="21"/>
          <w:szCs w:val="21"/>
        </w:rPr>
        <w:tab/>
      </w:r>
      <w:r w:rsidR="00405C25">
        <w:rPr>
          <w:b/>
          <w:sz w:val="21"/>
          <w:szCs w:val="21"/>
        </w:rPr>
        <w:tab/>
      </w:r>
      <w:r w:rsidR="00405C25">
        <w:rPr>
          <w:b/>
          <w:sz w:val="21"/>
          <w:szCs w:val="21"/>
        </w:rPr>
        <w:tab/>
      </w:r>
      <w:r w:rsidR="00405C25">
        <w:rPr>
          <w:b/>
          <w:sz w:val="21"/>
          <w:szCs w:val="21"/>
        </w:rPr>
        <w:tab/>
      </w:r>
      <w:r w:rsidRPr="00007363">
        <w:rPr>
          <w:sz w:val="21"/>
          <w:szCs w:val="21"/>
        </w:rPr>
        <w:t>Location: MHB-419       Phone Number: (562) 985-4223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</w:p>
    <w:p w:rsidR="004C1735" w:rsidRDefault="0072474C" w:rsidP="0072474C">
      <w:pPr>
        <w:spacing w:after="0" w:line="240" w:lineRule="auto"/>
        <w:contextualSpacing/>
      </w:pPr>
      <w:r w:rsidRPr="001E4E23">
        <w:rPr>
          <w:b/>
          <w:sz w:val="21"/>
          <w:szCs w:val="21"/>
        </w:rPr>
        <w:t xml:space="preserve">ATLAS </w:t>
      </w:r>
      <w:r w:rsidRPr="00407990">
        <w:rPr>
          <w:b/>
          <w:i/>
          <w:sz w:val="21"/>
          <w:szCs w:val="21"/>
        </w:rPr>
        <w:t>Network</w:t>
      </w:r>
      <w:r>
        <w:rPr>
          <w:b/>
          <w:sz w:val="21"/>
          <w:szCs w:val="21"/>
        </w:rPr>
        <w:t xml:space="preserve">/College </w:t>
      </w:r>
      <w:r w:rsidRPr="0074115A">
        <w:rPr>
          <w:b/>
          <w:sz w:val="21"/>
          <w:szCs w:val="21"/>
        </w:rPr>
        <w:t>of Liberal Arts Advising Center</w:t>
      </w:r>
      <w:r>
        <w:rPr>
          <w:b/>
          <w:sz w:val="21"/>
          <w:szCs w:val="21"/>
        </w:rPr>
        <w:tab/>
      </w:r>
      <w:r>
        <w:rPr>
          <w:sz w:val="21"/>
          <w:szCs w:val="21"/>
        </w:rPr>
        <w:t xml:space="preserve">Location: PH1-104        </w:t>
      </w:r>
      <w:r w:rsidRPr="00801468">
        <w:rPr>
          <w:sz w:val="16"/>
          <w:szCs w:val="21"/>
        </w:rPr>
        <w:t xml:space="preserve"> </w:t>
      </w:r>
      <w:r w:rsidRPr="00007363">
        <w:rPr>
          <w:sz w:val="21"/>
          <w:szCs w:val="21"/>
        </w:rPr>
        <w:t>Phone Number: (562) 985-7804</w:t>
      </w:r>
      <w:r>
        <w:tab/>
      </w:r>
    </w:p>
    <w:p w:rsidR="004C1735" w:rsidRPr="007B0413" w:rsidRDefault="004C1735" w:rsidP="0072474C">
      <w:pPr>
        <w:spacing w:after="0" w:line="240" w:lineRule="auto"/>
        <w:contextualSpacing/>
        <w:rPr>
          <w:sz w:val="21"/>
          <w:szCs w:val="21"/>
        </w:rPr>
      </w:pPr>
    </w:p>
    <w:p w:rsidR="004C1735" w:rsidRPr="007B0413" w:rsidRDefault="004C1735" w:rsidP="004C1735">
      <w:pPr>
        <w:spacing w:after="0" w:line="240" w:lineRule="auto"/>
        <w:contextualSpacing/>
        <w:rPr>
          <w:sz w:val="21"/>
          <w:szCs w:val="21"/>
        </w:rPr>
      </w:pPr>
    </w:p>
    <w:p w:rsidR="004C1735" w:rsidRPr="00D17DA8" w:rsidRDefault="004C1735" w:rsidP="004C1735">
      <w:pPr>
        <w:spacing w:after="0" w:line="240" w:lineRule="auto"/>
        <w:ind w:right="-14"/>
        <w:jc w:val="center"/>
        <w:rPr>
          <w:rFonts w:ascii="Calibri" w:hAnsi="Calibri" w:cs="Calibri"/>
          <w:b/>
          <w:bCs/>
          <w:sz w:val="21"/>
          <w:szCs w:val="21"/>
          <w:u w:val="single"/>
        </w:rPr>
      </w:pPr>
      <w:r w:rsidRPr="00D17DA8">
        <w:rPr>
          <w:rFonts w:ascii="Calibri" w:hAnsi="Calibri" w:cs="Calibri"/>
          <w:b/>
          <w:bCs/>
          <w:sz w:val="21"/>
          <w:szCs w:val="21"/>
          <w:u w:val="single"/>
        </w:rPr>
        <w:t>File by 90!</w:t>
      </w:r>
    </w:p>
    <w:p w:rsidR="004C1735" w:rsidRPr="00D17DA8" w:rsidRDefault="004C1735" w:rsidP="004C1735">
      <w:pPr>
        <w:spacing w:after="0" w:line="240" w:lineRule="auto"/>
        <w:contextualSpacing/>
        <w:jc w:val="center"/>
        <w:rPr>
          <w:sz w:val="21"/>
          <w:szCs w:val="21"/>
        </w:rPr>
      </w:pPr>
      <w:r w:rsidRPr="00D17DA8">
        <w:rPr>
          <w:sz w:val="21"/>
          <w:szCs w:val="21"/>
        </w:rPr>
        <w:t>File to graduate before your last semester.</w:t>
      </w:r>
    </w:p>
    <w:p w:rsidR="004C1735" w:rsidRPr="00D17DA8" w:rsidRDefault="004C1735" w:rsidP="004C1735">
      <w:pPr>
        <w:spacing w:after="0" w:line="240" w:lineRule="auto"/>
        <w:jc w:val="center"/>
      </w:pPr>
      <w:r w:rsidRPr="00D17DA8">
        <w:rPr>
          <w:sz w:val="21"/>
          <w:szCs w:val="21"/>
        </w:rPr>
        <w:t>See the Enrollment Services website for deadlines: csulb.edu/enrollment.</w:t>
      </w:r>
    </w:p>
    <w:p w:rsidR="001E4E23" w:rsidRDefault="001E4E23" w:rsidP="0072474C">
      <w:pPr>
        <w:spacing w:after="0" w:line="240" w:lineRule="auto"/>
        <w:contextualSpacing/>
      </w:pPr>
      <w:r>
        <w:tab/>
      </w:r>
      <w:r>
        <w:tab/>
      </w:r>
      <w:r>
        <w:tab/>
      </w:r>
    </w:p>
    <w:sectPr w:rsidR="001E4E23" w:rsidSect="00651C8E">
      <w:type w:val="continuous"/>
      <w:pgSz w:w="12240" w:h="15840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2CF" w:rsidRDefault="00D512CF" w:rsidP="00F51067">
      <w:pPr>
        <w:spacing w:after="0" w:line="240" w:lineRule="auto"/>
      </w:pPr>
      <w:r>
        <w:separator/>
      </w:r>
    </w:p>
  </w:endnote>
  <w:endnote w:type="continuationSeparator" w:id="0">
    <w:p w:rsidR="00D512CF" w:rsidRDefault="00D512CF" w:rsidP="00F51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2CF" w:rsidRDefault="00D512CF">
    <w:pPr>
      <w:pStyle w:val="Footer"/>
    </w:pPr>
  </w:p>
  <w:p w:rsidR="00D512CF" w:rsidRPr="00AB7699" w:rsidRDefault="00D512CF" w:rsidP="00AB7699">
    <w:pPr>
      <w:pStyle w:val="Header"/>
      <w:jc w:val="center"/>
      <w:rPr>
        <w:sz w:val="18"/>
        <w:szCs w:val="18"/>
      </w:rPr>
    </w:pPr>
    <w:r w:rsidRPr="00CC1AB7">
      <w:rPr>
        <w:sz w:val="18"/>
        <w:szCs w:val="18"/>
      </w:rPr>
      <w:t xml:space="preserve">Available at </w:t>
    </w:r>
    <w:r w:rsidRPr="00CC1AB7">
      <w:rPr>
        <w:sz w:val="18"/>
        <w:szCs w:val="18"/>
        <w:u w:val="single"/>
      </w:rPr>
      <w:t>www.csulb.edu/cla</w:t>
    </w:r>
    <w:r>
      <w:rPr>
        <w:sz w:val="18"/>
        <w:szCs w:val="18"/>
        <w:u w:val="single"/>
      </w:rPr>
      <w:t>/advising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2CF" w:rsidRDefault="00D512CF" w:rsidP="00F51067">
      <w:pPr>
        <w:spacing w:after="0" w:line="240" w:lineRule="auto"/>
      </w:pPr>
      <w:r>
        <w:separator/>
      </w:r>
    </w:p>
  </w:footnote>
  <w:footnote w:type="continuationSeparator" w:id="0">
    <w:p w:rsidR="00D512CF" w:rsidRDefault="00D512CF" w:rsidP="00F510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2CF" w:rsidRPr="00F51067" w:rsidRDefault="00D512CF" w:rsidP="00F51067">
    <w:pPr>
      <w:pStyle w:val="Header"/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136C"/>
    <w:multiLevelType w:val="hybridMultilevel"/>
    <w:tmpl w:val="6D68AD06"/>
    <w:lvl w:ilvl="0" w:tplc="47248F8C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31E82"/>
    <w:multiLevelType w:val="hybridMultilevel"/>
    <w:tmpl w:val="778CCD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C3044"/>
    <w:multiLevelType w:val="hybridMultilevel"/>
    <w:tmpl w:val="36B428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D7C47"/>
    <w:multiLevelType w:val="hybridMultilevel"/>
    <w:tmpl w:val="984077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954018"/>
    <w:multiLevelType w:val="hybridMultilevel"/>
    <w:tmpl w:val="207EF2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A356DC"/>
    <w:multiLevelType w:val="hybridMultilevel"/>
    <w:tmpl w:val="F3AE17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751E9E"/>
    <w:multiLevelType w:val="hybridMultilevel"/>
    <w:tmpl w:val="B6B02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067"/>
    <w:rsid w:val="000030C6"/>
    <w:rsid w:val="0000607F"/>
    <w:rsid w:val="0000708F"/>
    <w:rsid w:val="00020634"/>
    <w:rsid w:val="000207B6"/>
    <w:rsid w:val="00046012"/>
    <w:rsid w:val="000472E9"/>
    <w:rsid w:val="00051A9D"/>
    <w:rsid w:val="00057176"/>
    <w:rsid w:val="00061544"/>
    <w:rsid w:val="00063DC0"/>
    <w:rsid w:val="00071988"/>
    <w:rsid w:val="0007427A"/>
    <w:rsid w:val="0008640E"/>
    <w:rsid w:val="0009641E"/>
    <w:rsid w:val="000C185D"/>
    <w:rsid w:val="000F4238"/>
    <w:rsid w:val="00101093"/>
    <w:rsid w:val="0011197B"/>
    <w:rsid w:val="0011209B"/>
    <w:rsid w:val="00121A95"/>
    <w:rsid w:val="001271C1"/>
    <w:rsid w:val="00137450"/>
    <w:rsid w:val="0015744B"/>
    <w:rsid w:val="00164107"/>
    <w:rsid w:val="00171CFF"/>
    <w:rsid w:val="00184DC7"/>
    <w:rsid w:val="001A1753"/>
    <w:rsid w:val="001A6E72"/>
    <w:rsid w:val="001B5136"/>
    <w:rsid w:val="001C3987"/>
    <w:rsid w:val="001C5FE5"/>
    <w:rsid w:val="001E09ED"/>
    <w:rsid w:val="001E4E23"/>
    <w:rsid w:val="00211FF9"/>
    <w:rsid w:val="00221DD0"/>
    <w:rsid w:val="00237611"/>
    <w:rsid w:val="00250644"/>
    <w:rsid w:val="002547B4"/>
    <w:rsid w:val="002565DC"/>
    <w:rsid w:val="00271C1E"/>
    <w:rsid w:val="0027752A"/>
    <w:rsid w:val="00286A17"/>
    <w:rsid w:val="0029756F"/>
    <w:rsid w:val="002B1645"/>
    <w:rsid w:val="002C2C59"/>
    <w:rsid w:val="002D1B6E"/>
    <w:rsid w:val="002F4123"/>
    <w:rsid w:val="003006C1"/>
    <w:rsid w:val="003103B3"/>
    <w:rsid w:val="00310C52"/>
    <w:rsid w:val="00334309"/>
    <w:rsid w:val="00335757"/>
    <w:rsid w:val="00341E32"/>
    <w:rsid w:val="00343A8E"/>
    <w:rsid w:val="00351686"/>
    <w:rsid w:val="0035311A"/>
    <w:rsid w:val="0036318A"/>
    <w:rsid w:val="0037525A"/>
    <w:rsid w:val="003771CA"/>
    <w:rsid w:val="00382264"/>
    <w:rsid w:val="003848CC"/>
    <w:rsid w:val="00392874"/>
    <w:rsid w:val="003978CE"/>
    <w:rsid w:val="003A3BA8"/>
    <w:rsid w:val="003A76A7"/>
    <w:rsid w:val="003A7FD2"/>
    <w:rsid w:val="003B05C6"/>
    <w:rsid w:val="003B2A8C"/>
    <w:rsid w:val="003B33E8"/>
    <w:rsid w:val="003B6281"/>
    <w:rsid w:val="003B7122"/>
    <w:rsid w:val="003C7803"/>
    <w:rsid w:val="003F085A"/>
    <w:rsid w:val="003F63F6"/>
    <w:rsid w:val="00405C25"/>
    <w:rsid w:val="00414C17"/>
    <w:rsid w:val="00417342"/>
    <w:rsid w:val="00420DD2"/>
    <w:rsid w:val="0043530B"/>
    <w:rsid w:val="00462C03"/>
    <w:rsid w:val="004661D0"/>
    <w:rsid w:val="00467FBD"/>
    <w:rsid w:val="004753E4"/>
    <w:rsid w:val="00475991"/>
    <w:rsid w:val="00476F8F"/>
    <w:rsid w:val="00484198"/>
    <w:rsid w:val="004857AD"/>
    <w:rsid w:val="00491CE9"/>
    <w:rsid w:val="00495AA5"/>
    <w:rsid w:val="00496E7D"/>
    <w:rsid w:val="004A0DDF"/>
    <w:rsid w:val="004C1735"/>
    <w:rsid w:val="004C5DC3"/>
    <w:rsid w:val="004C71D9"/>
    <w:rsid w:val="004E7F68"/>
    <w:rsid w:val="00504E41"/>
    <w:rsid w:val="00513B2E"/>
    <w:rsid w:val="00531F41"/>
    <w:rsid w:val="005324AE"/>
    <w:rsid w:val="00534ABA"/>
    <w:rsid w:val="00555EB1"/>
    <w:rsid w:val="00565CFB"/>
    <w:rsid w:val="005667AF"/>
    <w:rsid w:val="00572880"/>
    <w:rsid w:val="0057739E"/>
    <w:rsid w:val="005A1F74"/>
    <w:rsid w:val="005A3D7F"/>
    <w:rsid w:val="005A6E35"/>
    <w:rsid w:val="005C1369"/>
    <w:rsid w:val="005C2B7D"/>
    <w:rsid w:val="005F1EB3"/>
    <w:rsid w:val="00607362"/>
    <w:rsid w:val="00616E1B"/>
    <w:rsid w:val="00617935"/>
    <w:rsid w:val="00626556"/>
    <w:rsid w:val="006353D5"/>
    <w:rsid w:val="0064313D"/>
    <w:rsid w:val="0064342C"/>
    <w:rsid w:val="00647566"/>
    <w:rsid w:val="0065006F"/>
    <w:rsid w:val="00651C8E"/>
    <w:rsid w:val="00652FA5"/>
    <w:rsid w:val="00655B49"/>
    <w:rsid w:val="006671D5"/>
    <w:rsid w:val="00667CDF"/>
    <w:rsid w:val="00667E66"/>
    <w:rsid w:val="0067123F"/>
    <w:rsid w:val="006803BF"/>
    <w:rsid w:val="00696171"/>
    <w:rsid w:val="006A4F11"/>
    <w:rsid w:val="006A5ABA"/>
    <w:rsid w:val="006A5B89"/>
    <w:rsid w:val="006B14AB"/>
    <w:rsid w:val="006D6EDE"/>
    <w:rsid w:val="006E5D0E"/>
    <w:rsid w:val="007001F2"/>
    <w:rsid w:val="00705561"/>
    <w:rsid w:val="007243AC"/>
    <w:rsid w:val="0072474C"/>
    <w:rsid w:val="00731315"/>
    <w:rsid w:val="0073577D"/>
    <w:rsid w:val="00737AF3"/>
    <w:rsid w:val="00744B7E"/>
    <w:rsid w:val="00746295"/>
    <w:rsid w:val="0075013E"/>
    <w:rsid w:val="00751407"/>
    <w:rsid w:val="00754E06"/>
    <w:rsid w:val="00765A23"/>
    <w:rsid w:val="00766C5A"/>
    <w:rsid w:val="00776E33"/>
    <w:rsid w:val="00781FA1"/>
    <w:rsid w:val="00783542"/>
    <w:rsid w:val="00791D3C"/>
    <w:rsid w:val="007A7DB0"/>
    <w:rsid w:val="007B0413"/>
    <w:rsid w:val="007B0EDA"/>
    <w:rsid w:val="007B3E4D"/>
    <w:rsid w:val="007C7B00"/>
    <w:rsid w:val="007D308E"/>
    <w:rsid w:val="007D42E9"/>
    <w:rsid w:val="007E0E79"/>
    <w:rsid w:val="007E5433"/>
    <w:rsid w:val="00800FCA"/>
    <w:rsid w:val="00802823"/>
    <w:rsid w:val="008119AD"/>
    <w:rsid w:val="00834E54"/>
    <w:rsid w:val="00837BE1"/>
    <w:rsid w:val="00837EB9"/>
    <w:rsid w:val="00842B2F"/>
    <w:rsid w:val="008451D6"/>
    <w:rsid w:val="00847E01"/>
    <w:rsid w:val="00854FCA"/>
    <w:rsid w:val="0086103E"/>
    <w:rsid w:val="00861CCA"/>
    <w:rsid w:val="00866970"/>
    <w:rsid w:val="00881445"/>
    <w:rsid w:val="00882C11"/>
    <w:rsid w:val="00884910"/>
    <w:rsid w:val="008B0CC9"/>
    <w:rsid w:val="008B1D5B"/>
    <w:rsid w:val="008B69DE"/>
    <w:rsid w:val="008B6AB2"/>
    <w:rsid w:val="008C2962"/>
    <w:rsid w:val="008C3A61"/>
    <w:rsid w:val="008D553C"/>
    <w:rsid w:val="008E56F6"/>
    <w:rsid w:val="008F0ACA"/>
    <w:rsid w:val="00901691"/>
    <w:rsid w:val="00902370"/>
    <w:rsid w:val="00916AF8"/>
    <w:rsid w:val="00917765"/>
    <w:rsid w:val="00920275"/>
    <w:rsid w:val="009364BC"/>
    <w:rsid w:val="00961B1A"/>
    <w:rsid w:val="00974001"/>
    <w:rsid w:val="0098047B"/>
    <w:rsid w:val="00987DC4"/>
    <w:rsid w:val="00995957"/>
    <w:rsid w:val="009A27CD"/>
    <w:rsid w:val="009B181A"/>
    <w:rsid w:val="009B1853"/>
    <w:rsid w:val="009D44E9"/>
    <w:rsid w:val="009E57D3"/>
    <w:rsid w:val="009F2437"/>
    <w:rsid w:val="00A0014A"/>
    <w:rsid w:val="00A12A12"/>
    <w:rsid w:val="00A142B5"/>
    <w:rsid w:val="00A1753C"/>
    <w:rsid w:val="00A22741"/>
    <w:rsid w:val="00A24D1F"/>
    <w:rsid w:val="00A34871"/>
    <w:rsid w:val="00A4096D"/>
    <w:rsid w:val="00A743DC"/>
    <w:rsid w:val="00A9034E"/>
    <w:rsid w:val="00A97705"/>
    <w:rsid w:val="00AA31B4"/>
    <w:rsid w:val="00AB27D0"/>
    <w:rsid w:val="00AB4F00"/>
    <w:rsid w:val="00AB7699"/>
    <w:rsid w:val="00AC24EA"/>
    <w:rsid w:val="00AC5238"/>
    <w:rsid w:val="00AD2CCC"/>
    <w:rsid w:val="00AD4229"/>
    <w:rsid w:val="00AD55BC"/>
    <w:rsid w:val="00AE3F1D"/>
    <w:rsid w:val="00B117FA"/>
    <w:rsid w:val="00B14642"/>
    <w:rsid w:val="00B2215B"/>
    <w:rsid w:val="00B55A3A"/>
    <w:rsid w:val="00B6418A"/>
    <w:rsid w:val="00B66CA5"/>
    <w:rsid w:val="00B67B07"/>
    <w:rsid w:val="00B74386"/>
    <w:rsid w:val="00BA1FA1"/>
    <w:rsid w:val="00BB2957"/>
    <w:rsid w:val="00BD0E0F"/>
    <w:rsid w:val="00BE10D3"/>
    <w:rsid w:val="00BE6291"/>
    <w:rsid w:val="00BE6F2A"/>
    <w:rsid w:val="00BE7B6E"/>
    <w:rsid w:val="00BF26A3"/>
    <w:rsid w:val="00BF2B98"/>
    <w:rsid w:val="00BF3782"/>
    <w:rsid w:val="00C1263A"/>
    <w:rsid w:val="00C3135E"/>
    <w:rsid w:val="00C44066"/>
    <w:rsid w:val="00C46145"/>
    <w:rsid w:val="00C51D59"/>
    <w:rsid w:val="00C801E1"/>
    <w:rsid w:val="00CA7CD3"/>
    <w:rsid w:val="00CC609E"/>
    <w:rsid w:val="00CD7853"/>
    <w:rsid w:val="00CE6622"/>
    <w:rsid w:val="00CF0D5B"/>
    <w:rsid w:val="00CF14A4"/>
    <w:rsid w:val="00CF7553"/>
    <w:rsid w:val="00CF76AF"/>
    <w:rsid w:val="00D009E1"/>
    <w:rsid w:val="00D1174C"/>
    <w:rsid w:val="00D14D76"/>
    <w:rsid w:val="00D22DEF"/>
    <w:rsid w:val="00D43747"/>
    <w:rsid w:val="00D45209"/>
    <w:rsid w:val="00D512CF"/>
    <w:rsid w:val="00D53129"/>
    <w:rsid w:val="00D620E4"/>
    <w:rsid w:val="00D718C3"/>
    <w:rsid w:val="00D74939"/>
    <w:rsid w:val="00D75CB4"/>
    <w:rsid w:val="00D92565"/>
    <w:rsid w:val="00DB1A28"/>
    <w:rsid w:val="00DB23DE"/>
    <w:rsid w:val="00DB33F2"/>
    <w:rsid w:val="00DC23EA"/>
    <w:rsid w:val="00DC7D60"/>
    <w:rsid w:val="00DD4C45"/>
    <w:rsid w:val="00DE2027"/>
    <w:rsid w:val="00DE567D"/>
    <w:rsid w:val="00DF5665"/>
    <w:rsid w:val="00E000B4"/>
    <w:rsid w:val="00E01CB1"/>
    <w:rsid w:val="00E01D77"/>
    <w:rsid w:val="00E0238F"/>
    <w:rsid w:val="00E04164"/>
    <w:rsid w:val="00E1575F"/>
    <w:rsid w:val="00E2672F"/>
    <w:rsid w:val="00E3100E"/>
    <w:rsid w:val="00E64B64"/>
    <w:rsid w:val="00E66016"/>
    <w:rsid w:val="00E66D8A"/>
    <w:rsid w:val="00E73F52"/>
    <w:rsid w:val="00E92AAE"/>
    <w:rsid w:val="00E92C50"/>
    <w:rsid w:val="00E94195"/>
    <w:rsid w:val="00E95826"/>
    <w:rsid w:val="00E97727"/>
    <w:rsid w:val="00EB2C02"/>
    <w:rsid w:val="00EC4552"/>
    <w:rsid w:val="00EC5D09"/>
    <w:rsid w:val="00EC6CDD"/>
    <w:rsid w:val="00EE22F5"/>
    <w:rsid w:val="00EE31E8"/>
    <w:rsid w:val="00F06440"/>
    <w:rsid w:val="00F06D0D"/>
    <w:rsid w:val="00F26EC7"/>
    <w:rsid w:val="00F51067"/>
    <w:rsid w:val="00F605D1"/>
    <w:rsid w:val="00FB6041"/>
    <w:rsid w:val="00FC2575"/>
    <w:rsid w:val="00FD3EC9"/>
    <w:rsid w:val="00FE011F"/>
    <w:rsid w:val="00FE4717"/>
    <w:rsid w:val="00FF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0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510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51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067"/>
  </w:style>
  <w:style w:type="paragraph" w:styleId="Footer">
    <w:name w:val="footer"/>
    <w:basedOn w:val="Normal"/>
    <w:link w:val="FooterChar"/>
    <w:uiPriority w:val="99"/>
    <w:unhideWhenUsed/>
    <w:rsid w:val="00F51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067"/>
  </w:style>
  <w:style w:type="paragraph" w:styleId="BalloonText">
    <w:name w:val="Balloon Text"/>
    <w:basedOn w:val="Normal"/>
    <w:link w:val="BalloonTextChar"/>
    <w:uiPriority w:val="99"/>
    <w:semiHidden/>
    <w:unhideWhenUsed/>
    <w:rsid w:val="00F51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0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57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8491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A1F7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0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510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51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067"/>
  </w:style>
  <w:style w:type="paragraph" w:styleId="Footer">
    <w:name w:val="footer"/>
    <w:basedOn w:val="Normal"/>
    <w:link w:val="FooterChar"/>
    <w:uiPriority w:val="99"/>
    <w:unhideWhenUsed/>
    <w:rsid w:val="00F51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067"/>
  </w:style>
  <w:style w:type="paragraph" w:styleId="BalloonText">
    <w:name w:val="Balloon Text"/>
    <w:basedOn w:val="Normal"/>
    <w:link w:val="BalloonTextChar"/>
    <w:uiPriority w:val="99"/>
    <w:semiHidden/>
    <w:unhideWhenUsed/>
    <w:rsid w:val="00F51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0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57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8491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A1F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66DC1-524A-442D-AB07-9943D397E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8195874</Template>
  <TotalTime>673</TotalTime>
  <Pages>3</Pages>
  <Words>1030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</Company>
  <LinksUpToDate>false</LinksUpToDate>
  <CharactersWithSpaces>6894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 Ross</dc:creator>
  <cp:lastModifiedBy>Jenise Gragera</cp:lastModifiedBy>
  <cp:revision>196</cp:revision>
  <cp:lastPrinted>2013-06-26T23:12:00Z</cp:lastPrinted>
  <dcterms:created xsi:type="dcterms:W3CDTF">2013-06-26T18:36:00Z</dcterms:created>
  <dcterms:modified xsi:type="dcterms:W3CDTF">2014-07-03T18:44:00Z</dcterms:modified>
</cp:coreProperties>
</file>