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15" w:type="dxa"/>
        <w:tblInd w:w="93" w:type="dxa"/>
        <w:tblLook w:val="04A0" w:firstRow="1" w:lastRow="0" w:firstColumn="1" w:lastColumn="0" w:noHBand="0" w:noVBand="1"/>
      </w:tblPr>
      <w:tblGrid>
        <w:gridCol w:w="10815"/>
      </w:tblGrid>
      <w:tr w:rsidR="00F51067" w:rsidRPr="00F51067" w:rsidTr="00D45209">
        <w:trPr>
          <w:trHeight w:val="360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F51067" w:rsidRDefault="00E339CC" w:rsidP="00AB7C7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</w:rPr>
              <w:pict>
                <v:group id="Group 2" o:spid="_x0000_s1026" style="position:absolute;left:0;text-align:left;margin-left:442.35pt;margin-top:-23pt;width:132pt;height:58.75pt;z-index:-251657216;mso-width-relative:margin;mso-height-relative:margin" coordsize="16764,7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NTVUxCX0FUTEFTX0xvZ29fQlc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y0wMVQwODoxNDowOC0wNzowMDwveG1wOk1ldGFk&#10;YXRhRGF0ZT4KICAgICAgICAgPHhtcDpNb2RpZnlEYXRlPjIwMTEtMDctMDFUMTU6MTQ6MTBaPC94&#10;bXA6TW9kaWZ5RGF0ZT4KICAgICAgICAgPHhtcDpDcmVhdGVEYXRlPjIwMTEtMDctMDFUMDg6MTQ6&#10;MDgtMDc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yNTZBRDU0QzRGMjA2ODExOERCQjhCNDlCQ0IyNTM3OTwveG1wTU06SW5zdGFuY2VJ&#10;RD4KICAgICAgICAgPHhtcE1NOkRvY3VtZW50SUQ+eG1wLmRpZDoyNTZBRDU0QzRGMjA2ODExOERC&#10;QjhCNDlCQ0IyNTM3O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JhM2I3NzQ4LTJmMmUtMmM0Ni1iZTllLTFkMjE3OGU5YTk0MDwvc3RSZWY6aW5zdGFuY2VJRD4K&#10;ICAgICAgICAgICAgPHN0UmVmOmRvY3VtZW50SUQ+eG1wLmRpZDowODgwMTE3NDA3MjA2ODExOERC&#10;QjhCNDlCQ0IyNTM3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4MThDODVERjZBMUE3NUMzPC9zdEV2dDppbnN0YW5jZUlEPgogICAgICAg&#10;ICAgICAgICAgICA8c3RFdnQ6d2hlbj4yMDA4LTA2LTI3VDE0OjQwOjQ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NTgwMTE3NDA3MjA2ODExOERCQjhC&#10;NDlCQ0IyNTM3OTwvc3RFdnQ6aW5zdGFuY2VJRD4KICAgICAgICAgICAgICAgICAgPHN0RXZ0Ondo&#10;ZW4+MjAxMS0wNy0wMVQwNzo1ODo0NC0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jgwMTE3NDA3MjA2ODExOERCQjhCNDlCQ0IyNTM3OTwvc3RFdnQ6aW5zdGFuY2VJRD4K&#10;ICAgICAgICAgICAgICAgICAgPHN0RXZ0OndoZW4+MjAxMS0wNy0wMVQwNzo1ODo1NC0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zgwMTE3NDA3MjA2ODExOERCQjhCNDlC&#10;Q0IyNTM3OTwvc3RFdnQ6aW5zdGFuY2VJRD4KICAgICAgICAgICAgICAgICAgPHN0RXZ0OndoZW4+&#10;MjAxMS0wNy0wMVQwODowNzoxMy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gwMTE3NDA3MjA2ODExOERCQjhCNDlCQ0IyNTM3OTwvc3RFdnQ6aW5zdGFuY2VJRD4KICAg&#10;ICAgICAgICAgICAgICAgPHN0RXZ0OndoZW4+MjAxMS0wNy0wMVQwODowNzoyM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NTZBRDU0QzRGMjA2ODExOERCQjhCNDlCQ0Iy&#10;NTM3OTwvc3RFdnQ6aW5zdGFuY2VJRD4KICAgICAgICAgICAgICAgICAgPHN0RXZ0OndoZW4+MjAx&#10;MS0wNy0wMVQwODoxNDowOC0wNz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DPTAgTT0zIFk9MTkgSz02&#10;ID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PC9yZGY6RGVzY3JpcHRpb24+CiAgICAgIDxyZGY6RGVzY3JpcHRp&#10;b24gcmRmOmFib3V0PSIiCiAgICAgICAgICAgIHhtbG5zOnBkZj0iaHR0cDovL25zLmFkb2JlLmNv&#10;bS9wZGYvMS4zLyI+CiAgICAgICAgIDxwZGY6UHJvZHVjZXI+QWRvYmUgUERGIGxpYnJhcnkgO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F3AXc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rH5OfzQes/jX/ADHfgX/L8z6YeTP/ADJwfbWVyudr&#10;K6Wnq9gS4DGCHpaM0yt4qmPuDe+GzWCpbqxFbRoBpDE+/e/e/e7T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yP5zP8AMZ3j8iP5zXcHy36t3PNBT/Hjura20fjVmY2E9Hhs&#10;L8YtyU9Ns/c2FCzu5xu6N/4Gu3TGrOrF8u11jv40979797+tl8S/kVtD5c/GPoX5ObDZV2t3p1Ts&#10;rsvHUXmjnnws26MHSZDK7ar5IXkjGW2tmJKjHViBm8dXSyJc6ffvfvfvZh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U/87X5op8Cv5Y/yp77xuUXGdgS7Bqur+nnSoFPXntnthhsbaGTxalHFTVb&#10;Nky824ZIuNdJiJuR9R7373738V/37373739NT/hGZ8zm7c+EPb/w53LlJKndXxN7IXcezKeqq5Gb&#10;/Q73jNl9wUVBjqecFnj2/wBm4XcUtS0TmOFMvSoyRllaX3v3v3vc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PM/4Wv/ADRkzG/Piz8AtsZSQ43ZuHr/AJOdt0UMiyUlRufcpzPX/UFBP45QYMpt&#10;zbtFuermikQ6qfPUsikD6+9+9+96HXv3v3v3u/T/AITR/NBPhn/Np6Bqc9l1xXW/yPat+LfYzzuE&#10;pFp+1qzFp15XVEkrrS0UOM7iw+3ZKirkstPjzU3ZUZz7979797+wJ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or/wALF/hiO8v5eOzPlTt3&#10;ErVb2+G3ZVHkc3VwU7zVr9N9yVWG2LvKnjWAGaZcfvqLa1e7MGjpaKnq5TpUuw979797+Xj79797&#10;972vv+Ebf/b2/cv/AIp/3J/73HT/AL979797IB/wol+av+zw/wA175JbzwuY/i/WnTOYi+NXUkkV&#10;Z9/jztHpyryOHz2VxFVHLJS1GH3d2dVbgzdJJCFR6XJR/qN3b3v3v3u4T/hGB8MH7O+YndvzX3Ji&#10;pn218X+vRsHr6vmgMdPN233ZS5PE5Grx1VJC8dTNtrqzGZemrYo3WSJdxUrMdMgDe9+9+9/S1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lp/8LBfhf/sv38yHb/yW27iFodh/NDrmk3XV1MEc0dKe4+qosTsbsikijKmlRqnbM218rMyOGmrM&#10;pUO6BvXJ737373qZ+/e/e/e7B/5VHw6qvnv/ADCfix8Wvtaio232J2hiqvsiWnSTVRdTbKhqd89p&#10;VInRSlLUPsTbtfDSvIVQ1s0KXu4B979797+3TSUlLQUtNQ0NNT0VFRU8NJR0dJDHTUtJS00aw09N&#10;TU8KpDBTwQoEREAVVAAAA9+9+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th/wqs+GJ+Vn8qDsff+&#10;38S2Q7F+H+4sX8j9vPS0ySV82ycJT1W3e5Mc9SQZKfC0XXWdqtwVQXiSXbsF/wBNx7373738lb37&#10;37373vu/8Invhd9/uL5VfP8A3Rh9VNgaPG/F7qHIzr5I3y+WGH7E7mraeN5AKesxeKh2nSw1Kxsz&#10;Q5KshV1HlR/e/e/e/oN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07u/ae3N+7T3RsXeOJpc/t&#10;Hem3c3tPdOCrhIaLNbc3HjanD5zE1gieKU0uSxlZLDJpZW0ObEHn37373738Nv50fFnc3ws+Y3yM&#10;+KG5Uqp8p0n21unZGNrJ4pBPuHa0Vea3Ye5442hgkMO79l1+PycP7aloqtfSL29+9+9+9/YE/kyf&#10;C+L4D/y0/ir8d63GR43feP67ot/dvA0ywVsnb3aMkm/N/UWRl8cU1dJtbL5w4OmmlVZDj8XToVUI&#10;EX3v3v3u0L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qH/AM0n+Sy3yo/n4fy4Pk5j&#10;NnyV/S++8fUbl+WNdS0ET4iHK/D5sbu3Zn98Ki0ctR/pnxOUwOzkRWaQUWJkYFBHq9+9+9+97e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7" type="#_x0000_t202" style="position:absolute;top:4381;width:16764;height:3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<v:textbox style="mso-fit-shape-to-text:t">
                      <w:txbxContent>
                        <w:p w:rsidR="006605EC" w:rsidRPr="008010E8" w:rsidRDefault="006605EC" w:rsidP="00E66D8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kern w:val="24"/>
                              <w:sz w:val="14"/>
                              <w:szCs w:val="14"/>
                            </w:rPr>
                          </w:pPr>
                          <w:r w:rsidRPr="008010E8">
                            <w:rPr>
                              <w:rFonts w:asciiTheme="minorHAnsi" w:hAnsi="Calibri" w:cstheme="minorBidi"/>
                              <w:b/>
                              <w:bCs/>
                              <w:kern w:val="24"/>
                              <w:sz w:val="14"/>
                              <w:szCs w:val="14"/>
                            </w:rPr>
                            <w:t>College of Liberal Arts</w:t>
                          </w:r>
                        </w:p>
                        <w:p w:rsidR="006605EC" w:rsidRPr="008010E8" w:rsidRDefault="006605EC" w:rsidP="00E66D8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8010E8">
                            <w:rPr>
                              <w:rFonts w:asciiTheme="minorHAnsi" w:hAnsi="Calibri" w:cstheme="minorBidi"/>
                              <w:b/>
                              <w:bCs/>
                              <w:kern w:val="24"/>
                              <w:sz w:val="14"/>
                              <w:szCs w:val="14"/>
                            </w:rPr>
                            <w:t>CSULB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5238;width:6287;height:48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NpW/AAAA2gAAAA8AAABkcnMvZG93bnJldi54bWxET0trAjEQvhf6H8IUvJSatQUpq1FEUHp0&#10;VUqPw2bcXZpM0k3cx79vFgo9DR/fc9bbwRrRURsaxwoW8wwEcel0w5WC6+Xw8g4iRGSNxjEpGCnA&#10;dvP4sMZcu54L6s6xEimEQ44K6hh9LmUoa7IY5s4TJ+7mWosxwbaSusU+hVsjX7NsKS02nBpq9LSv&#10;qfw+362CYvw0xenZu5/jggdvSta7rzelZk/DbgUi0hD/xX/uD53mw/TKdOX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STaVvwAAANoAAAAPAAAAAAAAAAAAAAAAAJ8CAABk&#10;cnMvZG93bnJldi54bWxQSwUGAAAAAAQABAD3AAAAiwMAAAAA&#10;">
                    <v:imagedata r:id="rId9" o:title="" croptop="6951f" cropbottom="7944f"/>
                    <v:path arrowok="t"/>
                  </v:shape>
                </v:group>
              </w:pict>
            </w:r>
            <w:r w:rsidR="00C30401">
              <w:rPr>
                <w:rFonts w:eastAsia="Times New Roman" w:cstheme="minorHAnsi"/>
                <w:b/>
                <w:bCs/>
                <w:sz w:val="32"/>
                <w:szCs w:val="32"/>
              </w:rPr>
              <w:t>201</w:t>
            </w:r>
            <w:r w:rsidR="00AB7C78">
              <w:rPr>
                <w:rFonts w:eastAsia="Times New Roman" w:cstheme="minorHAnsi"/>
                <w:b/>
                <w:bCs/>
                <w:sz w:val="32"/>
                <w:szCs w:val="32"/>
              </w:rPr>
              <w:t>4</w:t>
            </w:r>
            <w:r w:rsidR="00C30401">
              <w:rPr>
                <w:rFonts w:eastAsia="Times New Roman" w:cstheme="minorHAnsi"/>
                <w:b/>
                <w:bCs/>
                <w:sz w:val="32"/>
                <w:szCs w:val="32"/>
              </w:rPr>
              <w:t>-201</w:t>
            </w:r>
            <w:r w:rsidR="00AB7C78">
              <w:rPr>
                <w:rFonts w:eastAsia="Times New Roman" w:cstheme="minorHAnsi"/>
                <w:b/>
                <w:bCs/>
                <w:sz w:val="32"/>
                <w:szCs w:val="32"/>
              </w:rPr>
              <w:t>5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3E5B1B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Minor </w:t>
            </w:r>
            <w:r w:rsidR="00D620E4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in </w:t>
            </w:r>
            <w:r w:rsidR="007F009C">
              <w:rPr>
                <w:rFonts w:eastAsia="Times New Roman" w:cstheme="minorHAnsi"/>
                <w:b/>
                <w:bCs/>
                <w:sz w:val="32"/>
                <w:szCs w:val="32"/>
              </w:rPr>
              <w:t>Human Development</w:t>
            </w:r>
          </w:p>
        </w:tc>
      </w:tr>
      <w:tr w:rsidR="00F51067" w:rsidRPr="00F51067" w:rsidTr="00D45209">
        <w:trPr>
          <w:trHeight w:val="243"/>
        </w:trPr>
        <w:tc>
          <w:tcPr>
            <w:tcW w:w="10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731315" w:rsidRDefault="003E5B1B" w:rsidP="00D620E4">
            <w:pPr>
              <w:spacing w:after="8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sz w:val="32"/>
                <w:szCs w:val="32"/>
              </w:rPr>
              <w:t>23</w:t>
            </w:r>
            <w:r w:rsidR="00347E77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32"/>
                <w:szCs w:val="32"/>
              </w:rPr>
              <w:t>-</w:t>
            </w:r>
            <w:r w:rsidR="00347E77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32"/>
                <w:szCs w:val="32"/>
              </w:rPr>
              <w:t>24</w:t>
            </w:r>
            <w:r w:rsidR="00D620E4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>Units</w:t>
            </w:r>
          </w:p>
        </w:tc>
      </w:tr>
    </w:tbl>
    <w:tbl>
      <w:tblPr>
        <w:tblStyle w:val="TableGrid"/>
        <w:tblW w:w="11160" w:type="dxa"/>
        <w:tblInd w:w="-72" w:type="dxa"/>
        <w:tblLook w:val="04A0" w:firstRow="1" w:lastRow="0" w:firstColumn="1" w:lastColumn="0" w:noHBand="0" w:noVBand="1"/>
      </w:tblPr>
      <w:tblGrid>
        <w:gridCol w:w="11160"/>
      </w:tblGrid>
      <w:tr w:rsidR="00F51067" w:rsidTr="003C7803">
        <w:trPr>
          <w:trHeight w:val="647"/>
        </w:trPr>
        <w:tc>
          <w:tcPr>
            <w:tcW w:w="11160" w:type="dxa"/>
            <w:vAlign w:val="center"/>
          </w:tcPr>
          <w:p w:rsidR="00F51067" w:rsidRPr="00CC1AB7" w:rsidRDefault="00905989" w:rsidP="006A4F11">
            <w:pPr>
              <w:rPr>
                <w:sz w:val="20"/>
                <w:szCs w:val="20"/>
              </w:rPr>
            </w:pPr>
            <w:r w:rsidRPr="00CC1AB7">
              <w:rPr>
                <w:sz w:val="20"/>
                <w:szCs w:val="20"/>
              </w:rPr>
              <w:t>This checklist is not intended to replace advis</w:t>
            </w:r>
            <w:r>
              <w:rPr>
                <w:sz w:val="20"/>
                <w:szCs w:val="20"/>
              </w:rPr>
              <w:t>ing from the department. Consult with the department advisor for appropriate course sequencing. Use this checklist in combination with the Academic Requirements Report, which is the official graduation verification.</w:t>
            </w:r>
          </w:p>
        </w:tc>
      </w:tr>
    </w:tbl>
    <w:p w:rsidR="00F51067" w:rsidRPr="008B0CC9" w:rsidRDefault="00F51067" w:rsidP="008B0CC9">
      <w:pPr>
        <w:spacing w:after="0" w:line="240" w:lineRule="auto"/>
        <w:rPr>
          <w:sz w:val="10"/>
          <w:szCs w:val="10"/>
        </w:rPr>
      </w:pPr>
    </w:p>
    <w:tbl>
      <w:tblPr>
        <w:tblStyle w:val="TableGrid"/>
        <w:tblW w:w="11178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171"/>
        <w:gridCol w:w="5679"/>
        <w:gridCol w:w="4590"/>
      </w:tblGrid>
      <w:tr w:rsidR="004E7F68" w:rsidTr="00BD2559">
        <w:trPr>
          <w:trHeight w:val="333"/>
          <w:jc w:val="center"/>
        </w:trPr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BF26A3">
            <w:pPr>
              <w:rPr>
                <w:b/>
              </w:rPr>
            </w:pP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3848CC">
            <w:pPr>
              <w:jc w:val="center"/>
              <w:rPr>
                <w:b/>
              </w:rPr>
            </w:pP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9A27CD">
            <w:pPr>
              <w:jc w:val="center"/>
              <w:rPr>
                <w:b/>
              </w:rPr>
            </w:pPr>
            <w:r w:rsidRPr="00F160AB">
              <w:rPr>
                <w:b/>
              </w:rPr>
              <w:t>Prerequisites</w:t>
            </w:r>
          </w:p>
        </w:tc>
      </w:tr>
      <w:tr w:rsidR="00B2215B" w:rsidTr="00F06D0D">
        <w:trPr>
          <w:trHeight w:val="305"/>
          <w:jc w:val="center"/>
        </w:trPr>
        <w:tc>
          <w:tcPr>
            <w:tcW w:w="11178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B2215B" w:rsidRPr="00781FA1" w:rsidRDefault="000451A6" w:rsidP="00777254">
            <w:r w:rsidRPr="000451A6">
              <w:rPr>
                <w:noProof/>
              </w:rPr>
              <w:t xml:space="preserve">Complete </w:t>
            </w:r>
            <w:r w:rsidR="00777254">
              <w:rPr>
                <w:b/>
                <w:noProof/>
              </w:rPr>
              <w:t>ONE</w:t>
            </w:r>
            <w:r>
              <w:rPr>
                <w:b/>
                <w:noProof/>
              </w:rPr>
              <w:t xml:space="preserve"> </w:t>
            </w:r>
            <w:r w:rsidR="00777254">
              <w:rPr>
                <w:noProof/>
              </w:rPr>
              <w:t>of the following courses (3</w:t>
            </w:r>
            <w:r w:rsidRPr="000451A6">
              <w:rPr>
                <w:noProof/>
              </w:rPr>
              <w:t xml:space="preserve"> units total):</w:t>
            </w:r>
          </w:p>
        </w:tc>
      </w:tr>
      <w:tr w:rsidR="00AB7C78" w:rsidTr="000451A6">
        <w:trPr>
          <w:trHeight w:val="302"/>
          <w:jc w:val="center"/>
        </w:trPr>
        <w:tc>
          <w:tcPr>
            <w:tcW w:w="738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020634" w:rsidRDefault="00AB7C78" w:rsidP="00020634">
            <w:pPr>
              <w:rPr>
                <w:rFonts w:cstheme="minorHAnsi"/>
              </w:rPr>
            </w:pP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ANTH 120: Introduction to Cultural Anthropology (3)</w:t>
            </w:r>
          </w:p>
          <w:p w:rsidR="00AB7C78" w:rsidRPr="005E0BC1" w:rsidRDefault="00AB7C78" w:rsidP="006605EC">
            <w:pPr>
              <w:ind w:left="720"/>
              <w:rPr>
                <w:b/>
                <w:sz w:val="16"/>
                <w:szCs w:val="16"/>
              </w:rPr>
            </w:pPr>
            <w:r w:rsidRPr="005E0BC1">
              <w:rPr>
                <w:b/>
                <w:sz w:val="16"/>
                <w:szCs w:val="16"/>
              </w:rPr>
              <w:t>GE: Global Issues; Social Sciences and Citizenship (D2)</w:t>
            </w:r>
          </w:p>
        </w:tc>
        <w:tc>
          <w:tcPr>
            <w:tcW w:w="45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Corequisite: One GE Foundation</w:t>
            </w:r>
          </w:p>
        </w:tc>
      </w:tr>
      <w:tr w:rsidR="00AB7C78" w:rsidTr="000451A6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020634" w:rsidRDefault="00AB7C78" w:rsidP="00020634">
            <w:pPr>
              <w:rPr>
                <w:rFonts w:cstheme="minorHAnsi"/>
              </w:rPr>
            </w:pPr>
          </w:p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180: Lifespan Human Development (3)</w:t>
            </w:r>
          </w:p>
          <w:p w:rsidR="00AB7C78" w:rsidRPr="005E0BC1" w:rsidRDefault="00AB7C78" w:rsidP="006605EC">
            <w:pPr>
              <w:ind w:left="720"/>
              <w:rPr>
                <w:b/>
                <w:sz w:val="16"/>
                <w:szCs w:val="16"/>
              </w:rPr>
            </w:pPr>
            <w:r w:rsidRPr="005E0BC1">
              <w:rPr>
                <w:b/>
                <w:sz w:val="16"/>
                <w:szCs w:val="16"/>
              </w:rPr>
              <w:t>GE: Social Sciences (D2) or (E)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Corequisite: GE Composition</w:t>
            </w:r>
          </w:p>
        </w:tc>
      </w:tr>
      <w:tr w:rsidR="00AB7C78" w:rsidTr="000451A6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020634" w:rsidRDefault="00AB7C78" w:rsidP="00020634">
            <w:pPr>
              <w:rPr>
                <w:rFonts w:cstheme="minorHAnsi"/>
              </w:rPr>
            </w:pPr>
          </w:p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PSY 100: General Psychology (3)</w:t>
            </w:r>
          </w:p>
          <w:p w:rsidR="00AB7C78" w:rsidRPr="001E566B" w:rsidRDefault="00AB7C78" w:rsidP="006605EC">
            <w:pPr>
              <w:ind w:left="720"/>
              <w:rPr>
                <w:b/>
                <w:sz w:val="16"/>
                <w:szCs w:val="16"/>
              </w:rPr>
            </w:pPr>
            <w:r w:rsidRPr="005E0BC1">
              <w:rPr>
                <w:b/>
                <w:sz w:val="16"/>
                <w:szCs w:val="16"/>
              </w:rPr>
              <w:t>GE: Social Sciences and Citizenships (D2)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0451A6" w:rsidRDefault="00AB7C78" w:rsidP="008E56D5">
            <w:pPr>
              <w:rPr>
                <w:sz w:val="20"/>
                <w:szCs w:val="20"/>
              </w:rPr>
            </w:pPr>
            <w:r w:rsidRPr="006605EC">
              <w:rPr>
                <w:sz w:val="20"/>
                <w:szCs w:val="20"/>
              </w:rPr>
              <w:t xml:space="preserve">Corequisite: </w:t>
            </w:r>
            <w:r w:rsidR="008E56D5" w:rsidRPr="001D0092">
              <w:rPr>
                <w:rFonts w:cstheme="minorHAnsi"/>
                <w:sz w:val="20"/>
                <w:szCs w:val="20"/>
              </w:rPr>
              <w:t>GE Composition</w:t>
            </w:r>
          </w:p>
        </w:tc>
      </w:tr>
      <w:tr w:rsidR="00AB7C78" w:rsidTr="000451A6">
        <w:trPr>
          <w:trHeight w:val="302"/>
          <w:jc w:val="center"/>
        </w:trPr>
        <w:tc>
          <w:tcPr>
            <w:tcW w:w="73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B7C78" w:rsidRPr="00020634" w:rsidRDefault="00AB7C78" w:rsidP="00020634">
            <w:pPr>
              <w:rPr>
                <w:rFonts w:cstheme="minorHAnsi"/>
              </w:rPr>
            </w:pPr>
          </w:p>
        </w:tc>
        <w:tc>
          <w:tcPr>
            <w:tcW w:w="585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SOC 100: Principles of Sociology (3)</w:t>
            </w:r>
          </w:p>
          <w:p w:rsidR="00AB7C78" w:rsidRPr="005E0BC1" w:rsidRDefault="00AB7C78" w:rsidP="006605EC">
            <w:pPr>
              <w:ind w:left="720"/>
              <w:rPr>
                <w:b/>
                <w:sz w:val="16"/>
                <w:szCs w:val="16"/>
              </w:rPr>
            </w:pPr>
            <w:r w:rsidRPr="005E0BC1">
              <w:rPr>
                <w:b/>
                <w:sz w:val="16"/>
                <w:szCs w:val="16"/>
              </w:rPr>
              <w:t>GE: Social Sciences and Citizenships (D2)</w:t>
            </w:r>
          </w:p>
        </w:tc>
        <w:tc>
          <w:tcPr>
            <w:tcW w:w="45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Corequisite: One GE Foundation</w:t>
            </w:r>
          </w:p>
        </w:tc>
      </w:tr>
    </w:tbl>
    <w:p w:rsidR="007A7DB0" w:rsidRDefault="007A7DB0" w:rsidP="00057176">
      <w:pPr>
        <w:spacing w:after="0"/>
      </w:pPr>
    </w:p>
    <w:tbl>
      <w:tblPr>
        <w:tblStyle w:val="TableGrid"/>
        <w:tblW w:w="11217" w:type="dxa"/>
        <w:jc w:val="center"/>
        <w:tblLook w:val="04A0" w:firstRow="1" w:lastRow="0" w:firstColumn="1" w:lastColumn="0" w:noHBand="0" w:noVBand="1"/>
      </w:tblPr>
      <w:tblGrid>
        <w:gridCol w:w="749"/>
        <w:gridCol w:w="5866"/>
        <w:gridCol w:w="4602"/>
      </w:tblGrid>
      <w:tr w:rsidR="00F06440" w:rsidRPr="008B0CC9" w:rsidTr="00781FA1">
        <w:trPr>
          <w:trHeight w:val="302"/>
          <w:jc w:val="center"/>
        </w:trPr>
        <w:tc>
          <w:tcPr>
            <w:tcW w:w="112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F06440" w:rsidRPr="00D53129" w:rsidRDefault="00AB1711" w:rsidP="00781FA1">
            <w:pPr>
              <w:rPr>
                <w:rFonts w:cstheme="minorHAnsi"/>
              </w:rPr>
            </w:pPr>
            <w:r>
              <w:rPr>
                <w:noProof/>
              </w:rPr>
              <w:t xml:space="preserve">Complete </w:t>
            </w:r>
            <w:r>
              <w:rPr>
                <w:b/>
                <w:noProof/>
              </w:rPr>
              <w:t>ALL</w:t>
            </w:r>
            <w:r w:rsidR="00E30839">
              <w:rPr>
                <w:noProof/>
              </w:rPr>
              <w:t xml:space="preserve"> of the following courses (</w:t>
            </w:r>
            <w:r w:rsidRPr="00AB1711">
              <w:rPr>
                <w:noProof/>
              </w:rPr>
              <w:t>1</w:t>
            </w:r>
            <w:r w:rsidR="00E30839">
              <w:rPr>
                <w:noProof/>
              </w:rPr>
              <w:t>7</w:t>
            </w:r>
            <w:r w:rsidRPr="00AB1711">
              <w:rPr>
                <w:noProof/>
              </w:rPr>
              <w:t xml:space="preserve"> units total):</w:t>
            </w:r>
          </w:p>
        </w:tc>
      </w:tr>
      <w:tr w:rsidR="008E6429" w:rsidRPr="00063DC0" w:rsidTr="008E6429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6429" w:rsidRPr="008E6429" w:rsidRDefault="008E6429" w:rsidP="008E642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6429" w:rsidRPr="008E6429" w:rsidRDefault="00DD7B5D" w:rsidP="00AF5A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HDEV</w:t>
            </w:r>
            <w:r w:rsidR="00AB7C78">
              <w:rPr>
                <w:sz w:val="20"/>
                <w:szCs w:val="20"/>
              </w:rPr>
              <w:t>/</w:t>
            </w:r>
            <w:r w:rsidR="00E339CC" w:rsidRPr="00BA4878">
              <w:rPr>
                <w:sz w:val="20"/>
                <w:szCs w:val="20"/>
              </w:rPr>
              <w:t xml:space="preserve"> </w:t>
            </w:r>
            <w:r w:rsidR="00E339CC" w:rsidRPr="00BA4878">
              <w:rPr>
                <w:sz w:val="20"/>
                <w:szCs w:val="20"/>
              </w:rPr>
              <w:t>C/LA 250/PSY 210/SOC 250/BIOL 260</w:t>
            </w:r>
            <w:bookmarkStart w:id="0" w:name="_GoBack"/>
            <w:bookmarkEnd w:id="0"/>
            <w:r w:rsidR="008E6429" w:rsidRPr="008E6429">
              <w:rPr>
                <w:sz w:val="20"/>
                <w:szCs w:val="20"/>
              </w:rPr>
              <w:t>: Elementary Statistics in Soci</w:t>
            </w:r>
            <w:r>
              <w:rPr>
                <w:sz w:val="20"/>
                <w:szCs w:val="20"/>
              </w:rPr>
              <w:t>al and Behavioral Sciences (4)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E6429" w:rsidRPr="008E6429" w:rsidRDefault="0037083A" w:rsidP="008E6429">
            <w:pPr>
              <w:rPr>
                <w:sz w:val="20"/>
                <w:szCs w:val="20"/>
              </w:rPr>
            </w:pPr>
            <w:r w:rsidRPr="00125503">
              <w:rPr>
                <w:sz w:val="20"/>
                <w:szCs w:val="20"/>
              </w:rPr>
              <w:t>El</w:t>
            </w:r>
            <w:r w:rsidR="00E841A9" w:rsidRPr="00125503">
              <w:rPr>
                <w:sz w:val="20"/>
                <w:szCs w:val="20"/>
              </w:rPr>
              <w:t>igib</w:t>
            </w:r>
            <w:r w:rsidR="00E30839" w:rsidRPr="00125503">
              <w:rPr>
                <w:sz w:val="20"/>
                <w:szCs w:val="20"/>
              </w:rPr>
              <w:t>le</w:t>
            </w:r>
            <w:r w:rsidR="00470AB1" w:rsidRPr="00125503">
              <w:rPr>
                <w:sz w:val="20"/>
                <w:szCs w:val="20"/>
              </w:rPr>
              <w:t xml:space="preserve"> for GE Math</w:t>
            </w:r>
          </w:p>
        </w:tc>
      </w:tr>
      <w:tr w:rsidR="00AB7C78" w:rsidRPr="00063DC0" w:rsidTr="008E6429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8E6429" w:rsidRDefault="00AB7C78" w:rsidP="008E642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307: Approaches to Childhood Through Adolescence (3)</w:t>
            </w:r>
          </w:p>
          <w:p w:rsidR="00AB7C78" w:rsidRPr="005E0BC1" w:rsidRDefault="00AB7C78" w:rsidP="006605EC">
            <w:pPr>
              <w:ind w:left="720"/>
              <w:rPr>
                <w:b/>
                <w:sz w:val="16"/>
                <w:szCs w:val="16"/>
              </w:rPr>
            </w:pPr>
            <w:r w:rsidRPr="005E0BC1">
              <w:rPr>
                <w:b/>
                <w:sz w:val="16"/>
                <w:szCs w:val="16"/>
              </w:rPr>
              <w:t>GE: Capstone (F) or (D2) or (E)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Upper Division Standing; ANTH 120 or HDEV 180 or PSY 100 or SOC 100</w:t>
            </w:r>
          </w:p>
        </w:tc>
      </w:tr>
      <w:tr w:rsidR="00AB7C78" w:rsidRPr="00063DC0" w:rsidTr="008E6429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8E6429" w:rsidRDefault="00AB7C78" w:rsidP="008E642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320: Research Methods in Human Development (4)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ANTH 120 or HDEV 180 or PSY 100 or SOC 100 and HDEV 250 or Equivalent</w:t>
            </w:r>
          </w:p>
        </w:tc>
      </w:tr>
      <w:tr w:rsidR="00AB7C78" w:rsidRPr="00063DC0" w:rsidTr="008E6429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8E6429" w:rsidRDefault="00AB7C78" w:rsidP="008E642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357: Approaches to Adulthood Through Aging (3)</w:t>
            </w:r>
          </w:p>
          <w:p w:rsidR="00AB7C78" w:rsidRPr="005E0BC1" w:rsidRDefault="00AB7C78" w:rsidP="006605EC">
            <w:pPr>
              <w:ind w:left="720"/>
              <w:rPr>
                <w:b/>
                <w:sz w:val="16"/>
                <w:szCs w:val="16"/>
              </w:rPr>
            </w:pPr>
            <w:r w:rsidRPr="005E0BC1">
              <w:rPr>
                <w:b/>
                <w:sz w:val="16"/>
                <w:szCs w:val="16"/>
              </w:rPr>
              <w:t>GE: Human Diversity; Capstone (F) or (D2) or (E)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Upper Division Standing; ANTH 120 or HDEV 180 or PSY 100 or SOC 100</w:t>
            </w:r>
          </w:p>
        </w:tc>
      </w:tr>
      <w:tr w:rsidR="00AB7C78" w:rsidRPr="00063DC0" w:rsidTr="001752B4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B7C78" w:rsidRPr="008E6429" w:rsidRDefault="00AB7C78" w:rsidP="008E642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360: Cultural Foundations for Human Development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 xml:space="preserve">HDEV 307 and 357 </w:t>
            </w:r>
          </w:p>
        </w:tc>
      </w:tr>
      <w:tr w:rsidR="00781FA1" w:rsidRPr="00063DC0" w:rsidTr="001752B4">
        <w:trPr>
          <w:trHeight w:val="302"/>
          <w:jc w:val="center"/>
        </w:trPr>
        <w:tc>
          <w:tcPr>
            <w:tcW w:w="1121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781FA1" w:rsidRPr="00781FA1" w:rsidRDefault="00D1281D" w:rsidP="00DB33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Complete </w:t>
            </w:r>
            <w:r w:rsidR="00515B06">
              <w:rPr>
                <w:rFonts w:cstheme="minorHAnsi"/>
                <w:b/>
              </w:rPr>
              <w:t>ONE</w:t>
            </w:r>
            <w:r w:rsidRPr="00D1281D">
              <w:rPr>
                <w:rFonts w:cstheme="minorHAnsi"/>
              </w:rPr>
              <w:t xml:space="preserve"> of the following courses (3 units total):</w:t>
            </w:r>
          </w:p>
        </w:tc>
      </w:tr>
      <w:tr w:rsidR="00AB7C78" w:rsidRPr="00D23EAE" w:rsidTr="001752B4">
        <w:trPr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D23EAE" w:rsidRDefault="00AB7C78" w:rsidP="00AF5A8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300: Death and Dying (3)</w:t>
            </w:r>
          </w:p>
          <w:p w:rsidR="00AB7C78" w:rsidRPr="005E0BC1" w:rsidRDefault="00AB7C78" w:rsidP="006605EC">
            <w:pPr>
              <w:ind w:left="720"/>
              <w:rPr>
                <w:b/>
                <w:sz w:val="16"/>
                <w:szCs w:val="16"/>
              </w:rPr>
            </w:pPr>
            <w:r w:rsidRPr="005E0BC1">
              <w:rPr>
                <w:b/>
                <w:sz w:val="16"/>
                <w:szCs w:val="16"/>
              </w:rPr>
              <w:t>GE: Capstone (F) or (D2) or (E)</w:t>
            </w:r>
          </w:p>
        </w:tc>
        <w:tc>
          <w:tcPr>
            <w:tcW w:w="46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Upper Division Standing; ANTH 120 or HDEV 180 or PSY 100 or SOC 100</w:t>
            </w:r>
          </w:p>
        </w:tc>
      </w:tr>
      <w:tr w:rsidR="00AB7C78" w:rsidRPr="00D23EAE" w:rsidTr="00AF5A8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D23EAE" w:rsidRDefault="00AB7C78" w:rsidP="00AF5A8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340: Families and Work: Life Course Processes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ANTH 120 or HDEV 180 or PSY 100 or SOC 100</w:t>
            </w:r>
          </w:p>
        </w:tc>
      </w:tr>
      <w:tr w:rsidR="00AB7C78" w:rsidRPr="00063DC0" w:rsidTr="001752B4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9D5756" w:rsidRDefault="00AB7C78" w:rsidP="009D575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402: Development of Thought: Structure, Process  and    Cultural Influences Across the Life Span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 xml:space="preserve">HDEV 320 and 360 or Consent of Instructor </w:t>
            </w:r>
          </w:p>
        </w:tc>
      </w:tr>
      <w:tr w:rsidR="00AB7C78" w:rsidRPr="00063DC0" w:rsidTr="001752B4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9D5756" w:rsidRDefault="00AB7C78" w:rsidP="009D575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403: The Acquisition of Culture: Socialization in Cross-cultural Perspective (3)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 xml:space="preserve">Majors: HDEV 320, HDEV 360; Non-Majors: Upper Level Cultural Anthropology Equivalent and Consent </w:t>
            </w:r>
          </w:p>
        </w:tc>
      </w:tr>
      <w:tr w:rsidR="00AB7C78" w:rsidRPr="008E6429" w:rsidTr="00AF5A80">
        <w:trPr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B7C78" w:rsidRPr="008E6429" w:rsidRDefault="00AB7C78" w:rsidP="00AF5A8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>HDEV 470: Seminar/Practicum (4)</w:t>
            </w:r>
          </w:p>
        </w:tc>
        <w:tc>
          <w:tcPr>
            <w:tcW w:w="46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C78" w:rsidRPr="005E0BC1" w:rsidRDefault="00AB7C78" w:rsidP="006605EC">
            <w:pPr>
              <w:rPr>
                <w:sz w:val="20"/>
                <w:szCs w:val="20"/>
              </w:rPr>
            </w:pPr>
            <w:r w:rsidRPr="005E0BC1">
              <w:rPr>
                <w:sz w:val="20"/>
                <w:szCs w:val="20"/>
              </w:rPr>
              <w:t xml:space="preserve">HDEV 250, 307, 320, 357, 360, and Consent </w:t>
            </w:r>
          </w:p>
        </w:tc>
      </w:tr>
    </w:tbl>
    <w:p w:rsidR="003E479C" w:rsidRPr="00D76D98" w:rsidRDefault="003E479C" w:rsidP="00AB7C78">
      <w:pPr>
        <w:spacing w:after="0" w:line="240" w:lineRule="auto"/>
        <w:contextualSpacing/>
        <w:rPr>
          <w:sz w:val="21"/>
          <w:szCs w:val="21"/>
        </w:rPr>
      </w:pPr>
    </w:p>
    <w:tbl>
      <w:tblPr>
        <w:tblStyle w:val="TableGrid"/>
        <w:tblW w:w="11160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AB7C78" w:rsidTr="006605EC">
        <w:tc>
          <w:tcPr>
            <w:tcW w:w="11160" w:type="dxa"/>
            <w:vAlign w:val="center"/>
          </w:tcPr>
          <w:p w:rsidR="00AB7C78" w:rsidRPr="00333231" w:rsidRDefault="00AB7C78" w:rsidP="006605EC">
            <w:pPr>
              <w:contextualSpacing/>
              <w:rPr>
                <w:sz w:val="21"/>
                <w:szCs w:val="21"/>
              </w:rPr>
            </w:pPr>
            <w:r w:rsidRPr="00AE17F8">
              <w:rPr>
                <w:sz w:val="21"/>
                <w:szCs w:val="21"/>
              </w:rPr>
              <w:t>See online Catalog for additional course information, limitations, and requirements.</w:t>
            </w:r>
          </w:p>
        </w:tc>
      </w:tr>
    </w:tbl>
    <w:p w:rsidR="00AB7C78" w:rsidRDefault="00AB7C78" w:rsidP="00AB7C78">
      <w:pPr>
        <w:spacing w:after="0" w:line="240" w:lineRule="auto"/>
        <w:contextualSpacing/>
        <w:rPr>
          <w:sz w:val="21"/>
          <w:szCs w:val="21"/>
        </w:rPr>
      </w:pPr>
    </w:p>
    <w:p w:rsidR="00312159" w:rsidRPr="00312159" w:rsidRDefault="00312159" w:rsidP="00AB7C78">
      <w:pPr>
        <w:spacing w:after="0" w:line="240" w:lineRule="auto"/>
        <w:contextualSpacing/>
        <w:rPr>
          <w:sz w:val="21"/>
          <w:szCs w:val="21"/>
        </w:rPr>
      </w:pPr>
    </w:p>
    <w:p w:rsidR="003E479C" w:rsidRPr="003E479C" w:rsidRDefault="003E479C" w:rsidP="00AB7C78">
      <w:pPr>
        <w:spacing w:after="0" w:line="240" w:lineRule="auto"/>
        <w:contextualSpacing/>
        <w:rPr>
          <w:sz w:val="8"/>
          <w:szCs w:val="8"/>
        </w:rPr>
      </w:pP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720"/>
        <w:gridCol w:w="3390"/>
        <w:gridCol w:w="4050"/>
      </w:tblGrid>
      <w:tr w:rsidR="00AB7C78" w:rsidRPr="00AE17F8" w:rsidTr="006605EC">
        <w:trPr>
          <w:trHeight w:val="1430"/>
        </w:trPr>
        <w:tc>
          <w:tcPr>
            <w:tcW w:w="3720" w:type="dxa"/>
            <w:shd w:val="clear" w:color="auto" w:fill="auto"/>
            <w:vAlign w:val="center"/>
          </w:tcPr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AE17F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GPA Requirements</w:t>
            </w:r>
          </w:p>
          <w:p w:rsidR="00AB7C78" w:rsidRPr="00AE17F8" w:rsidRDefault="00AB7C78" w:rsidP="006605EC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AE17F8">
              <w:rPr>
                <w:sz w:val="21"/>
                <w:szCs w:val="21"/>
              </w:rPr>
              <w:t>Minimum 2.0 for ALL of the following:</w:t>
            </w:r>
          </w:p>
          <w:p w:rsidR="00AB7C78" w:rsidRPr="00AE17F8" w:rsidRDefault="00AB7C78" w:rsidP="00AB7C7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1"/>
                <w:szCs w:val="21"/>
              </w:rPr>
            </w:pPr>
            <w:r w:rsidRPr="00AE17F8">
              <w:rPr>
                <w:sz w:val="21"/>
                <w:szCs w:val="21"/>
              </w:rPr>
              <w:t>Minimum Overall GPA</w:t>
            </w:r>
          </w:p>
          <w:p w:rsidR="00AB7C78" w:rsidRPr="00AE17F8" w:rsidRDefault="00AB7C78" w:rsidP="00AB7C7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1"/>
                <w:szCs w:val="21"/>
              </w:rPr>
            </w:pPr>
            <w:r w:rsidRPr="00AE17F8">
              <w:rPr>
                <w:sz w:val="21"/>
                <w:szCs w:val="21"/>
              </w:rPr>
              <w:t>Minimum CSULB GPA</w:t>
            </w:r>
          </w:p>
          <w:p w:rsidR="00AB7C78" w:rsidRPr="00AE17F8" w:rsidRDefault="00AB7C78" w:rsidP="00AB7C7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1"/>
                <w:szCs w:val="21"/>
              </w:rPr>
            </w:pPr>
            <w:r w:rsidRPr="00AE17F8">
              <w:rPr>
                <w:sz w:val="21"/>
                <w:szCs w:val="21"/>
              </w:rPr>
              <w:t>Cumulative Major</w:t>
            </w:r>
            <w:r>
              <w:rPr>
                <w:sz w:val="21"/>
                <w:szCs w:val="21"/>
              </w:rPr>
              <w:t>/Minor</w:t>
            </w:r>
            <w:r w:rsidRPr="00AE17F8">
              <w:rPr>
                <w:sz w:val="21"/>
                <w:szCs w:val="21"/>
              </w:rPr>
              <w:t xml:space="preserve"> GPA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AE17F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Unit Requirements</w:t>
            </w:r>
          </w:p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AE17F8">
              <w:rPr>
                <w:rFonts w:ascii="Calibri" w:hAnsi="Calibri" w:cs="Calibri"/>
                <w:sz w:val="21"/>
                <w:szCs w:val="21"/>
              </w:rPr>
              <w:t>120 Overall units</w:t>
            </w:r>
          </w:p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AE17F8">
              <w:rPr>
                <w:rFonts w:ascii="Calibri" w:hAnsi="Calibri" w:cs="Calibri"/>
                <w:sz w:val="21"/>
                <w:szCs w:val="21"/>
              </w:rPr>
              <w:t>40 Upper Division units</w:t>
            </w:r>
          </w:p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AE17F8">
              <w:rPr>
                <w:rFonts w:ascii="Calibri" w:hAnsi="Calibri" w:cs="Calibri"/>
                <w:sz w:val="21"/>
                <w:szCs w:val="21"/>
              </w:rPr>
              <w:t>30 CSULB units</w:t>
            </w:r>
          </w:p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AE17F8">
              <w:rPr>
                <w:rFonts w:ascii="Calibri" w:hAnsi="Calibri" w:cs="Calibri"/>
                <w:sz w:val="21"/>
                <w:szCs w:val="21"/>
              </w:rPr>
              <w:t>24 Upper Division CSULB units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</w:pPr>
            <w:r w:rsidRPr="00AE17F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Class Unit Levels</w:t>
            </w:r>
          </w:p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AE17F8">
              <w:rPr>
                <w:rFonts w:ascii="Calibri" w:hAnsi="Calibri" w:cs="Calibri"/>
                <w:sz w:val="21"/>
                <w:szCs w:val="21"/>
              </w:rPr>
              <w:t>0-29 units = Freshmen</w:t>
            </w:r>
          </w:p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AE17F8">
              <w:rPr>
                <w:rFonts w:ascii="Calibri" w:hAnsi="Calibri" w:cs="Calibri"/>
                <w:sz w:val="21"/>
                <w:szCs w:val="21"/>
              </w:rPr>
              <w:t>30-59 units = Sophomore</w:t>
            </w:r>
          </w:p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AE17F8">
              <w:rPr>
                <w:rFonts w:ascii="Calibri" w:hAnsi="Calibri" w:cs="Calibri"/>
                <w:sz w:val="21"/>
                <w:szCs w:val="21"/>
              </w:rPr>
              <w:t>60-89 units = Junior/Upper Division Standing</w:t>
            </w:r>
          </w:p>
          <w:p w:rsidR="00AB7C78" w:rsidRPr="00AE17F8" w:rsidRDefault="00AB7C78" w:rsidP="006605EC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AE17F8">
              <w:rPr>
                <w:rFonts w:ascii="Calibri" w:hAnsi="Calibri" w:cs="Calibri"/>
                <w:sz w:val="21"/>
                <w:szCs w:val="21"/>
              </w:rPr>
              <w:t>90+ units = Senior</w:t>
            </w:r>
          </w:p>
        </w:tc>
      </w:tr>
      <w:tr w:rsidR="00AB7C78" w:rsidRPr="00AE17F8" w:rsidTr="003E479C">
        <w:trPr>
          <w:trHeight w:val="738"/>
        </w:trPr>
        <w:tc>
          <w:tcPr>
            <w:tcW w:w="11160" w:type="dxa"/>
            <w:gridSpan w:val="3"/>
            <w:shd w:val="clear" w:color="auto" w:fill="auto"/>
            <w:vAlign w:val="center"/>
          </w:tcPr>
          <w:p w:rsidR="00AB7C78" w:rsidRPr="00AE17F8" w:rsidRDefault="00AB7C78" w:rsidP="006605EC">
            <w:pPr>
              <w:widowControl w:val="0"/>
              <w:spacing w:after="0" w:line="240" w:lineRule="auto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 w:rsidRPr="00AE17F8">
              <w:rPr>
                <w:b/>
                <w:bCs/>
                <w:sz w:val="21"/>
                <w:szCs w:val="21"/>
                <w:u w:val="single"/>
              </w:rPr>
              <w:t>Graduate Writing Assessment Requirement (GWAR)</w:t>
            </w:r>
          </w:p>
          <w:p w:rsidR="00AB7C78" w:rsidRPr="00AE17F8" w:rsidRDefault="00AB7C78" w:rsidP="00D33EDC">
            <w:pPr>
              <w:widowControl w:val="0"/>
              <w:spacing w:after="0" w:line="240" w:lineRule="auto"/>
              <w:jc w:val="center"/>
              <w:rPr>
                <w:sz w:val="21"/>
                <w:szCs w:val="21"/>
              </w:rPr>
            </w:pPr>
            <w:r w:rsidRPr="00AE17F8">
              <w:rPr>
                <w:sz w:val="21"/>
                <w:szCs w:val="21"/>
              </w:rPr>
              <w:t xml:space="preserve">Attempt the Writing Proficiency Exam (WPE) </w:t>
            </w:r>
            <w:r w:rsidRPr="00AE17F8">
              <w:rPr>
                <w:sz w:val="21"/>
                <w:szCs w:val="21"/>
                <w:u w:val="single"/>
              </w:rPr>
              <w:t>before</w:t>
            </w:r>
            <w:r w:rsidRPr="00AE17F8">
              <w:rPr>
                <w:sz w:val="21"/>
                <w:szCs w:val="21"/>
              </w:rPr>
              <w:t xml:space="preserve"> </w:t>
            </w:r>
            <w:r w:rsidR="00D33EDC">
              <w:rPr>
                <w:sz w:val="21"/>
                <w:szCs w:val="21"/>
              </w:rPr>
              <w:t>50</w:t>
            </w:r>
            <w:r w:rsidRPr="00AE17F8">
              <w:rPr>
                <w:sz w:val="21"/>
                <w:szCs w:val="21"/>
              </w:rPr>
              <w:t xml:space="preserve"> units. Transfer students must take the WPE during their first semester.</w:t>
            </w:r>
          </w:p>
        </w:tc>
      </w:tr>
    </w:tbl>
    <w:p w:rsidR="00AB7C78" w:rsidRPr="002A08F9" w:rsidRDefault="00AB7C78" w:rsidP="00AB7C78">
      <w:pPr>
        <w:spacing w:after="0" w:line="240" w:lineRule="auto"/>
        <w:contextualSpacing/>
        <w:rPr>
          <w:b/>
          <w:sz w:val="24"/>
          <w:szCs w:val="24"/>
          <w:u w:val="single"/>
        </w:rPr>
      </w:pPr>
    </w:p>
    <w:p w:rsidR="00846307" w:rsidRDefault="00846307" w:rsidP="001E4E2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3E479C" w:rsidRDefault="003E479C" w:rsidP="001E4E2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3E479C" w:rsidRDefault="003E479C" w:rsidP="001E4E2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1E4E23" w:rsidRPr="00650602" w:rsidRDefault="001E4E23" w:rsidP="001E4E23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b/>
          <w:sz w:val="21"/>
          <w:szCs w:val="21"/>
          <w:u w:val="single"/>
        </w:rPr>
        <w:lastRenderedPageBreak/>
        <w:t>Additional Information</w:t>
      </w:r>
      <w:r w:rsidRPr="001E4E23">
        <w:rPr>
          <w:b/>
          <w:sz w:val="21"/>
          <w:szCs w:val="21"/>
        </w:rPr>
        <w:tab/>
      </w:r>
      <w:r w:rsidRPr="001E4E23">
        <w:rPr>
          <w:b/>
          <w:sz w:val="21"/>
          <w:szCs w:val="21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8"/>
      </w:tblGrid>
      <w:tr w:rsidR="001E4E23" w:rsidRPr="001E4E23" w:rsidTr="005326D9">
        <w:trPr>
          <w:trHeight w:val="630"/>
        </w:trPr>
        <w:tc>
          <w:tcPr>
            <w:tcW w:w="10818" w:type="dxa"/>
            <w:tcBorders>
              <w:top w:val="nil"/>
              <w:left w:val="nil"/>
              <w:bottom w:val="nil"/>
              <w:right w:val="nil"/>
            </w:tcBorders>
          </w:tcPr>
          <w:p w:rsidR="003E479C" w:rsidRPr="003E479C" w:rsidRDefault="003E479C" w:rsidP="003E479C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  <w:sz w:val="21"/>
                <w:szCs w:val="21"/>
              </w:rPr>
            </w:pPr>
            <w:r w:rsidRPr="003E479C">
              <w:rPr>
                <w:rFonts w:eastAsia="Times New Roman"/>
                <w:sz w:val="21"/>
                <w:szCs w:val="21"/>
              </w:rPr>
              <w:t>Some courses and GE Capstones may count in GE and the minor. Courses in bold have be</w:t>
            </w:r>
            <w:r w:rsidR="00DC5370">
              <w:rPr>
                <w:rFonts w:eastAsia="Times New Roman"/>
                <w:sz w:val="21"/>
                <w:szCs w:val="21"/>
              </w:rPr>
              <w:t xml:space="preserve">en identified as GE Capstones. </w:t>
            </w:r>
            <w:r w:rsidRPr="003E479C">
              <w:rPr>
                <w:rFonts w:eastAsia="Times New Roman"/>
                <w:sz w:val="21"/>
                <w:szCs w:val="21"/>
              </w:rPr>
              <w:t>Visit the GE website for course selection: csulb.edu/</w:t>
            </w:r>
            <w:proofErr w:type="spellStart"/>
            <w:r w:rsidRPr="003E479C">
              <w:rPr>
                <w:rFonts w:eastAsia="Times New Roman"/>
                <w:sz w:val="21"/>
                <w:szCs w:val="21"/>
              </w:rPr>
              <w:t>ge</w:t>
            </w:r>
            <w:proofErr w:type="spellEnd"/>
            <w:r w:rsidR="00312159">
              <w:rPr>
                <w:rFonts w:eastAsia="Times New Roman"/>
                <w:sz w:val="21"/>
                <w:szCs w:val="21"/>
              </w:rPr>
              <w:t>.</w:t>
            </w:r>
          </w:p>
          <w:p w:rsidR="00777254" w:rsidRPr="00777254" w:rsidRDefault="00777254" w:rsidP="00C8030F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777254">
              <w:rPr>
                <w:sz w:val="21"/>
                <w:szCs w:val="21"/>
              </w:rPr>
              <w:t>The minor in Human Development may be combined with any major at CSULB except Human Development and Liberal Studies</w:t>
            </w:r>
            <w:r w:rsidR="003E4E3B">
              <w:rPr>
                <w:sz w:val="21"/>
                <w:szCs w:val="21"/>
              </w:rPr>
              <w:t xml:space="preserve"> </w:t>
            </w:r>
            <w:r w:rsidRPr="00777254">
              <w:rPr>
                <w:sz w:val="21"/>
                <w:szCs w:val="21"/>
              </w:rPr>
              <w:t>Track II - Human Development Concentration.</w:t>
            </w:r>
          </w:p>
          <w:p w:rsidR="001E4E23" w:rsidRPr="00FF7105" w:rsidRDefault="00777254" w:rsidP="003E479C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777254">
              <w:rPr>
                <w:sz w:val="21"/>
                <w:szCs w:val="21"/>
              </w:rPr>
              <w:t xml:space="preserve">All students in this minor must take at least </w:t>
            </w:r>
            <w:r w:rsidR="003E479C">
              <w:rPr>
                <w:sz w:val="21"/>
                <w:szCs w:val="21"/>
              </w:rPr>
              <w:t>six</w:t>
            </w:r>
            <w:r w:rsidRPr="00777254">
              <w:rPr>
                <w:sz w:val="21"/>
                <w:szCs w:val="21"/>
              </w:rPr>
              <w:t xml:space="preserve"> courses in Human Development. </w:t>
            </w:r>
            <w:r w:rsidR="00FF7105">
              <w:rPr>
                <w:sz w:val="21"/>
                <w:szCs w:val="21"/>
              </w:rPr>
              <w:t>S</w:t>
            </w:r>
            <w:r w:rsidRPr="00FF7105">
              <w:rPr>
                <w:sz w:val="21"/>
                <w:szCs w:val="21"/>
              </w:rPr>
              <w:t>tudents who complete another course as part of their major that is equivalent to a Human Development course (such as a statistics course equivalent to HDEV 250) must substitute another HDEV course for that one.</w:t>
            </w:r>
            <w:r w:rsidR="00DB33F2" w:rsidRPr="00FF7105">
              <w:rPr>
                <w:sz w:val="21"/>
                <w:szCs w:val="21"/>
              </w:rPr>
              <w:tab/>
            </w:r>
          </w:p>
        </w:tc>
      </w:tr>
    </w:tbl>
    <w:p w:rsidR="001E4E23" w:rsidRPr="00312159" w:rsidRDefault="001E4E23" w:rsidP="001E4E23">
      <w:pPr>
        <w:spacing w:after="0" w:line="240" w:lineRule="auto"/>
        <w:contextualSpacing/>
        <w:rPr>
          <w:sz w:val="21"/>
          <w:szCs w:val="21"/>
        </w:rPr>
      </w:pPr>
    </w:p>
    <w:p w:rsidR="00184627" w:rsidRDefault="00184627" w:rsidP="001E4E23">
      <w:pPr>
        <w:spacing w:after="0" w:line="240" w:lineRule="auto"/>
        <w:contextualSpacing/>
        <w:rPr>
          <w:b/>
          <w:sz w:val="21"/>
          <w:szCs w:val="21"/>
        </w:rPr>
      </w:pPr>
    </w:p>
    <w:p w:rsidR="003C4807" w:rsidRDefault="003C4807" w:rsidP="003C4807">
      <w:pPr>
        <w:spacing w:after="0" w:line="240" w:lineRule="auto"/>
        <w:contextualSpacing/>
        <w:rPr>
          <w:sz w:val="21"/>
          <w:szCs w:val="21"/>
        </w:rPr>
      </w:pPr>
      <w:r>
        <w:rPr>
          <w:b/>
          <w:sz w:val="21"/>
          <w:szCs w:val="21"/>
        </w:rPr>
        <w:t xml:space="preserve">Department of Human Development       </w:t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</w:r>
      <w:r>
        <w:rPr>
          <w:sz w:val="21"/>
          <w:szCs w:val="21"/>
        </w:rPr>
        <w:t>Location: PSY-205       Phone Number: (562) 985-4344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3C4807" w:rsidRDefault="003C4807" w:rsidP="003C4807">
      <w:pPr>
        <w:spacing w:after="0" w:line="240" w:lineRule="auto"/>
        <w:contextualSpacing/>
      </w:pPr>
      <w:r>
        <w:rPr>
          <w:b/>
          <w:sz w:val="21"/>
          <w:szCs w:val="21"/>
        </w:rPr>
        <w:t xml:space="preserve">ATLAS </w:t>
      </w:r>
      <w:r w:rsidRPr="00606E97">
        <w:rPr>
          <w:b/>
          <w:i/>
          <w:sz w:val="21"/>
          <w:szCs w:val="21"/>
        </w:rPr>
        <w:t>Network</w:t>
      </w:r>
      <w:r>
        <w:rPr>
          <w:b/>
          <w:sz w:val="21"/>
          <w:szCs w:val="21"/>
        </w:rPr>
        <w:t>/College of Liberal Arts Advising Center</w:t>
      </w:r>
      <w:r>
        <w:rPr>
          <w:sz w:val="21"/>
          <w:szCs w:val="21"/>
        </w:rPr>
        <w:tab/>
        <w:t xml:space="preserve">Location: PH1-104    </w:t>
      </w:r>
      <w:r>
        <w:rPr>
          <w:sz w:val="12"/>
          <w:szCs w:val="12"/>
        </w:rPr>
        <w:t xml:space="preserve"> </w:t>
      </w:r>
      <w:r>
        <w:rPr>
          <w:sz w:val="21"/>
          <w:szCs w:val="21"/>
        </w:rPr>
        <w:t xml:space="preserve"> </w:t>
      </w:r>
      <w:r>
        <w:rPr>
          <w:sz w:val="12"/>
          <w:szCs w:val="12"/>
        </w:rPr>
        <w:t xml:space="preserve"> </w:t>
      </w:r>
      <w:r>
        <w:rPr>
          <w:sz w:val="21"/>
          <w:szCs w:val="21"/>
        </w:rPr>
        <w:t>Phone Number: (562) 985-7804</w:t>
      </w:r>
      <w:r>
        <w:tab/>
      </w:r>
    </w:p>
    <w:p w:rsidR="003E479C" w:rsidRPr="00D76D98" w:rsidRDefault="003E479C" w:rsidP="003E479C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</w:p>
    <w:p w:rsidR="003E479C" w:rsidRPr="00D76D98" w:rsidRDefault="003E479C" w:rsidP="003E479C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</w:p>
    <w:p w:rsidR="003E479C" w:rsidRPr="00AE17F8" w:rsidRDefault="003E479C" w:rsidP="003E479C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  <w:r w:rsidRPr="00AE17F8">
        <w:rPr>
          <w:rFonts w:ascii="Calibri" w:hAnsi="Calibri" w:cs="Calibri"/>
          <w:b/>
          <w:bCs/>
          <w:sz w:val="21"/>
          <w:szCs w:val="21"/>
          <w:u w:val="single"/>
        </w:rPr>
        <w:t>File by 90!</w:t>
      </w:r>
    </w:p>
    <w:p w:rsidR="003E479C" w:rsidRPr="00AE17F8" w:rsidRDefault="003E479C" w:rsidP="003E479C">
      <w:pPr>
        <w:spacing w:after="0" w:line="240" w:lineRule="auto"/>
        <w:contextualSpacing/>
        <w:jc w:val="center"/>
        <w:rPr>
          <w:sz w:val="21"/>
          <w:szCs w:val="21"/>
        </w:rPr>
      </w:pPr>
      <w:r w:rsidRPr="00AE17F8">
        <w:rPr>
          <w:sz w:val="21"/>
          <w:szCs w:val="21"/>
        </w:rPr>
        <w:t>File to graduate before your last semester.</w:t>
      </w:r>
    </w:p>
    <w:p w:rsidR="003E479C" w:rsidRDefault="003E479C" w:rsidP="003E479C">
      <w:pPr>
        <w:jc w:val="center"/>
      </w:pPr>
      <w:r w:rsidRPr="00AE17F8">
        <w:rPr>
          <w:sz w:val="21"/>
          <w:szCs w:val="21"/>
        </w:rPr>
        <w:t>See the Enrollment Services website for deadlines: csulb.edu/enrollment</w:t>
      </w:r>
      <w:r>
        <w:rPr>
          <w:sz w:val="21"/>
          <w:szCs w:val="21"/>
        </w:rPr>
        <w:t>.</w:t>
      </w:r>
    </w:p>
    <w:p w:rsidR="001E4E23" w:rsidRDefault="001E4E23" w:rsidP="00B472EE">
      <w:pPr>
        <w:spacing w:after="0" w:line="240" w:lineRule="auto"/>
        <w:contextualSpacing/>
      </w:pPr>
    </w:p>
    <w:sectPr w:rsidR="001E4E23" w:rsidSect="00AB7C78">
      <w:headerReference w:type="default" r:id="rId10"/>
      <w:footerReference w:type="default" r:id="rId11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5EC" w:rsidRDefault="006605EC" w:rsidP="00F51067">
      <w:pPr>
        <w:spacing w:after="0" w:line="240" w:lineRule="auto"/>
      </w:pPr>
      <w:r>
        <w:separator/>
      </w:r>
    </w:p>
  </w:endnote>
  <w:endnote w:type="continuationSeparator" w:id="0">
    <w:p w:rsidR="006605EC" w:rsidRDefault="006605EC" w:rsidP="00F5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5EC" w:rsidRDefault="006605EC">
    <w:pPr>
      <w:pStyle w:val="Footer"/>
    </w:pPr>
  </w:p>
  <w:p w:rsidR="006605EC" w:rsidRPr="00F51067" w:rsidRDefault="006605EC" w:rsidP="00884910">
    <w:pPr>
      <w:pStyle w:val="Header"/>
      <w:jc w:val="center"/>
      <w:rPr>
        <w:sz w:val="18"/>
        <w:szCs w:val="18"/>
      </w:rPr>
    </w:pPr>
    <w:r w:rsidRPr="00CC1AB7">
      <w:rPr>
        <w:sz w:val="18"/>
        <w:szCs w:val="18"/>
      </w:rPr>
      <w:t xml:space="preserve">Available at </w:t>
    </w:r>
    <w:r w:rsidRPr="00CC1AB7">
      <w:rPr>
        <w:sz w:val="18"/>
        <w:szCs w:val="18"/>
        <w:u w:val="single"/>
      </w:rPr>
      <w:t>www.csulb.edu/cla</w:t>
    </w:r>
    <w:r>
      <w:rPr>
        <w:sz w:val="18"/>
        <w:szCs w:val="18"/>
        <w:u w:val="single"/>
      </w:rPr>
      <w:t>/advising</w:t>
    </w:r>
  </w:p>
  <w:p w:rsidR="006605EC" w:rsidRDefault="006605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5EC" w:rsidRDefault="006605EC" w:rsidP="00F51067">
      <w:pPr>
        <w:spacing w:after="0" w:line="240" w:lineRule="auto"/>
      </w:pPr>
      <w:r>
        <w:separator/>
      </w:r>
    </w:p>
  </w:footnote>
  <w:footnote w:type="continuationSeparator" w:id="0">
    <w:p w:rsidR="006605EC" w:rsidRDefault="006605EC" w:rsidP="00F5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5EC" w:rsidRPr="00F51067" w:rsidRDefault="006605EC" w:rsidP="00F51067">
    <w:pPr>
      <w:pStyle w:val="Header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36C"/>
    <w:multiLevelType w:val="hybridMultilevel"/>
    <w:tmpl w:val="6D68AD06"/>
    <w:lvl w:ilvl="0" w:tplc="47248F8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31E82"/>
    <w:multiLevelType w:val="hybridMultilevel"/>
    <w:tmpl w:val="778CC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C3044"/>
    <w:multiLevelType w:val="hybridMultilevel"/>
    <w:tmpl w:val="D48C9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D7C47"/>
    <w:multiLevelType w:val="hybridMultilevel"/>
    <w:tmpl w:val="984077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54018"/>
    <w:multiLevelType w:val="hybridMultilevel"/>
    <w:tmpl w:val="207EF2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A356DC"/>
    <w:multiLevelType w:val="hybridMultilevel"/>
    <w:tmpl w:val="F3AE1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751E9E"/>
    <w:multiLevelType w:val="hybridMultilevel"/>
    <w:tmpl w:val="B6B0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1067"/>
    <w:rsid w:val="00020634"/>
    <w:rsid w:val="000451A6"/>
    <w:rsid w:val="00046012"/>
    <w:rsid w:val="00057176"/>
    <w:rsid w:val="00063DC0"/>
    <w:rsid w:val="000A74DF"/>
    <w:rsid w:val="000B2D68"/>
    <w:rsid w:val="00101093"/>
    <w:rsid w:val="0011209B"/>
    <w:rsid w:val="00112857"/>
    <w:rsid w:val="00125503"/>
    <w:rsid w:val="001453D6"/>
    <w:rsid w:val="00171040"/>
    <w:rsid w:val="00171CFF"/>
    <w:rsid w:val="001752B4"/>
    <w:rsid w:val="00184627"/>
    <w:rsid w:val="001A1753"/>
    <w:rsid w:val="001B0DF4"/>
    <w:rsid w:val="001B0E7F"/>
    <w:rsid w:val="001D3BD7"/>
    <w:rsid w:val="001E4E23"/>
    <w:rsid w:val="00221DD0"/>
    <w:rsid w:val="002565DC"/>
    <w:rsid w:val="00271C1E"/>
    <w:rsid w:val="002A472A"/>
    <w:rsid w:val="00305124"/>
    <w:rsid w:val="00312159"/>
    <w:rsid w:val="00343A8E"/>
    <w:rsid w:val="00347E77"/>
    <w:rsid w:val="0037083A"/>
    <w:rsid w:val="003800CA"/>
    <w:rsid w:val="00382264"/>
    <w:rsid w:val="003848CC"/>
    <w:rsid w:val="00386249"/>
    <w:rsid w:val="00392874"/>
    <w:rsid w:val="003C4807"/>
    <w:rsid w:val="003C7803"/>
    <w:rsid w:val="003E479C"/>
    <w:rsid w:val="003E4E3B"/>
    <w:rsid w:val="003E5B1B"/>
    <w:rsid w:val="003E6DE8"/>
    <w:rsid w:val="00417342"/>
    <w:rsid w:val="00466862"/>
    <w:rsid w:val="00467FBD"/>
    <w:rsid w:val="00470AB1"/>
    <w:rsid w:val="004753E4"/>
    <w:rsid w:val="004E7F68"/>
    <w:rsid w:val="004F3283"/>
    <w:rsid w:val="00504386"/>
    <w:rsid w:val="00515B06"/>
    <w:rsid w:val="005326D9"/>
    <w:rsid w:val="005478AA"/>
    <w:rsid w:val="005A6E35"/>
    <w:rsid w:val="005C1369"/>
    <w:rsid w:val="005F65E0"/>
    <w:rsid w:val="006010AF"/>
    <w:rsid w:val="00606E97"/>
    <w:rsid w:val="006353D5"/>
    <w:rsid w:val="00650602"/>
    <w:rsid w:val="006605EC"/>
    <w:rsid w:val="006669F9"/>
    <w:rsid w:val="006671D5"/>
    <w:rsid w:val="00667E66"/>
    <w:rsid w:val="006938D1"/>
    <w:rsid w:val="00696171"/>
    <w:rsid w:val="006A4F11"/>
    <w:rsid w:val="00731315"/>
    <w:rsid w:val="0073577D"/>
    <w:rsid w:val="00737AF3"/>
    <w:rsid w:val="00746295"/>
    <w:rsid w:val="00775929"/>
    <w:rsid w:val="00777254"/>
    <w:rsid w:val="00781FA1"/>
    <w:rsid w:val="007A7DB0"/>
    <w:rsid w:val="007E4993"/>
    <w:rsid w:val="007F009C"/>
    <w:rsid w:val="00846307"/>
    <w:rsid w:val="00854FCA"/>
    <w:rsid w:val="00860445"/>
    <w:rsid w:val="00884910"/>
    <w:rsid w:val="008A240E"/>
    <w:rsid w:val="008A592B"/>
    <w:rsid w:val="008B0CC9"/>
    <w:rsid w:val="008B1D5B"/>
    <w:rsid w:val="008C3A61"/>
    <w:rsid w:val="008E56D5"/>
    <w:rsid w:val="008E6429"/>
    <w:rsid w:val="00905989"/>
    <w:rsid w:val="00916AF8"/>
    <w:rsid w:val="00917765"/>
    <w:rsid w:val="00971B26"/>
    <w:rsid w:val="00987DC4"/>
    <w:rsid w:val="00996E28"/>
    <w:rsid w:val="009A27CD"/>
    <w:rsid w:val="009B181A"/>
    <w:rsid w:val="009D44E9"/>
    <w:rsid w:val="009D5756"/>
    <w:rsid w:val="009E2568"/>
    <w:rsid w:val="009E57D3"/>
    <w:rsid w:val="009F2437"/>
    <w:rsid w:val="00A34871"/>
    <w:rsid w:val="00A67C31"/>
    <w:rsid w:val="00A92C8A"/>
    <w:rsid w:val="00AB1711"/>
    <w:rsid w:val="00AB7C78"/>
    <w:rsid w:val="00AD4229"/>
    <w:rsid w:val="00AD55BC"/>
    <w:rsid w:val="00AE3F1D"/>
    <w:rsid w:val="00AF39D9"/>
    <w:rsid w:val="00AF5A80"/>
    <w:rsid w:val="00B2215B"/>
    <w:rsid w:val="00B472EE"/>
    <w:rsid w:val="00B56635"/>
    <w:rsid w:val="00BA7E89"/>
    <w:rsid w:val="00BB2957"/>
    <w:rsid w:val="00BB2AA5"/>
    <w:rsid w:val="00BD2559"/>
    <w:rsid w:val="00BF26A3"/>
    <w:rsid w:val="00C30401"/>
    <w:rsid w:val="00C8030F"/>
    <w:rsid w:val="00C915AF"/>
    <w:rsid w:val="00CE1EEB"/>
    <w:rsid w:val="00D1174C"/>
    <w:rsid w:val="00D1281D"/>
    <w:rsid w:val="00D23EAE"/>
    <w:rsid w:val="00D33EDC"/>
    <w:rsid w:val="00D43747"/>
    <w:rsid w:val="00D45209"/>
    <w:rsid w:val="00D53129"/>
    <w:rsid w:val="00D620E4"/>
    <w:rsid w:val="00D639CF"/>
    <w:rsid w:val="00D718C3"/>
    <w:rsid w:val="00D75CB4"/>
    <w:rsid w:val="00D76D98"/>
    <w:rsid w:val="00DB33F2"/>
    <w:rsid w:val="00DB3F00"/>
    <w:rsid w:val="00DC3C59"/>
    <w:rsid w:val="00DC5370"/>
    <w:rsid w:val="00DD7B5D"/>
    <w:rsid w:val="00E0238F"/>
    <w:rsid w:val="00E04164"/>
    <w:rsid w:val="00E1017B"/>
    <w:rsid w:val="00E2672F"/>
    <w:rsid w:val="00E30839"/>
    <w:rsid w:val="00E339CC"/>
    <w:rsid w:val="00E66D8A"/>
    <w:rsid w:val="00E841A9"/>
    <w:rsid w:val="00EC5D09"/>
    <w:rsid w:val="00EE4417"/>
    <w:rsid w:val="00F06440"/>
    <w:rsid w:val="00F06D0D"/>
    <w:rsid w:val="00F51067"/>
    <w:rsid w:val="00F605D1"/>
    <w:rsid w:val="00F84532"/>
    <w:rsid w:val="00FC2575"/>
    <w:rsid w:val="00FF08F9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803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7820F-CD25-4579-B2CB-36149B353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F2FF8D64.dotm</Template>
  <TotalTime>64</TotalTime>
  <Pages>2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Ross</dc:creator>
  <cp:keywords/>
  <dc:description/>
  <cp:lastModifiedBy>Tania Macpherson</cp:lastModifiedBy>
  <cp:revision>22</cp:revision>
  <cp:lastPrinted>2012-05-21T20:13:00Z</cp:lastPrinted>
  <dcterms:created xsi:type="dcterms:W3CDTF">2012-05-22T17:02:00Z</dcterms:created>
  <dcterms:modified xsi:type="dcterms:W3CDTF">2015-03-25T20:23:00Z</dcterms:modified>
</cp:coreProperties>
</file>