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80" w:type="dxa"/>
        <w:tblInd w:w="93" w:type="dxa"/>
        <w:tblLook w:val="04A0" w:firstRow="1" w:lastRow="0" w:firstColumn="1" w:lastColumn="0" w:noHBand="0" w:noVBand="1"/>
      </w:tblPr>
      <w:tblGrid>
        <w:gridCol w:w="10480"/>
      </w:tblGrid>
      <w:tr w:rsidR="00F51067" w:rsidRPr="00F51067" w:rsidTr="008B0CC9">
        <w:trPr>
          <w:trHeight w:val="360"/>
        </w:trPr>
        <w:tc>
          <w:tcPr>
            <w:tcW w:w="10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F51067" w:rsidRDefault="00E66D8A" w:rsidP="00BF049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E055C97" wp14:editId="2EBDF8FA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-292100</wp:posOffset>
                      </wp:positionV>
                      <wp:extent cx="1676400" cy="74612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746125"/>
                                <a:chOff x="0" y="0"/>
                                <a:chExt cx="1676400" cy="746125"/>
                              </a:xfrm>
                            </wpg:grpSpPr>
                            <wps:wsp>
                              <wps:cNvPr id="5" name="TextBox 8"/>
                              <wps:cNvSpPr txBox="1"/>
                              <wps:spPr>
                                <a:xfrm>
                                  <a:off x="0" y="438150"/>
                                  <a:ext cx="16764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236668" w:rsidRPr="008010E8" w:rsidRDefault="00236668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College of Liberal Arts</w:t>
                                    </w:r>
                                  </w:p>
                                  <w:p w:rsidR="00236668" w:rsidRPr="008010E8" w:rsidRDefault="00236668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CSULB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606" b="12121"/>
                                <a:stretch/>
                              </pic:blipFill>
                              <pic:spPr bwMode="auto">
                                <a:xfrm>
                                  <a:off x="523875" y="0"/>
                                  <a:ext cx="628650" cy="485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left:0;text-align:left;margin-left:442.35pt;margin-top:-23pt;width:132pt;height:58.75pt;z-index:-251657216;mso-width-relative:margin;mso-height-relative:margin" coordsize="16764,74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NTVUxCX0FUTEFTX0xvZ29fQlc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y0wMVQwODoxNDowOC0wNzowMDwveG1wOk1ldGFk&#10;YXRhRGF0ZT4KICAgICAgICAgPHhtcDpNb2RpZnlEYXRlPjIwMTEtMDctMDFUMTU6MTQ6MTBaPC94&#10;bXA6TW9kaWZ5RGF0ZT4KICAgICAgICAgPHhtcDpDcmVhdGVEYXRlPjIwMTEtMDctMDFUMDg6MTQ6&#10;MDgtMDc6MDA8L3htcDpDcmVhdGVEYXRlPgogICAgICAgICA8eG1wOkNyZWF0b3JUb29sPkFkb2Jl&#10;IElsbHVzdHJhdG9yIENTND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yNTZBRDU0QzRGMjA2ODExOERCQjhCNDlCQ0IyNTM3OTwveG1wTU06SW5zdGFuY2VJ&#10;RD4KICAgICAgICAgPHhtcE1NOkRvY3VtZW50SUQ+eG1wLmRpZDoyNTZBRDU0QzRGMjA2ODExOERC&#10;QjhCNDlCQ0IyNTM3O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JhM2I3NzQ4LTJmMmUtMmM0Ni1iZTllLTFkMjE3OGU5YTk0MDwvc3RSZWY6aW5zdGFuY2VJRD4K&#10;ICAgICAgICAgICAgPHN0UmVmOmRvY3VtZW50SUQ+eG1wLmRpZDowODgwMTE3NDA3MjA2ODExOERC&#10;QjhCNDlCQ0IyNTM3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EMjdGMTE3NDA3MjA2ODExOTEwOTlDM0I2MDFDNDU0ODwvc3RFdnQ6&#10;aW5zdGFuY2VJRD4KICAgICAgICAgICAgICAgICAgPHN0RXZ0OndoZW4+MjAwOC0wNC0xN1QxNDox&#10;OToxNSswNToz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Y5N0YxMTc0MDcyMDY4MTE4RDRFRDI0&#10;NkIzQURCMUM2PC9zdEV2dDppbnN0YW5jZUlEPgogICAgICAgICAgICAgICAgICA8c3RFdnQ6d2hl&#10;bj4yMDA4LTA1LTE1VDE2OjIz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TdGMTE3NDA3MjA2ODExOEQ0RUQyNDZCM0FEQjFDNjwvc3RFdnQ6aW5z&#10;dGFuY2VJRD4KICAgICAgICAgICAgICAgICAgPHN0RXZ0OndoZW4+MjAwOC0wNS0xNVQxNzoxMDo0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UY3RjEx&#10;NzQwNzIwNjgxMUE0NkNBNDUxOUQyNDM1NkI8L3N0RXZ0Omluc3RhbmNlSUQ+CiAgICAgICAgICAg&#10;ICAgICAgIDxzdEV2dDp3aGVuPjIwMDgtMDUtMTVUMjI6NTM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wN0YxMTc0MDcyMDY4MTFBNDZDQTQ1MTlE&#10;MjQzNTZCPC9zdEV2dDppbnN0YW5jZUlEPgogICAgICAgICAgICAgICAgICA8c3RFdnQ6d2hlbj4y&#10;MDA4LTA1LTE1VDIzOjA3OjA3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QkREREZEMzhEMENGMjRERDwvc3RFdnQ6aW5zdGFu&#10;Y2VJRD4KICAgICAgICAgICAgICAgICAgPHN0RXZ0OndoZW4+MjAwOC0wNS0xNlQxMDozNTo0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GOTdGMTE3NDA3MjA2ODExQkRE&#10;REZEMzhEMENGMjRERDwvc3RFdnQ6aW5zdGFuY2VJRD4KICAgICAgICAgICAgICAgICAgPHN0RXZ0&#10;OndoZW4+MjAwOC0wNS0xNlQxMDo0MDo1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kREREZEMzhEMENGMjRE&#10;RDwvc3RFdnQ6aW5zdGFuY2VJRD4KICAgICAgICAgICAgICAgICAgPHN0RXZ0OndoZW4+MjAwOC0w&#10;NS0xNlQxMToyNjo1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UJERERGRDM4RDBDRjI0REQ8L3N0RXZ0Omluc3RhbmNlSUQ+&#10;CiAgICAgICAgICAgICAgICAgIDxzdEV2dDp3aGVuPjIwMDgtMDUtMTZUMTE6Mjk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DN0YxMTc0MDcyMDY4&#10;MTFCRERERkQzOEQwQ0YyNEREPC9zdEV2dDppbnN0YW5jZUlEPgogICAgICAgICAgICAgICAgICA8&#10;c3RFdnQ6d2hlbj4yMDA4LTA1LTE2VDExOjI5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RDdGMTE3NDA3MjA2ODExQkREREZEMzhEMENGMjRERDwv&#10;c3RFdnQ6aW5zdGFuY2VJRD4KICAgICAgICAgICAgICAgICAgPHN0RXZ0OndoZW4+MjAwOC0wNS0x&#10;NlQxMTozMD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U3RjExNzQwNzIwNjgxMUJERERGRDM4RDBDRjI0REQ8L3N0RXZ0Omluc3RhbmNlSUQ+CiAg&#10;ICAgICAgICAgICAgICAgIDxzdEV2dDp3aGVuPjIwMDgtMDUtMTZUMTE6MzE6MjI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IyMzM2NjhDMTYyMDY4MTFC&#10;RERERkQzOEQwQ0YyNEREPC9zdEV2dDppbnN0YW5jZUlEPgogICAgICAgICAgICAgICAgICA8c3RF&#10;dnQ6d2hlbj4yMDA4LTA1LTE2VDEyOjIzOjQ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CMzMzNjY4QzE2MjA2ODExQkREREZEMzhEMENGMjRERDwvc3RF&#10;dnQ6aW5zdGFuY2VJRD4KICAgICAgICAgICAgICAgICAgPHN0RXZ0OndoZW4+MjAwOC0wNS0xNlQx&#10;MzoyNz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QzMzY2OEMxNjIwNjgxMUJERERGRDM4RDBDRjI0REQ8L3N0RXZ0Omluc3RhbmNlSUQ+CiAgICAg&#10;ICAgICAgICAgICAgIDxzdEV2dDp3aGVuPjIwMDgtMDUtMTZUMTM6NDY6M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5N0Mx&#10;QkYxNEQxNzU5RTgzPC9zdEV2dDppbnN0YW5jZUlEPgogICAgICAgICAgICAgICAgICA8c3RFdnQ6&#10;d2hlbj4yMDA4LTA1LTE2VDE1OjQ3OjU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DdGMTE3NDA3MjA2ODExOTdDMUJGMTREMTc1OUU4Mzwvc3RFdnQ6&#10;aW5zdGFuY2VJRD4KICAgICAgICAgICAgICAgICAgPHN0RXZ0OndoZW4+MjAwOC0wNS0xNlQxNTo1&#10;MTow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Tk3QzFCRjE0RDE3NTlFODM8L3N0RXZ0Omluc3RhbmNlSUQ+CiAgICAgICAg&#10;ICAgICAgICAgIDxzdEV2dDp3aGVuPjIwMDgtMDUtMTZUMTU6NTI6Mj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I2MjhFM0JGMjdDOEM0MUI8L3N0RXZ0Omluc3RhbmNlSUQ+CiAg&#10;ICAgICAgICAgICAgICAgIDxzdEV2dDp3aGVuPjIwMDgtMDUtMjJUMTM6Mjg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kY3RjExNzQwNzIwNjgxMUI2MjhFM0JGMjdDOEM0MUI8L3N0RXZ0Omluc3RhbmNl&#10;SUQ+CiAgICAgICAgICAgICAgICAgIDxzdEV2dDp3aGVuPjIwMDgtMDUtMjJUMTY6MjM6N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jg3RjExNzQwNzIwNjgxMTkwOThCMDk3RkRBMzlCRUY8L3N0&#10;RXZ0Omluc3RhbmNlSUQ+CiAgICAgICAgICAgICAgICAgIDxzdEV2dDp3aGVuPjIwMDgtMDYtMDJU&#10;MTM6MjU6Mj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FCQjFEQkY4RjI0MkI2Rjg0PC9zdEV2dDppbnN0YW5jZUlEPgogICAg&#10;ICAgICAgICAgICAgICA8c3RFdnQ6d2hlbj4yMDA4LTA2LTA5VDE0OjU4OjM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TdGMTE3NDA3MjA2ODExQUNB&#10;RkI4REE4MDg1NEU3Njwvc3RFdnQ6aW5zdGFuY2VJRD4KICAgICAgICAgICAgICAgICAgPHN0RXZ0&#10;OndoZW4+MjAwOC0wNi0xMVQxNDozMToy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zNDM4M0NEM0E4RDIzMDM8L3N0RXZ0&#10;Omluc3RhbmNlSUQ+CiAgICAgICAgICAgICAgICAgIDxzdEV2dDp3aGVuPjIwMDgtMDYtMTFUMjI6&#10;Mzc6Mz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4MThDODVERjZBMUE3NUMzPC9zdEV2dDppbnN0YW5jZUlEPgogICAgICAg&#10;ICAgICAgICAgICA8c3RFdnQ6d2hlbj4yMDA4LTA2LTI3VDE0OjQwOjQy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NTgwMTE3NDA3MjA2ODExOERCQjhC&#10;NDlCQ0IyNTM3OTwvc3RFdnQ6aW5zdGFuY2VJRD4KICAgICAgICAgICAgICAgICAgPHN0RXZ0Ondo&#10;ZW4+MjAxMS0wNy0wMVQwNzo1ODo0NC0wNz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jgwMTE3NDA3MjA2ODExOERCQjhCNDlCQ0IyNTM3OTwvc3RFdnQ6aW5zdGFuY2VJRD4K&#10;ICAgICAgICAgICAgICAgICAgPHN0RXZ0OndoZW4+MjAxMS0wNy0wMVQwNzo1ODo1NC0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NzgwMTE3NDA3MjA2ODExOERCQjhCNDlC&#10;Q0IyNTM3OTwvc3RFdnQ6aW5zdGFuY2VJRD4KICAgICAgICAgICAgICAgICAgPHN0RXZ0OndoZW4+&#10;MjAxMS0wNy0wMVQwODowNzoxMy0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ODgwMTE3NDA3MjA2ODExOERCQjhCNDlCQ0IyNTM3OTwvc3RFdnQ6aW5zdGFuY2VJRD4KICAg&#10;ICAgICAgICAgICAgICAgPHN0RXZ0OndoZW4+MjAxMS0wNy0wMVQwODowNzoyMi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NTZBRDU0QzRGMjA2ODExOERCQjhCNDlCQ0Iy&#10;NTM3OTwvc3RFdnQ6aW5zdGFuY2VJRD4KICAgICAgICAgICAgICAgICAgPHN0RXZ0OndoZW4+MjAx&#10;MS0wNy0wMVQwODoxNDowOC0wNzowMDwvc3RFdnQ6d2hlbj4KICAgICAgICAgICAgICAgICAgPHN0&#10;RXZ0OnNvZnR3YXJlQWdlbnQ+QWRvYmUgSWxsdXN0cmF0b3IgQ1M0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F3AXc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rH5OfzQes/jX/ADHfgX/L8z6YeTP/ADJwfbWVyudr&#10;K6Wnq9gS4DGCHpaM0yt4qmPuDe+GzWCpbqxFbRoBpDE+/e/e/e7T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yP5zP8AMZ3j8iP5zXcHy36t3PNBT/Hjura20fjVmY2E9Hhs&#10;L8YtyU9Ns/c2FCzu5xu6N/4Gu3TGrOrF8u11jv40979797+tl8S/kVtD5c/GPoX5ObDZV2t3p1Ts&#10;rsvHUXmjnnws26MHSZDK7ar5IXkjGW2tmJKjHViBm8dXSyJc6ffvfvfvZh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U/87X5op8Cv5Y/yp77xuUXGdgS7Bqur+nnSoFPXntnthhsbaGTxalHFTVb&#10;Nky824ZIuNdJiJuR9R7373738V/37373739NT/hGZ8zm7c+EPb/w53LlJKndXxN7IXcezKeqq5Gb&#10;/Q73jNl9wUVBjqecFnj2/wBm4XcUtS0TmOFMvSoyRllaX3v3v3vc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PM/4Wv/ADRkzG/Piz8AtsZSQ43ZuHr/AJOdt0UMiyUlRufcpzPX/UFBP45QYMpt&#10;zbtFuermikQ6qfPUsikD6+9+9+96HXv3v3v3u/T/AITR/NBPhn/Np6Bqc9l1xXW/yPat+LfYzzuE&#10;pFp+1qzFp15XVEkrrS0UOM7iw+3ZKirkstPjzU3ZUZz7979797+wJ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or/wALF/hiO8v5eOzPlTt3&#10;ErVb2+G3ZVHkc3VwU7zVr9N9yVWG2LvKnjWAGaZcfvqLa1e7MGjpaKnq5TpUuw979797+Xj79797&#10;972vv+Ebf/b2/cv/AIp/3J/73HT/AL979797IB/wol+av+zw/wA175JbzwuY/i/WnTOYi+NXUkkV&#10;Z9/jztHpyryOHz2VxFVHLJS1GH3d2dVbgzdJJCFR6XJR/qN3b3v3v3u4T/hGB8MH7O+YndvzX3Ji&#10;pn218X+vRsHr6vmgMdPN233ZS5PE5Grx1VJC8dTNtrqzGZemrYo3WSJdxUrMdMgDe9+9+9/S1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lp/8LBfhf/sv38yHb/yW27iFodh/NDrmk3XV1MEc0dKe4+qosTsbsikijKmlRqnbM218rMyOGmrM&#10;pUO6BvXJ737373qZ+/e/e/e7B/5VHw6qvnv/ADCfix8Wvtaio232J2hiqvsiWnSTVRdTbKhqd89p&#10;VInRSlLUPsTbtfDSvIVQ1s0KXu4B979797+3TSUlLQUtNQ0NNT0VFRU8NJR0dJDHTUtJS00aw09N&#10;TU8KpDBTwQoEREAVVAAAA9+9+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th/wqs+GJ+Vn8qDsff+&#10;38S2Q7F+H+4sX8j9vPS0ySV82ycJT1W3e5Mc9SQZKfC0XXWdqtwVQXiSXbsF/wBNx7373738lb37&#10;37373vu/8Invhd9/uL5VfP8A3Rh9VNgaPG/F7qHIzr5I3y+WGH7E7mraeN5AKesxeKh2nSw1Kxsz&#10;Q5KshV1HlR/e/e/e/oN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07u/ae3N+7T3RsXeOJpc/t&#10;Hem3c3tPdOCrhIaLNbc3HjanD5zE1gieKU0uSxlZLDJpZW0ObEHn37373738Nv50fFnc3ws+Y3yM&#10;+KG5Uqp8p0n21unZGNrJ4pBPuHa0Vea3Ye5442hgkMO79l1+PycP7aloqtfSL29+9+9+9/YE/kyf&#10;C+L4D/y0/ir8d63GR43feP67ot/dvA0ywVsnb3aMkm/N/UWRl8cU1dJtbL5w4OmmlVZDj8XToVUI&#10;EX3v3v3u0L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qH/AM0n+Sy3yo/n4fy4Pk5j&#10;NnyV/S++8fUbl+WNdS0ET4iHK/D5sbu3Zn98Ki0ctR/pnxOUwOzkRWaQUWJkYFBHq9+9+9+97eH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27" type="#_x0000_t202" style="position:absolute;top:4381;width:1676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  <v:textbox style="mso-fit-shape-to-text:t">
                          <w:txbxContent>
                            <w:p w:rsidR="00236668" w:rsidRPr="008010E8" w:rsidRDefault="00236668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College of Liberal Arts</w:t>
                              </w:r>
                            </w:p>
                            <w:p w:rsidR="00236668" w:rsidRPr="008010E8" w:rsidRDefault="00236668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CSULB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style="position:absolute;left:5238;width:628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NpW/AAAA2gAAAA8AAABkcnMvZG93bnJldi54bWxET0trAjEQvhf6H8IUvJSatQUpq1FEUHp0&#10;VUqPw2bcXZpM0k3cx79vFgo9DR/fc9bbwRrRURsaxwoW8wwEcel0w5WC6+Xw8g4iRGSNxjEpGCnA&#10;dvP4sMZcu54L6s6xEimEQ44K6hh9LmUoa7IY5s4TJ+7mWosxwbaSusU+hVsjX7NsKS02nBpq9LSv&#10;qfw+362CYvw0xenZu5/jggdvSta7rzelZk/DbgUi0hD/xX/uD53mw/TKdOX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STaVvwAAANoAAAAPAAAAAAAAAAAAAAAAAJ8CAABk&#10;cnMvZG93bnJldi54bWxQSwUGAAAAAAQABAD3AAAAiwMAAAAA&#10;">
                        <v:imagedata r:id="rId10" o:title="" croptop="6951f" cropbottom="7944f"/>
                        <v:path arrowok="t"/>
                      </v:shape>
                    </v:group>
                  </w:pict>
                </mc:Fallback>
              </mc:AlternateContent>
            </w:r>
            <w:r w:rsidR="00D30CF4">
              <w:rPr>
                <w:rFonts w:eastAsia="Times New Roman" w:cstheme="minorHAnsi"/>
                <w:b/>
                <w:bCs/>
                <w:sz w:val="32"/>
                <w:szCs w:val="32"/>
              </w:rPr>
              <w:t>201</w:t>
            </w:r>
            <w:r w:rsidR="00537725">
              <w:rPr>
                <w:rFonts w:eastAsia="Times New Roman" w:cstheme="minorHAnsi"/>
                <w:b/>
                <w:bCs/>
                <w:sz w:val="32"/>
                <w:szCs w:val="32"/>
              </w:rPr>
              <w:t>4</w:t>
            </w:r>
            <w:r w:rsidR="00D30CF4">
              <w:rPr>
                <w:rFonts w:eastAsia="Times New Roman" w:cstheme="minorHAnsi"/>
                <w:b/>
                <w:bCs/>
                <w:sz w:val="32"/>
                <w:szCs w:val="32"/>
              </w:rPr>
              <w:t>-201</w:t>
            </w:r>
            <w:r w:rsidR="00537725">
              <w:rPr>
                <w:rFonts w:eastAsia="Times New Roman" w:cstheme="minorHAnsi"/>
                <w:b/>
                <w:bCs/>
                <w:sz w:val="32"/>
                <w:szCs w:val="32"/>
              </w:rPr>
              <w:t>5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Bachelor of Arts in Psychology</w:t>
            </w:r>
          </w:p>
        </w:tc>
      </w:tr>
      <w:tr w:rsidR="00F51067" w:rsidRPr="00F51067" w:rsidTr="008B0CC9">
        <w:trPr>
          <w:trHeight w:val="243"/>
        </w:trPr>
        <w:tc>
          <w:tcPr>
            <w:tcW w:w="10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731315" w:rsidRDefault="00F51067" w:rsidP="00AE3F1D">
            <w:pPr>
              <w:spacing w:after="8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>53 Units</w:t>
            </w:r>
          </w:p>
        </w:tc>
      </w:tr>
    </w:tbl>
    <w:p w:rsidR="00583589" w:rsidRPr="00362699" w:rsidRDefault="00583589" w:rsidP="00583589">
      <w:pPr>
        <w:jc w:val="center"/>
        <w:rPr>
          <w:b/>
          <w:sz w:val="2"/>
        </w:rPr>
      </w:pPr>
    </w:p>
    <w:tbl>
      <w:tblPr>
        <w:tblStyle w:val="TableGrid"/>
        <w:tblW w:w="11160" w:type="dxa"/>
        <w:tblInd w:w="-72" w:type="dxa"/>
        <w:tblLook w:val="04A0" w:firstRow="1" w:lastRow="0" w:firstColumn="1" w:lastColumn="0" w:noHBand="0" w:noVBand="1"/>
      </w:tblPr>
      <w:tblGrid>
        <w:gridCol w:w="11160"/>
      </w:tblGrid>
      <w:tr w:rsidR="00583589" w:rsidTr="00583589">
        <w:trPr>
          <w:trHeight w:val="647"/>
        </w:trPr>
        <w:tc>
          <w:tcPr>
            <w:tcW w:w="11160" w:type="dxa"/>
            <w:vAlign w:val="center"/>
          </w:tcPr>
          <w:p w:rsidR="00583589" w:rsidRPr="00CC1AB7" w:rsidRDefault="00944729" w:rsidP="002B7959">
            <w:pPr>
              <w:rPr>
                <w:sz w:val="20"/>
                <w:szCs w:val="20"/>
              </w:rPr>
            </w:pPr>
            <w:r w:rsidRPr="00CC1AB7">
              <w:rPr>
                <w:sz w:val="20"/>
                <w:szCs w:val="20"/>
              </w:rPr>
              <w:t>This checklist is not intended to replace advis</w:t>
            </w:r>
            <w:r>
              <w:rPr>
                <w:sz w:val="20"/>
                <w:szCs w:val="20"/>
              </w:rPr>
              <w:t>ing from the department. Consult with the department advisor for appropriate course sequencing. Use this checklist in combination with the Academic Requirements Report, which is the official graduation verification.</w:t>
            </w:r>
          </w:p>
        </w:tc>
      </w:tr>
    </w:tbl>
    <w:p w:rsidR="00F51067" w:rsidRPr="008B0CC9" w:rsidRDefault="00F51067" w:rsidP="008B0CC9">
      <w:pPr>
        <w:spacing w:after="0" w:line="240" w:lineRule="auto"/>
        <w:rPr>
          <w:sz w:val="10"/>
          <w:szCs w:val="10"/>
        </w:rPr>
      </w:pPr>
    </w:p>
    <w:tbl>
      <w:tblPr>
        <w:tblStyle w:val="TableGrid"/>
        <w:tblW w:w="11178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171"/>
        <w:gridCol w:w="5679"/>
        <w:gridCol w:w="4590"/>
      </w:tblGrid>
      <w:tr w:rsidR="004E7F68" w:rsidTr="00C52573">
        <w:trPr>
          <w:trHeight w:val="517"/>
          <w:jc w:val="center"/>
        </w:trPr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4326" w:rsidRPr="00F160AB" w:rsidRDefault="00794326" w:rsidP="00BF26A3">
            <w:pPr>
              <w:rPr>
                <w:b/>
              </w:rPr>
            </w:pP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3848CC">
            <w:pPr>
              <w:jc w:val="center"/>
              <w:rPr>
                <w:b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9A27CD">
            <w:pPr>
              <w:jc w:val="center"/>
              <w:rPr>
                <w:b/>
              </w:rPr>
            </w:pPr>
            <w:r w:rsidRPr="00F160AB">
              <w:rPr>
                <w:b/>
              </w:rPr>
              <w:t>Prerequisites</w:t>
            </w:r>
          </w:p>
        </w:tc>
      </w:tr>
      <w:tr w:rsidR="00B2215B" w:rsidTr="00FA7D41">
        <w:trPr>
          <w:trHeight w:val="302"/>
          <w:jc w:val="center"/>
        </w:trPr>
        <w:tc>
          <w:tcPr>
            <w:tcW w:w="111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B2215B" w:rsidRPr="00AD55BC" w:rsidRDefault="00B2215B" w:rsidP="00FA7D41">
            <w:pPr>
              <w:rPr>
                <w:sz w:val="20"/>
                <w:szCs w:val="20"/>
              </w:rPr>
            </w:pPr>
            <w:r w:rsidRPr="00AE3F1D">
              <w:rPr>
                <w:color w:val="FFFFFF" w:themeColor="background1"/>
              </w:rPr>
              <w:t xml:space="preserve">Complete </w:t>
            </w:r>
            <w:r w:rsidRPr="00AE3F1D">
              <w:rPr>
                <w:b/>
                <w:color w:val="FFFFFF" w:themeColor="background1"/>
              </w:rPr>
              <w:t>ALL</w:t>
            </w:r>
            <w:r w:rsidRPr="00AE3F1D">
              <w:rPr>
                <w:color w:val="FFFFFF" w:themeColor="background1"/>
              </w:rPr>
              <w:t xml:space="preserve"> of the following courses (14 units total):</w:t>
            </w:r>
          </w:p>
        </w:tc>
      </w:tr>
      <w:tr w:rsidR="004E7F68" w:rsidRPr="006D0DB5" w:rsidTr="00FA7D41">
        <w:trPr>
          <w:trHeight w:val="302"/>
          <w:jc w:val="center"/>
        </w:trPr>
        <w:tc>
          <w:tcPr>
            <w:tcW w:w="73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E7F68" w:rsidRDefault="004E7F68" w:rsidP="00FA7D41"/>
        </w:tc>
        <w:tc>
          <w:tcPr>
            <w:tcW w:w="585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E7F68" w:rsidRPr="006D0DB5" w:rsidRDefault="004E7F68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100: General Psychology (3)</w:t>
            </w:r>
          </w:p>
          <w:p w:rsidR="00FB71E2" w:rsidRPr="006D0DB5" w:rsidRDefault="00FB71E2" w:rsidP="00FA7D41">
            <w:pPr>
              <w:ind w:left="720"/>
              <w:rPr>
                <w:b/>
                <w:sz w:val="16"/>
                <w:szCs w:val="16"/>
              </w:rPr>
            </w:pPr>
            <w:r w:rsidRPr="006D0DB5"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45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E7F68" w:rsidRPr="006D0DB5" w:rsidRDefault="0095768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sz w:val="20"/>
                <w:szCs w:val="20"/>
              </w:rPr>
              <w:t xml:space="preserve">Corequisite: </w:t>
            </w:r>
            <w:r w:rsidR="004E7F68" w:rsidRPr="006D0DB5">
              <w:rPr>
                <w:sz w:val="20"/>
                <w:szCs w:val="20"/>
              </w:rPr>
              <w:t>GE Composition</w:t>
            </w:r>
          </w:p>
        </w:tc>
      </w:tr>
      <w:tr w:rsidR="004E7F68" w:rsidRPr="006D0DB5" w:rsidTr="00FA7D41">
        <w:trPr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E7F68" w:rsidRPr="006D0DB5" w:rsidRDefault="004E7F68" w:rsidP="00FA7D4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E7F68" w:rsidRPr="006D0DB5" w:rsidRDefault="00FD3976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210</w:t>
            </w:r>
            <w:r w:rsidR="009D49F1">
              <w:rPr>
                <w:rFonts w:cstheme="minorHAnsi"/>
                <w:sz w:val="20"/>
                <w:szCs w:val="20"/>
              </w:rPr>
              <w:t>/</w:t>
            </w:r>
            <w:bookmarkStart w:id="0" w:name="_GoBack"/>
            <w:bookmarkEnd w:id="0"/>
            <w:r w:rsidR="009D49F1">
              <w:rPr>
                <w:rFonts w:cstheme="minorHAnsi"/>
                <w:sz w:val="20"/>
                <w:szCs w:val="20"/>
              </w:rPr>
              <w:t>C/LA 250/HDEV 250/SOC 250</w:t>
            </w:r>
            <w:r w:rsidR="004E7F68" w:rsidRPr="006D0DB5">
              <w:rPr>
                <w:rFonts w:cstheme="minorHAnsi"/>
                <w:sz w:val="20"/>
                <w:szCs w:val="20"/>
              </w:rPr>
              <w:t>: Introductory Statistics (4)</w:t>
            </w:r>
          </w:p>
        </w:tc>
        <w:tc>
          <w:tcPr>
            <w:tcW w:w="45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E7F68" w:rsidRPr="006D0DB5" w:rsidRDefault="008B26AC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100, </w:t>
            </w:r>
            <w:r w:rsidRPr="006D0DB5">
              <w:rPr>
                <w:sz w:val="20"/>
                <w:szCs w:val="20"/>
              </w:rPr>
              <w:t>GE Composition</w:t>
            </w:r>
            <w:r w:rsidR="00005A96" w:rsidRPr="006D0DB5">
              <w:rPr>
                <w:rFonts w:cstheme="minorHAnsi"/>
                <w:sz w:val="20"/>
                <w:szCs w:val="20"/>
              </w:rPr>
              <w:t xml:space="preserve">, </w:t>
            </w:r>
            <w:r w:rsidR="004E7F68" w:rsidRPr="006D0DB5">
              <w:rPr>
                <w:rFonts w:cstheme="minorHAnsi"/>
                <w:sz w:val="20"/>
                <w:szCs w:val="20"/>
              </w:rPr>
              <w:t>Eligibility for GE Math</w:t>
            </w:r>
          </w:p>
        </w:tc>
      </w:tr>
      <w:tr w:rsidR="004E7F68" w:rsidRPr="006D0DB5" w:rsidTr="00FA7D41">
        <w:trPr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E7F68" w:rsidRPr="006D0DB5" w:rsidRDefault="004E7F68" w:rsidP="00FA7D4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E7F68" w:rsidRPr="006D0DB5" w:rsidRDefault="00FD3976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220</w:t>
            </w:r>
            <w:r w:rsidR="004E7F68" w:rsidRPr="006D0DB5">
              <w:rPr>
                <w:rFonts w:cstheme="minorHAnsi"/>
                <w:sz w:val="20"/>
                <w:szCs w:val="20"/>
              </w:rPr>
              <w:t>: Research Methods (4)</w:t>
            </w:r>
          </w:p>
        </w:tc>
        <w:tc>
          <w:tcPr>
            <w:tcW w:w="45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E7F68" w:rsidRPr="006D0DB5" w:rsidRDefault="00005A96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100, 210, </w:t>
            </w:r>
            <w:r w:rsidR="008B26AC" w:rsidRPr="006D0DB5">
              <w:rPr>
                <w:sz w:val="20"/>
                <w:szCs w:val="20"/>
              </w:rPr>
              <w:t xml:space="preserve">GE Composition </w:t>
            </w:r>
          </w:p>
        </w:tc>
      </w:tr>
      <w:tr w:rsidR="004E7F68" w:rsidRPr="006D0DB5" w:rsidTr="00FA7D41">
        <w:trPr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4E7F68" w:rsidRPr="006D0DB5" w:rsidRDefault="004E7F68" w:rsidP="00FA7D4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4E7F68" w:rsidRPr="006D0DB5" w:rsidRDefault="00FD3976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241</w:t>
            </w:r>
            <w:r w:rsidR="004E7F68" w:rsidRPr="006D0DB5">
              <w:rPr>
                <w:rFonts w:cstheme="minorHAnsi"/>
                <w:sz w:val="20"/>
                <w:szCs w:val="20"/>
              </w:rPr>
              <w:t>: Psychobiology (3)</w:t>
            </w:r>
          </w:p>
          <w:p w:rsidR="00FB71E2" w:rsidRPr="006D0DB5" w:rsidRDefault="00FB71E2" w:rsidP="00FA7D41">
            <w:pPr>
              <w:ind w:left="720"/>
              <w:rPr>
                <w:b/>
                <w:sz w:val="16"/>
                <w:szCs w:val="16"/>
              </w:rPr>
            </w:pPr>
            <w:r w:rsidRPr="006D0DB5">
              <w:rPr>
                <w:b/>
                <w:sz w:val="16"/>
                <w:szCs w:val="16"/>
              </w:rPr>
              <w:t>GE: Life Science without Lab (B1aNL)</w:t>
            </w:r>
          </w:p>
        </w:tc>
        <w:tc>
          <w:tcPr>
            <w:tcW w:w="45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F68" w:rsidRPr="006D0DB5" w:rsidRDefault="00005A96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100, </w:t>
            </w:r>
            <w:r w:rsidR="008B26AC" w:rsidRPr="006D0DB5">
              <w:rPr>
                <w:sz w:val="20"/>
                <w:szCs w:val="20"/>
              </w:rPr>
              <w:t>GE Composition</w:t>
            </w:r>
          </w:p>
        </w:tc>
      </w:tr>
    </w:tbl>
    <w:p w:rsidR="003848CC" w:rsidRPr="006D0DB5" w:rsidRDefault="003848CC" w:rsidP="00F51067">
      <w:pPr>
        <w:spacing w:after="0"/>
        <w:rPr>
          <w:sz w:val="20"/>
          <w:szCs w:val="20"/>
        </w:rPr>
      </w:pPr>
    </w:p>
    <w:tbl>
      <w:tblPr>
        <w:tblStyle w:val="TableGrid"/>
        <w:tblW w:w="11184" w:type="dxa"/>
        <w:jc w:val="center"/>
        <w:tblLook w:val="04A0" w:firstRow="1" w:lastRow="0" w:firstColumn="1" w:lastColumn="0" w:noHBand="0" w:noVBand="1"/>
      </w:tblPr>
      <w:tblGrid>
        <w:gridCol w:w="732"/>
        <w:gridCol w:w="5850"/>
        <w:gridCol w:w="4602"/>
      </w:tblGrid>
      <w:tr w:rsidR="00F51067" w:rsidRPr="006D0DB5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F51067" w:rsidRPr="006D0DB5" w:rsidRDefault="009A27CD" w:rsidP="00FA7D41">
            <w:pPr>
              <w:rPr>
                <w:color w:val="FFFFFF" w:themeColor="background1"/>
              </w:rPr>
            </w:pPr>
            <w:r w:rsidRPr="006D0DB5">
              <w:t>Complete the following course (3 units total):</w:t>
            </w:r>
          </w:p>
        </w:tc>
      </w:tr>
      <w:tr w:rsidR="005A6E35" w:rsidRPr="006D0DB5" w:rsidTr="00FA7D41">
        <w:trPr>
          <w:trHeight w:val="302"/>
          <w:jc w:val="center"/>
        </w:trPr>
        <w:tc>
          <w:tcPr>
            <w:tcW w:w="732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A6E35" w:rsidRPr="006D0DB5" w:rsidRDefault="00422720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301: Intro</w:t>
            </w:r>
            <w:r w:rsidR="005A6E35" w:rsidRPr="006D0DB5">
              <w:rPr>
                <w:rFonts w:cstheme="minorHAnsi"/>
                <w:sz w:val="20"/>
                <w:szCs w:val="20"/>
              </w:rPr>
              <w:t xml:space="preserve"> to Psychology as a Discipline and </w:t>
            </w:r>
            <w:r w:rsidR="00BF26A3" w:rsidRPr="006D0DB5">
              <w:rPr>
                <w:rFonts w:cstheme="minorHAnsi"/>
                <w:sz w:val="20"/>
                <w:szCs w:val="20"/>
              </w:rPr>
              <w:t xml:space="preserve">Profession </w:t>
            </w:r>
            <w:r w:rsidR="005A6E35" w:rsidRPr="006D0DB5">
              <w:rPr>
                <w:rFonts w:cstheme="minorHAnsi"/>
                <w:sz w:val="20"/>
                <w:szCs w:val="20"/>
              </w:rPr>
              <w:t>(3)</w:t>
            </w:r>
          </w:p>
        </w:tc>
        <w:tc>
          <w:tcPr>
            <w:tcW w:w="4602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3848CC" w:rsidRPr="006D0DB5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3848CC" w:rsidRPr="006D0DB5" w:rsidRDefault="003848CC" w:rsidP="00FA7D41">
            <w:pPr>
              <w:rPr>
                <w:color w:val="FFFFFF" w:themeColor="background1"/>
              </w:rPr>
            </w:pPr>
            <w:r w:rsidRPr="006D0DB5">
              <w:t xml:space="preserve">Complete </w:t>
            </w:r>
            <w:r w:rsidR="00D1174C" w:rsidRPr="006D0DB5">
              <w:rPr>
                <w:b/>
              </w:rPr>
              <w:t>TWO</w:t>
            </w:r>
            <w:r w:rsidRPr="006D0DB5">
              <w:t xml:space="preserve"> courses </w:t>
            </w:r>
            <w:r w:rsidR="00A36D53">
              <w:t>from each g</w:t>
            </w:r>
            <w:r w:rsidR="00583589" w:rsidRPr="006D0DB5">
              <w:t>roup (12</w:t>
            </w:r>
            <w:r w:rsidRPr="006D0DB5">
              <w:t xml:space="preserve"> units total):</w:t>
            </w:r>
          </w:p>
        </w:tc>
      </w:tr>
      <w:tr w:rsidR="00583589" w:rsidRPr="006D0DB5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83589" w:rsidRPr="006D0DB5" w:rsidRDefault="00583589" w:rsidP="00FA7D41">
            <w:pPr>
              <w:rPr>
                <w:b/>
              </w:rPr>
            </w:pPr>
            <w:r w:rsidRPr="006D0DB5">
              <w:rPr>
                <w:b/>
              </w:rPr>
              <w:t>Group I</w:t>
            </w:r>
          </w:p>
        </w:tc>
      </w:tr>
      <w:tr w:rsidR="005A6E35" w:rsidRPr="006D0DB5" w:rsidTr="00FA7D4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331: Sensation and Perception (3)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A747CF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5A6E35" w:rsidRPr="006D0DB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332: Human Cognition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A747CF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5A6E35" w:rsidRPr="006D0DB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333: Psychology of Learning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A747CF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5A6E35" w:rsidRPr="006D0DB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336: Psychology of Emotion (3)             </w:t>
            </w:r>
            <w:r w:rsidRPr="006D0DB5">
              <w:rPr>
                <w:rFonts w:cstheme="minorHAnsi"/>
                <w:b/>
                <w:bCs/>
                <w:sz w:val="20"/>
                <w:szCs w:val="20"/>
              </w:rPr>
              <w:t xml:space="preserve">                                               </w:t>
            </w:r>
            <w:r w:rsidRPr="006D0DB5">
              <w:rPr>
                <w:rFonts w:cstheme="minorHAnsi"/>
                <w:sz w:val="20"/>
                <w:szCs w:val="20"/>
              </w:rPr>
              <w:t xml:space="preserve">            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A747CF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0F3DC0" w:rsidRPr="006D0DB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3DC0" w:rsidRPr="006D0DB5" w:rsidRDefault="000F3DC0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3DC0" w:rsidRPr="006D0DB5" w:rsidRDefault="000F3DC0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337: Psychology of Happiness (3)                       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F3DC0" w:rsidRPr="006D0DB5" w:rsidRDefault="000F3DC0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584023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4023" w:rsidRDefault="00584023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452F0" w:rsidRDefault="005452F0" w:rsidP="00FA7D41">
            <w:pPr>
              <w:rPr>
                <w:rFonts w:cstheme="minorHAnsi"/>
                <w:b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340: Physiology of Behavior (3)                                                             </w:t>
            </w:r>
          </w:p>
          <w:p w:rsidR="005452F0" w:rsidRPr="005452F0" w:rsidRDefault="005452F0" w:rsidP="00FA7D41">
            <w:pPr>
              <w:rPr>
                <w:rFonts w:cstheme="minorHAnsi"/>
                <w:b/>
                <w:sz w:val="20"/>
                <w:szCs w:val="20"/>
              </w:rPr>
            </w:pPr>
            <w:r w:rsidRPr="008F3137">
              <w:rPr>
                <w:rFonts w:cstheme="minorHAnsi"/>
                <w:b/>
                <w:sz w:val="20"/>
                <w:szCs w:val="20"/>
              </w:rPr>
              <w:t xml:space="preserve">   OR</w:t>
            </w:r>
          </w:p>
          <w:p w:rsidR="0073552A" w:rsidRPr="008F3137" w:rsidRDefault="0073552A" w:rsidP="00FA7D41">
            <w:pPr>
              <w:rPr>
                <w:rFonts w:cstheme="minorHAnsi"/>
                <w:sz w:val="20"/>
                <w:szCs w:val="20"/>
              </w:rPr>
            </w:pPr>
            <w:r w:rsidRPr="008F3137">
              <w:rPr>
                <w:rFonts w:cstheme="minorHAnsi"/>
                <w:sz w:val="20"/>
                <w:szCs w:val="20"/>
              </w:rPr>
              <w:t>PSY 341: Neuropsychology (3)</w:t>
            </w:r>
          </w:p>
          <w:p w:rsidR="008F3137" w:rsidRPr="008F3137" w:rsidRDefault="008F3137" w:rsidP="00FA7D41">
            <w:pPr>
              <w:rPr>
                <w:rFonts w:cstheme="minorHAnsi"/>
                <w:b/>
                <w:sz w:val="20"/>
                <w:szCs w:val="20"/>
              </w:rPr>
            </w:pPr>
            <w:r w:rsidRPr="008F3137">
              <w:rPr>
                <w:rFonts w:cstheme="minorHAnsi"/>
                <w:b/>
                <w:sz w:val="20"/>
                <w:szCs w:val="20"/>
              </w:rPr>
              <w:t xml:space="preserve">   OR</w:t>
            </w:r>
          </w:p>
          <w:p w:rsidR="008F3137" w:rsidRPr="008F3137" w:rsidRDefault="008F3137" w:rsidP="00FA7D4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8F3137">
              <w:rPr>
                <w:rFonts w:cstheme="minorHAnsi"/>
                <w:sz w:val="20"/>
                <w:szCs w:val="20"/>
              </w:rPr>
              <w:t>PSY 342: Psychopharmacology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84023" w:rsidRDefault="00584023" w:rsidP="00FA7D4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D1174C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1174C" w:rsidRPr="00583589" w:rsidRDefault="00583589" w:rsidP="00FA7D41">
            <w:pPr>
              <w:rPr>
                <w:b/>
                <w:color w:val="FFFFFF" w:themeColor="background1"/>
              </w:rPr>
            </w:pPr>
            <w:r w:rsidRPr="00583589">
              <w:rPr>
                <w:b/>
              </w:rPr>
              <w:t>Group II</w:t>
            </w:r>
          </w:p>
        </w:tc>
      </w:tr>
      <w:tr w:rsidR="005A6E35" w:rsidTr="00FA7D4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FD3976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351</w:t>
            </w:r>
            <w:r w:rsidR="005A6E35" w:rsidRPr="006D0DB5">
              <w:rPr>
                <w:rFonts w:cstheme="minorHAnsi"/>
                <w:sz w:val="20"/>
                <w:szCs w:val="20"/>
              </w:rPr>
              <w:t>: Social Psychology (3)</w:t>
            </w:r>
          </w:p>
          <w:p w:rsidR="00FB71E2" w:rsidRPr="006D0DB5" w:rsidRDefault="00FB71E2" w:rsidP="00FA7D41">
            <w:pPr>
              <w:ind w:left="720"/>
              <w:rPr>
                <w:b/>
                <w:sz w:val="16"/>
                <w:szCs w:val="16"/>
              </w:rPr>
            </w:pPr>
            <w:r w:rsidRPr="006D0DB5">
              <w:rPr>
                <w:b/>
                <w:sz w:val="16"/>
                <w:szCs w:val="16"/>
              </w:rPr>
              <w:t>GE: Human Diversity; Social Sciences and Citizenship (D2)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5A6E3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356: Personality (3)</w:t>
            </w:r>
          </w:p>
          <w:p w:rsidR="00FB71E2" w:rsidRPr="006D0DB5" w:rsidRDefault="00FB71E2" w:rsidP="00FA7D41">
            <w:pPr>
              <w:ind w:left="720"/>
              <w:rPr>
                <w:rFonts w:cstheme="minorHAnsi"/>
                <w:sz w:val="20"/>
                <w:szCs w:val="20"/>
              </w:rPr>
            </w:pPr>
            <w:r w:rsidRPr="006D0DB5"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5A6E3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A6E3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A6E35" w:rsidRPr="00C93EF4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C93EF4">
              <w:rPr>
                <w:rFonts w:cstheme="minorHAnsi"/>
                <w:sz w:val="20"/>
                <w:szCs w:val="20"/>
              </w:rPr>
              <w:t>PSY 361: Psychology of Child and Adolescent Development (3)</w:t>
            </w:r>
          </w:p>
          <w:p w:rsidR="0073552A" w:rsidRPr="00C93EF4" w:rsidRDefault="00FB71E2" w:rsidP="00FA7D41">
            <w:pPr>
              <w:ind w:left="720"/>
              <w:rPr>
                <w:rFonts w:cstheme="minorHAnsi"/>
                <w:sz w:val="20"/>
                <w:szCs w:val="20"/>
              </w:rPr>
            </w:pPr>
            <w:r w:rsidRPr="00C93EF4">
              <w:rPr>
                <w:b/>
                <w:sz w:val="16"/>
                <w:szCs w:val="16"/>
              </w:rPr>
              <w:t>GE: Human Diversity; Social Sciences and Citizenship (D2)</w:t>
            </w:r>
          </w:p>
          <w:p w:rsidR="005A6E35" w:rsidRPr="00C93EF4" w:rsidRDefault="0073552A" w:rsidP="00FA7D41">
            <w:pPr>
              <w:rPr>
                <w:rFonts w:cstheme="minorHAnsi"/>
                <w:sz w:val="20"/>
                <w:szCs w:val="20"/>
              </w:rPr>
            </w:pPr>
            <w:r w:rsidRPr="00C93EF4">
              <w:rPr>
                <w:rFonts w:cstheme="minorHAnsi"/>
                <w:sz w:val="20"/>
                <w:szCs w:val="20"/>
              </w:rPr>
              <w:t xml:space="preserve">   </w:t>
            </w:r>
            <w:r w:rsidR="005A6E35" w:rsidRPr="00C93EF4">
              <w:rPr>
                <w:rFonts w:cstheme="minorHAnsi"/>
                <w:b/>
                <w:sz w:val="20"/>
                <w:szCs w:val="20"/>
              </w:rPr>
              <w:t>OR</w:t>
            </w:r>
          </w:p>
          <w:p w:rsidR="005A6E35" w:rsidRPr="006353D5" w:rsidRDefault="00CC159A" w:rsidP="00FA7D41">
            <w:pPr>
              <w:tabs>
                <w:tab w:val="left" w:pos="156"/>
              </w:tabs>
              <w:ind w:left="-202"/>
              <w:rPr>
                <w:rFonts w:cstheme="minorHAnsi"/>
                <w:b/>
                <w:sz w:val="20"/>
                <w:szCs w:val="20"/>
              </w:rPr>
            </w:pPr>
            <w:r w:rsidRPr="00C93EF4"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="004232F1" w:rsidRPr="00C93EF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5A6E35" w:rsidRPr="00C93EF4">
              <w:rPr>
                <w:rFonts w:cstheme="minorHAnsi"/>
                <w:sz w:val="20"/>
                <w:szCs w:val="20"/>
              </w:rPr>
              <w:t>PSY 365: Psychology of Adult Development and Aging (3)</w:t>
            </w:r>
            <w:r w:rsidR="005A6E35" w:rsidRPr="006353D5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E35" w:rsidRPr="00D1174C" w:rsidRDefault="0074115A" w:rsidP="00FA7D4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987DC4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87DC4" w:rsidRPr="00AE3F1D" w:rsidRDefault="00DF4F76" w:rsidP="00FA7D41">
            <w:pPr>
              <w:rPr>
                <w:color w:val="FFFFFF" w:themeColor="background1"/>
              </w:rPr>
            </w:pPr>
            <w:r>
              <w:t xml:space="preserve">Select </w:t>
            </w:r>
            <w:r w:rsidR="00BE68CD">
              <w:rPr>
                <w:b/>
              </w:rPr>
              <w:t>TWO Sub-G</w:t>
            </w:r>
            <w:r w:rsidRPr="00DF4F76">
              <w:rPr>
                <w:b/>
              </w:rPr>
              <w:t>roups</w:t>
            </w:r>
            <w:r>
              <w:t xml:space="preserve"> and complete </w:t>
            </w:r>
            <w:r w:rsidRPr="00DF4F76">
              <w:rPr>
                <w:b/>
              </w:rPr>
              <w:t>3 UNITS</w:t>
            </w:r>
            <w:r w:rsidR="00987DC4">
              <w:t xml:space="preserve"> f</w:t>
            </w:r>
            <w:r w:rsidR="00987DC4" w:rsidRPr="00DF4F76">
              <w:t xml:space="preserve">rom </w:t>
            </w:r>
            <w:r w:rsidRPr="00DF4F76">
              <w:t>each</w:t>
            </w:r>
            <w:r>
              <w:rPr>
                <w:b/>
              </w:rPr>
              <w:t xml:space="preserve"> </w:t>
            </w:r>
            <w:r>
              <w:t>(6 units total)</w:t>
            </w:r>
            <w:r w:rsidR="00551E8E">
              <w:t>:</w:t>
            </w:r>
          </w:p>
        </w:tc>
      </w:tr>
      <w:tr w:rsidR="00063DC0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DC0" w:rsidRPr="00063DC0" w:rsidRDefault="00524B40" w:rsidP="00FA7D41">
            <w:pPr>
              <w:rPr>
                <w:b/>
              </w:rPr>
            </w:pPr>
            <w:r>
              <w:rPr>
                <w:b/>
              </w:rPr>
              <w:t>Sub-</w:t>
            </w:r>
            <w:r w:rsidR="00063DC0" w:rsidRPr="00063DC0">
              <w:rPr>
                <w:b/>
              </w:rPr>
              <w:t xml:space="preserve">Group </w:t>
            </w:r>
            <w:r w:rsidR="0095768E">
              <w:rPr>
                <w:b/>
              </w:rPr>
              <w:t>A</w:t>
            </w:r>
          </w:p>
        </w:tc>
      </w:tr>
      <w:tr w:rsidR="005A6E35" w:rsidTr="00FA7D4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354: Psychology of Women (3)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5A6E3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362: Autism Spectrum Disorders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73131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31315" w:rsidRPr="006D0DB5" w:rsidRDefault="0073131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31315" w:rsidRPr="006D0DB5" w:rsidRDefault="0073131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363: Developmental Psychopathology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3131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5A6E3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368: Asian American Personality and Mental Health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5A6E3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370: Abnormal Psychology (3)</w:t>
            </w:r>
          </w:p>
          <w:p w:rsidR="00662F69" w:rsidRPr="006D0DB5" w:rsidRDefault="00662F69" w:rsidP="00FA7D41">
            <w:pPr>
              <w:ind w:left="720"/>
              <w:rPr>
                <w:rFonts w:cstheme="minorHAnsi"/>
                <w:sz w:val="20"/>
                <w:szCs w:val="20"/>
              </w:rPr>
            </w:pPr>
            <w:r w:rsidRPr="006D0DB5">
              <w:rPr>
                <w:b/>
                <w:sz w:val="16"/>
                <w:szCs w:val="16"/>
              </w:rPr>
              <w:t>GE: Social Sciences and Citizenship (D2) or (E)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5A6E3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383: Women, Family, and Work Issues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063DC0" w:rsidRPr="00063DC0" w:rsidTr="009E1B60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DC0" w:rsidRPr="006D0DB5" w:rsidRDefault="00524B40" w:rsidP="00FA7D41">
            <w:pPr>
              <w:rPr>
                <w:b/>
              </w:rPr>
            </w:pPr>
            <w:r w:rsidRPr="006D0DB5">
              <w:rPr>
                <w:b/>
              </w:rPr>
              <w:t>Sub-</w:t>
            </w:r>
            <w:r w:rsidR="00063DC0" w:rsidRPr="006D0DB5">
              <w:rPr>
                <w:b/>
              </w:rPr>
              <w:t xml:space="preserve">Group </w:t>
            </w:r>
            <w:r w:rsidR="0095768E" w:rsidRPr="006D0DB5">
              <w:rPr>
                <w:b/>
              </w:rPr>
              <w:t>B</w:t>
            </w:r>
          </w:p>
        </w:tc>
      </w:tr>
      <w:tr w:rsidR="005A6E35" w:rsidTr="009E1B60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310: Intermediate Statistics (4)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210</w:t>
            </w:r>
          </w:p>
        </w:tc>
      </w:tr>
      <w:tr w:rsidR="005A6E35" w:rsidTr="009E1B60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314: Psychological Assessment (3)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210, 220</w:t>
            </w:r>
          </w:p>
        </w:tc>
      </w:tr>
      <w:tr w:rsidR="005A6E35" w:rsidTr="009E1B60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315: Principles of Psychological Testing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210, 220</w:t>
            </w:r>
          </w:p>
        </w:tc>
      </w:tr>
      <w:tr w:rsidR="005A6E35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A6E35" w:rsidRPr="006D0DB5" w:rsidRDefault="005A6E35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24B40" w:rsidRPr="006D0DB5" w:rsidRDefault="005A6E35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359: Self-Observation and Self-Development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E35" w:rsidRPr="006D0DB5" w:rsidRDefault="0074115A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20595E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0595E" w:rsidRPr="006D0DB5" w:rsidRDefault="0020595E" w:rsidP="00FA7D41">
            <w:r w:rsidRPr="006D0DB5">
              <w:rPr>
                <w:b/>
              </w:rPr>
              <w:t>Sub-Group C</w:t>
            </w:r>
          </w:p>
        </w:tc>
      </w:tr>
      <w:tr w:rsidR="0020595E" w:rsidRPr="00063DC0" w:rsidTr="00FA7D4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/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327: Introduction to Human Factors (3)</w:t>
            </w:r>
          </w:p>
          <w:p w:rsidR="0020595E" w:rsidRPr="006D0DB5" w:rsidRDefault="0020595E" w:rsidP="00FA7D41">
            <w:pPr>
              <w:ind w:left="720"/>
              <w:rPr>
                <w:b/>
                <w:sz w:val="16"/>
                <w:szCs w:val="16"/>
              </w:rPr>
            </w:pPr>
            <w:r w:rsidRPr="006D0DB5">
              <w:rPr>
                <w:b/>
                <w:sz w:val="16"/>
                <w:szCs w:val="16"/>
              </w:rPr>
              <w:t>GE: Capstone (F) or (D2)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sz w:val="20"/>
                <w:szCs w:val="20"/>
              </w:rPr>
              <w:t>Upper Division Standing</w:t>
            </w:r>
          </w:p>
        </w:tc>
      </w:tr>
      <w:tr w:rsidR="0020595E" w:rsidRPr="00063DC0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346: Evolutionary Psychology (3)</w:t>
            </w:r>
          </w:p>
          <w:p w:rsidR="0020595E" w:rsidRPr="006D0DB5" w:rsidRDefault="0020595E" w:rsidP="00FA7D41">
            <w:pPr>
              <w:ind w:left="720"/>
              <w:rPr>
                <w:rFonts w:cstheme="minorHAnsi"/>
                <w:sz w:val="20"/>
                <w:szCs w:val="20"/>
              </w:rPr>
            </w:pPr>
            <w:r w:rsidRPr="006D0DB5">
              <w:rPr>
                <w:b/>
                <w:sz w:val="16"/>
                <w:szCs w:val="16"/>
              </w:rPr>
              <w:t>GE: Capstone (F) or (D2)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100, </w:t>
            </w:r>
            <w:r w:rsidRPr="006D0DB5">
              <w:rPr>
                <w:sz w:val="20"/>
                <w:szCs w:val="20"/>
              </w:rPr>
              <w:t>Upper Division Standing</w:t>
            </w:r>
          </w:p>
        </w:tc>
      </w:tr>
      <w:tr w:rsidR="0020595E" w:rsidRPr="00063DC0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373: Introduction to Clinical Psychology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370</w:t>
            </w:r>
          </w:p>
        </w:tc>
      </w:tr>
      <w:tr w:rsidR="0020595E" w:rsidRPr="00063DC0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375: Community Psychology (3)</w:t>
            </w:r>
          </w:p>
          <w:p w:rsidR="0020595E" w:rsidRPr="006D0DB5" w:rsidRDefault="0020595E" w:rsidP="00FA7D41">
            <w:pPr>
              <w:ind w:left="720"/>
              <w:rPr>
                <w:b/>
                <w:sz w:val="16"/>
                <w:szCs w:val="16"/>
              </w:rPr>
            </w:pPr>
            <w:r w:rsidRPr="006D0DB5">
              <w:rPr>
                <w:b/>
                <w:sz w:val="16"/>
                <w:szCs w:val="16"/>
              </w:rPr>
              <w:t>GE: Human Diversity; Capstone (F) or (D2)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100, </w:t>
            </w:r>
            <w:r w:rsidRPr="006D0DB5">
              <w:rPr>
                <w:sz w:val="20"/>
                <w:szCs w:val="20"/>
              </w:rPr>
              <w:t>Upper Division Standing</w:t>
            </w:r>
          </w:p>
        </w:tc>
      </w:tr>
      <w:tr w:rsidR="0020595E" w:rsidRPr="00063DC0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378: Health Psychology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20595E" w:rsidRPr="00063DC0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/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381: Introduction to Industrial-Organizational Psychology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95E" w:rsidRPr="006D0DB5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20595E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0595E" w:rsidRDefault="0020595E" w:rsidP="00FA7D41">
            <w:pPr>
              <w:rPr>
                <w:rFonts w:cstheme="minorHAnsi"/>
                <w:sz w:val="20"/>
                <w:szCs w:val="20"/>
              </w:rPr>
            </w:pPr>
            <w:r w:rsidRPr="001A1753">
              <w:rPr>
                <w:rFonts w:cstheme="minorHAnsi"/>
                <w:color w:val="FFFFFF" w:themeColor="background1"/>
              </w:rPr>
              <w:t xml:space="preserve">Complete </w:t>
            </w:r>
            <w:r>
              <w:rPr>
                <w:rFonts w:cstheme="minorHAnsi"/>
                <w:b/>
                <w:color w:val="FFFFFF" w:themeColor="background1"/>
              </w:rPr>
              <w:t xml:space="preserve">TWO </w:t>
            </w:r>
            <w:r>
              <w:rPr>
                <w:rFonts w:cstheme="minorHAnsi"/>
                <w:color w:val="FFFFFF" w:themeColor="background1"/>
              </w:rPr>
              <w:t xml:space="preserve">400-level Psychology courses </w:t>
            </w:r>
            <w:r w:rsidRPr="000D7683">
              <w:rPr>
                <w:rFonts w:cstheme="minorHAnsi"/>
                <w:b/>
                <w:color w:val="FFFFFF" w:themeColor="background1"/>
              </w:rPr>
              <w:t>excluding PSY 499</w:t>
            </w:r>
            <w:r>
              <w:rPr>
                <w:rFonts w:cstheme="minorHAnsi"/>
                <w:color w:val="FFFFFF" w:themeColor="background1"/>
              </w:rPr>
              <w:t>, and</w:t>
            </w:r>
            <w:r w:rsidRPr="001A1753">
              <w:rPr>
                <w:rFonts w:cstheme="minorHAnsi"/>
                <w:color w:val="FFFFFF" w:themeColor="background1"/>
              </w:rPr>
              <w:t xml:space="preserve"> </w:t>
            </w:r>
            <w:r w:rsidRPr="001A1753">
              <w:rPr>
                <w:rFonts w:cstheme="minorHAnsi"/>
                <w:b/>
                <w:color w:val="FFFFFF" w:themeColor="background1"/>
              </w:rPr>
              <w:t>no more than</w:t>
            </w:r>
            <w:r w:rsidRPr="001A1753">
              <w:rPr>
                <w:rFonts w:cstheme="minorHAnsi"/>
                <w:color w:val="FFFFFF" w:themeColor="background1"/>
              </w:rPr>
              <w:t xml:space="preserve"> </w:t>
            </w:r>
            <w:r>
              <w:rPr>
                <w:rFonts w:cstheme="minorHAnsi"/>
                <w:color w:val="FFFFFF" w:themeColor="background1"/>
              </w:rPr>
              <w:t>3 units from 405, 406A, or 406B</w:t>
            </w:r>
            <w:r w:rsidRPr="001A1753">
              <w:rPr>
                <w:rFonts w:cstheme="minorHAnsi"/>
                <w:color w:val="FFFFFF" w:themeColor="background1"/>
              </w:rPr>
              <w:t xml:space="preserve"> </w:t>
            </w:r>
            <w:r>
              <w:rPr>
                <w:rFonts w:cstheme="minorHAnsi"/>
                <w:color w:val="FFFFFF" w:themeColor="background1"/>
              </w:rPr>
              <w:t xml:space="preserve">         </w:t>
            </w:r>
            <w:r w:rsidRPr="001A1753">
              <w:rPr>
                <w:rFonts w:cstheme="minorHAnsi"/>
                <w:color w:val="FFFFFF" w:themeColor="background1"/>
              </w:rPr>
              <w:t>(6 units total):</w:t>
            </w:r>
          </w:p>
        </w:tc>
      </w:tr>
      <w:tr w:rsidR="0020595E" w:rsidRPr="00063DC0" w:rsidTr="00FA7D4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Default="0020595E" w:rsidP="00FA7D41"/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595E" w:rsidRPr="00063DC0" w:rsidRDefault="0020595E" w:rsidP="00FA7D41">
            <w:pPr>
              <w:ind w:firstLineChars="40" w:firstLine="7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Course 1: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0595E" w:rsidRPr="00063DC0" w:rsidRDefault="0020595E" w:rsidP="00FA7D41">
            <w:pPr>
              <w:ind w:firstLine="80"/>
              <w:rPr>
                <w:rFonts w:cstheme="minorHAnsi"/>
                <w:sz w:val="20"/>
                <w:szCs w:val="20"/>
              </w:rPr>
            </w:pPr>
          </w:p>
        </w:tc>
      </w:tr>
      <w:tr w:rsidR="0020595E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0595E" w:rsidRDefault="0020595E" w:rsidP="00FA7D41">
            <w:pPr>
              <w:ind w:firstLine="80"/>
            </w:pPr>
          </w:p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0595E" w:rsidRPr="00063DC0" w:rsidRDefault="0020595E" w:rsidP="00FA7D41">
            <w:pPr>
              <w:ind w:firstLineChars="40" w:firstLine="7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Course 2: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95E" w:rsidRDefault="0020595E" w:rsidP="00FA7D41">
            <w:pPr>
              <w:ind w:firstLine="80"/>
              <w:rPr>
                <w:rFonts w:cstheme="minorHAnsi"/>
                <w:sz w:val="20"/>
                <w:szCs w:val="20"/>
              </w:rPr>
            </w:pPr>
          </w:p>
        </w:tc>
      </w:tr>
      <w:tr w:rsidR="0020595E" w:rsidRPr="00DF4F76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0595E" w:rsidRPr="00DF4F76" w:rsidRDefault="0020595E" w:rsidP="00FA7D41">
            <w:pPr>
              <w:rPr>
                <w:rFonts w:cstheme="minorHAnsi"/>
              </w:rPr>
            </w:pPr>
            <w:r w:rsidRPr="008B0CC9">
              <w:rPr>
                <w:rFonts w:cstheme="minorHAnsi"/>
              </w:rPr>
              <w:t xml:space="preserve">Complete </w:t>
            </w:r>
            <w:r>
              <w:rPr>
                <w:rFonts w:cstheme="minorHAnsi"/>
                <w:b/>
              </w:rPr>
              <w:t xml:space="preserve">TWO </w:t>
            </w:r>
            <w:r>
              <w:rPr>
                <w:rFonts w:cstheme="minorHAnsi"/>
              </w:rPr>
              <w:t>upper-division P</w:t>
            </w:r>
            <w:r w:rsidRPr="008B0CC9">
              <w:rPr>
                <w:rFonts w:cstheme="minorHAnsi"/>
              </w:rPr>
              <w:t xml:space="preserve">sychology courses </w:t>
            </w:r>
            <w:r w:rsidRPr="00C13DCB">
              <w:rPr>
                <w:rFonts w:cstheme="minorHAnsi"/>
                <w:b/>
              </w:rPr>
              <w:t xml:space="preserve">not </w:t>
            </w:r>
            <w:r w:rsidRPr="008B0CC9">
              <w:rPr>
                <w:rFonts w:cstheme="minorHAnsi"/>
              </w:rPr>
              <w:t>used to satisfy the previous requirements</w:t>
            </w:r>
            <w:r>
              <w:rPr>
                <w:rFonts w:cstheme="minorHAnsi"/>
              </w:rPr>
              <w:t xml:space="preserve"> </w:t>
            </w:r>
            <w:r w:rsidRPr="008B0CC9">
              <w:rPr>
                <w:rFonts w:cstheme="minorHAnsi"/>
              </w:rPr>
              <w:t>(6 units total):</w:t>
            </w:r>
          </w:p>
        </w:tc>
      </w:tr>
      <w:tr w:rsidR="0020595E" w:rsidRPr="008B0CC9" w:rsidTr="00FA7D4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0595E" w:rsidRPr="008B0CC9" w:rsidRDefault="0020595E" w:rsidP="00FA7D41">
            <w:pPr>
              <w:rPr>
                <w:rFonts w:cstheme="minorHAnsi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0595E" w:rsidRPr="00063DC0" w:rsidRDefault="0020595E" w:rsidP="00FA7D41">
            <w:pPr>
              <w:ind w:firstLineChars="40" w:firstLine="7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Course 1: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0595E" w:rsidRPr="008B0CC9" w:rsidRDefault="0020595E" w:rsidP="00FA7D41">
            <w:pPr>
              <w:ind w:firstLine="80"/>
              <w:rPr>
                <w:rFonts w:cstheme="minorHAnsi"/>
              </w:rPr>
            </w:pPr>
          </w:p>
        </w:tc>
      </w:tr>
      <w:tr w:rsidR="0020595E" w:rsidRPr="008B0CC9" w:rsidTr="00FA7D4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0595E" w:rsidRPr="008B0CC9" w:rsidRDefault="0020595E" w:rsidP="00FA7D41">
            <w:pPr>
              <w:ind w:firstLine="80"/>
              <w:rPr>
                <w:rFonts w:cstheme="minorHAnsi"/>
              </w:rPr>
            </w:pPr>
          </w:p>
        </w:tc>
        <w:tc>
          <w:tcPr>
            <w:tcW w:w="58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0595E" w:rsidRPr="00063DC0" w:rsidRDefault="0020595E" w:rsidP="00FA7D41">
            <w:pPr>
              <w:ind w:firstLineChars="40" w:firstLine="7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Course 2: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0595E" w:rsidRPr="008B0CC9" w:rsidRDefault="0020595E" w:rsidP="00FA7D41">
            <w:pPr>
              <w:ind w:firstLine="80"/>
              <w:rPr>
                <w:rFonts w:cstheme="minorHAnsi"/>
              </w:rPr>
            </w:pPr>
          </w:p>
        </w:tc>
      </w:tr>
      <w:tr w:rsidR="0020595E" w:rsidRPr="008B0CC9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0595E" w:rsidRPr="008B0CC9" w:rsidRDefault="0020595E" w:rsidP="00FA7D41">
            <w:pPr>
              <w:rPr>
                <w:rFonts w:cstheme="minorHAnsi"/>
              </w:rPr>
            </w:pPr>
            <w:r w:rsidRPr="008B0CC9">
              <w:rPr>
                <w:rFonts w:cstheme="minorHAnsi"/>
              </w:rPr>
              <w:t xml:space="preserve">Complete </w:t>
            </w:r>
            <w:r>
              <w:rPr>
                <w:rFonts w:cstheme="minorHAnsi"/>
                <w:b/>
              </w:rPr>
              <w:t>3</w:t>
            </w:r>
            <w:r w:rsidRPr="008B0CC9">
              <w:rPr>
                <w:rFonts w:cstheme="minorHAnsi"/>
                <w:b/>
              </w:rPr>
              <w:t xml:space="preserve"> UNITS</w:t>
            </w:r>
            <w:r>
              <w:rPr>
                <w:rFonts w:cstheme="minorHAnsi"/>
              </w:rPr>
              <w:t xml:space="preserve"> from the </w:t>
            </w:r>
            <w:r w:rsidRPr="004232F1">
              <w:rPr>
                <w:rFonts w:cstheme="minorHAnsi"/>
                <w:b/>
              </w:rPr>
              <w:t>U.S. Ethnic Studies</w:t>
            </w:r>
            <w:r>
              <w:rPr>
                <w:rFonts w:cstheme="minorHAnsi"/>
              </w:rPr>
              <w:t xml:space="preserve"> </w:t>
            </w:r>
            <w:r w:rsidRPr="00EE579C">
              <w:rPr>
                <w:rFonts w:cstheme="minorHAnsi"/>
              </w:rPr>
              <w:t>support courses</w:t>
            </w:r>
            <w:r w:rsidRPr="00043A47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 xml:space="preserve">list (3 units total): </w:t>
            </w:r>
            <w:r w:rsidRPr="008B0CC9">
              <w:rPr>
                <w:rFonts w:cstheme="minorHAnsi"/>
              </w:rPr>
              <w:t xml:space="preserve"> </w:t>
            </w:r>
          </w:p>
        </w:tc>
      </w:tr>
      <w:tr w:rsidR="0020595E" w:rsidRPr="008B0CC9" w:rsidTr="00FA7D4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0595E" w:rsidRPr="008B0CC9" w:rsidRDefault="0020595E" w:rsidP="00FA7D41">
            <w:pPr>
              <w:rPr>
                <w:rFonts w:cstheme="minorHAnsi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0595E" w:rsidRPr="008B0CC9" w:rsidRDefault="0020595E" w:rsidP="00FA7D41">
            <w:pPr>
              <w:rPr>
                <w:rFonts w:cstheme="minorHAnsi"/>
              </w:rPr>
            </w:pPr>
            <w:r>
              <w:rPr>
                <w:rFonts w:cstheme="minorHAnsi"/>
                <w:sz w:val="18"/>
                <w:szCs w:val="18"/>
              </w:rPr>
              <w:t xml:space="preserve">  Course: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0595E" w:rsidRPr="008B0CC9" w:rsidRDefault="0020595E" w:rsidP="00FA7D41">
            <w:pPr>
              <w:rPr>
                <w:rFonts w:cstheme="minorHAnsi"/>
              </w:rPr>
            </w:pPr>
          </w:p>
        </w:tc>
      </w:tr>
      <w:tr w:rsidR="0020595E" w:rsidRPr="008B0CC9" w:rsidTr="00FA7D41">
        <w:trPr>
          <w:trHeight w:val="302"/>
          <w:jc w:val="center"/>
        </w:trPr>
        <w:tc>
          <w:tcPr>
            <w:tcW w:w="111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0595E" w:rsidRPr="008B0CC9" w:rsidRDefault="0020595E" w:rsidP="00FA7D4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Complete </w:t>
            </w:r>
            <w:r w:rsidRPr="00F62085">
              <w:rPr>
                <w:rFonts w:cstheme="minorHAnsi"/>
                <w:b/>
              </w:rPr>
              <w:t>3 UNITS</w:t>
            </w:r>
            <w:r>
              <w:rPr>
                <w:rFonts w:cstheme="minorHAnsi"/>
              </w:rPr>
              <w:t xml:space="preserve"> of upper division courses from any of </w:t>
            </w:r>
            <w:r w:rsidRPr="004232F1">
              <w:rPr>
                <w:rFonts w:cstheme="minorHAnsi"/>
                <w:b/>
              </w:rPr>
              <w:t>the approved CLA departments</w:t>
            </w:r>
            <w:r>
              <w:rPr>
                <w:rFonts w:cstheme="minorHAnsi"/>
                <w:color w:val="FFFFFF" w:themeColor="background1"/>
              </w:rPr>
              <w:t xml:space="preserve"> </w:t>
            </w:r>
            <w:r>
              <w:rPr>
                <w:rFonts w:cstheme="minorHAnsi"/>
              </w:rPr>
              <w:t>(3</w:t>
            </w:r>
            <w:r w:rsidRPr="008B0CC9">
              <w:rPr>
                <w:rFonts w:cstheme="minorHAnsi"/>
              </w:rPr>
              <w:t xml:space="preserve"> units total):</w:t>
            </w:r>
          </w:p>
        </w:tc>
      </w:tr>
      <w:tr w:rsidR="00DD2987" w:rsidRPr="008B0CC9" w:rsidTr="00FA7D4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DD2987" w:rsidRPr="008B0CC9" w:rsidRDefault="00DD2987" w:rsidP="00FA7D41">
            <w:pPr>
              <w:rPr>
                <w:rFonts w:cstheme="minorHAnsi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DD2987" w:rsidRPr="008B0CC9" w:rsidRDefault="00DD2987" w:rsidP="00FA7D41">
            <w:pPr>
              <w:rPr>
                <w:rFonts w:cstheme="minorHAnsi"/>
              </w:rPr>
            </w:pPr>
            <w:r>
              <w:rPr>
                <w:rFonts w:cstheme="minorHAnsi"/>
                <w:sz w:val="18"/>
                <w:szCs w:val="18"/>
              </w:rPr>
              <w:t xml:space="preserve">  Course: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2987" w:rsidRPr="008B0CC9" w:rsidRDefault="00DD2987" w:rsidP="00FA7D41">
            <w:pPr>
              <w:rPr>
                <w:rFonts w:cstheme="minorHAnsi"/>
              </w:rPr>
            </w:pPr>
          </w:p>
        </w:tc>
      </w:tr>
    </w:tbl>
    <w:p w:rsidR="00237D96" w:rsidRPr="004A632B" w:rsidRDefault="00237D96" w:rsidP="00D718C3">
      <w:pPr>
        <w:spacing w:after="0" w:line="240" w:lineRule="auto"/>
        <w:contextualSpacing/>
        <w:rPr>
          <w:sz w:val="21"/>
          <w:szCs w:val="21"/>
        </w:rPr>
      </w:pPr>
    </w:p>
    <w:p w:rsidR="00F62085" w:rsidRDefault="00FD3976" w:rsidP="00D718C3">
      <w:pPr>
        <w:spacing w:after="0" w:line="240" w:lineRule="auto"/>
        <w:contextualSpacing/>
        <w:rPr>
          <w:sz w:val="21"/>
          <w:szCs w:val="21"/>
        </w:rPr>
      </w:pPr>
      <w:r>
        <w:rPr>
          <w:sz w:val="21"/>
          <w:szCs w:val="21"/>
        </w:rPr>
        <w:t xml:space="preserve">See </w:t>
      </w:r>
      <w:r w:rsidR="00237D96">
        <w:rPr>
          <w:sz w:val="21"/>
          <w:szCs w:val="21"/>
        </w:rPr>
        <w:t xml:space="preserve">online </w:t>
      </w:r>
      <w:r>
        <w:rPr>
          <w:sz w:val="21"/>
          <w:szCs w:val="21"/>
        </w:rPr>
        <w:t>Catalog for additional course information, limitations, and requirements.</w:t>
      </w:r>
    </w:p>
    <w:p w:rsidR="00A36D53" w:rsidRDefault="00A36D53" w:rsidP="00D718C3">
      <w:pPr>
        <w:spacing w:after="0" w:line="240" w:lineRule="auto"/>
        <w:contextualSpacing/>
        <w:rPr>
          <w:sz w:val="21"/>
          <w:szCs w:val="21"/>
        </w:rPr>
      </w:pP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720"/>
        <w:gridCol w:w="3390"/>
        <w:gridCol w:w="4050"/>
      </w:tblGrid>
      <w:tr w:rsidR="00F62085" w:rsidRPr="00F62085" w:rsidTr="00F62085">
        <w:trPr>
          <w:trHeight w:val="1430"/>
        </w:trPr>
        <w:tc>
          <w:tcPr>
            <w:tcW w:w="3720" w:type="dxa"/>
            <w:shd w:val="clear" w:color="auto" w:fill="auto"/>
            <w:vAlign w:val="center"/>
          </w:tcPr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F62085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GPA Requirements</w:t>
            </w:r>
          </w:p>
          <w:p w:rsidR="00F62085" w:rsidRPr="00F62085" w:rsidRDefault="00F62085" w:rsidP="00F62085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>Minimum 2.0 for ALL of the following:</w:t>
            </w:r>
          </w:p>
          <w:p w:rsidR="00F62085" w:rsidRPr="00F62085" w:rsidRDefault="00F62085" w:rsidP="00F6208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>Overall GPA</w:t>
            </w:r>
          </w:p>
          <w:p w:rsidR="00F62085" w:rsidRPr="00F62085" w:rsidRDefault="00F62085" w:rsidP="00F6208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>CSULB GPA</w:t>
            </w:r>
          </w:p>
          <w:p w:rsidR="00F62085" w:rsidRPr="00F62085" w:rsidRDefault="00F62085" w:rsidP="00F6208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>Cumulative Major/Minor GPA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F62085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Unit Requirements</w:t>
            </w:r>
          </w:p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120 Overall units</w:t>
            </w:r>
          </w:p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40 Upper Division units</w:t>
            </w:r>
          </w:p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30 CSULB units</w:t>
            </w:r>
          </w:p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24 Upper Division CSULB units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</w:pPr>
            <w:r w:rsidRPr="00F62085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Class Unit Levels</w:t>
            </w:r>
          </w:p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0-29 units = Freshmen</w:t>
            </w:r>
          </w:p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30-59 units = Sophomore</w:t>
            </w:r>
          </w:p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60-89 units = Junior/Upper Division Standing</w:t>
            </w:r>
          </w:p>
          <w:p w:rsidR="00F62085" w:rsidRPr="00F62085" w:rsidRDefault="00F62085" w:rsidP="00F6208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90+ units = Senior</w:t>
            </w:r>
          </w:p>
        </w:tc>
      </w:tr>
      <w:tr w:rsidR="00F62085" w:rsidRPr="00F62085" w:rsidTr="00F62085">
        <w:trPr>
          <w:trHeight w:val="620"/>
        </w:trPr>
        <w:tc>
          <w:tcPr>
            <w:tcW w:w="11160" w:type="dxa"/>
            <w:gridSpan w:val="3"/>
            <w:shd w:val="clear" w:color="auto" w:fill="auto"/>
            <w:vAlign w:val="center"/>
          </w:tcPr>
          <w:p w:rsidR="00F62085" w:rsidRPr="00F62085" w:rsidRDefault="00F62085" w:rsidP="00F62085">
            <w:pPr>
              <w:widowControl w:val="0"/>
              <w:spacing w:after="0" w:line="240" w:lineRule="auto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 w:rsidRPr="00F62085">
              <w:rPr>
                <w:b/>
                <w:bCs/>
                <w:sz w:val="21"/>
                <w:szCs w:val="21"/>
                <w:u w:val="single"/>
              </w:rPr>
              <w:t>Graduate Writing Assessment Requirement (GWAR)</w:t>
            </w:r>
          </w:p>
          <w:p w:rsidR="00F62085" w:rsidRPr="00F62085" w:rsidRDefault="00F62085" w:rsidP="005A7520">
            <w:pPr>
              <w:widowControl w:val="0"/>
              <w:spacing w:after="0" w:line="240" w:lineRule="auto"/>
              <w:jc w:val="center"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 xml:space="preserve">Attempt the Writing Proficiency Exam (WPE) </w:t>
            </w:r>
            <w:r w:rsidRPr="00F62085">
              <w:rPr>
                <w:sz w:val="21"/>
                <w:szCs w:val="21"/>
                <w:u w:val="single"/>
              </w:rPr>
              <w:t>before</w:t>
            </w:r>
            <w:r w:rsidRPr="00F62085">
              <w:rPr>
                <w:sz w:val="21"/>
                <w:szCs w:val="21"/>
              </w:rPr>
              <w:t xml:space="preserve"> </w:t>
            </w:r>
            <w:r w:rsidR="005A7520">
              <w:rPr>
                <w:sz w:val="21"/>
                <w:szCs w:val="21"/>
              </w:rPr>
              <w:t>50</w:t>
            </w:r>
            <w:r w:rsidRPr="00F62085">
              <w:rPr>
                <w:sz w:val="21"/>
                <w:szCs w:val="21"/>
              </w:rPr>
              <w:t xml:space="preserve"> units. Transfer students must take the WPE during their first semester.</w:t>
            </w:r>
          </w:p>
        </w:tc>
      </w:tr>
    </w:tbl>
    <w:p w:rsidR="00F62085" w:rsidRPr="004A5854" w:rsidRDefault="00F62085" w:rsidP="00D718C3">
      <w:pPr>
        <w:spacing w:after="0" w:line="240" w:lineRule="auto"/>
        <w:contextualSpacing/>
        <w:rPr>
          <w:sz w:val="21"/>
          <w:szCs w:val="21"/>
        </w:rPr>
        <w:sectPr w:rsidR="00F62085" w:rsidRPr="004A5854" w:rsidSect="005C7334">
          <w:headerReference w:type="default" r:id="rId11"/>
          <w:footerReference w:type="default" r:id="rId12"/>
          <w:pgSz w:w="12240" w:h="15840"/>
          <w:pgMar w:top="720" w:right="720" w:bottom="720" w:left="720" w:header="288" w:footer="288" w:gutter="0"/>
          <w:cols w:space="720"/>
          <w:docGrid w:linePitch="360"/>
        </w:sectPr>
      </w:pPr>
    </w:p>
    <w:p w:rsidR="00551E8E" w:rsidRDefault="00551E8E" w:rsidP="001E4E2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1E4E23" w:rsidRPr="001E4E23" w:rsidRDefault="001E4E23" w:rsidP="001E4E23">
      <w:pPr>
        <w:spacing w:after="0" w:line="240" w:lineRule="auto"/>
        <w:contextualSpacing/>
        <w:rPr>
          <w:b/>
          <w:sz w:val="21"/>
          <w:szCs w:val="21"/>
        </w:rPr>
      </w:pPr>
      <w:r w:rsidRPr="001E4E23">
        <w:rPr>
          <w:b/>
          <w:sz w:val="21"/>
          <w:szCs w:val="21"/>
          <w:u w:val="single"/>
        </w:rPr>
        <w:t>Additional Information</w:t>
      </w:r>
      <w:r w:rsidRPr="001E4E23">
        <w:rPr>
          <w:b/>
          <w:sz w:val="21"/>
          <w:szCs w:val="21"/>
        </w:rPr>
        <w:tab/>
      </w:r>
      <w:r w:rsidRPr="001E4E23">
        <w:rPr>
          <w:b/>
          <w:sz w:val="21"/>
          <w:szCs w:val="21"/>
        </w:rPr>
        <w:tab/>
      </w:r>
    </w:p>
    <w:tbl>
      <w:tblPr>
        <w:tblStyle w:val="TableGrid"/>
        <w:tblW w:w="11121" w:type="dxa"/>
        <w:tblLook w:val="04A0" w:firstRow="1" w:lastRow="0" w:firstColumn="1" w:lastColumn="0" w:noHBand="0" w:noVBand="1"/>
      </w:tblPr>
      <w:tblGrid>
        <w:gridCol w:w="11121"/>
      </w:tblGrid>
      <w:tr w:rsidR="001E4E23" w:rsidRPr="001E4E23" w:rsidTr="00D4089F">
        <w:trPr>
          <w:trHeight w:val="971"/>
        </w:trPr>
        <w:tc>
          <w:tcPr>
            <w:tcW w:w="11121" w:type="dxa"/>
            <w:tcBorders>
              <w:top w:val="nil"/>
              <w:left w:val="nil"/>
              <w:bottom w:val="nil"/>
              <w:right w:val="nil"/>
            </w:tcBorders>
          </w:tcPr>
          <w:p w:rsidR="00F62085" w:rsidRPr="00097548" w:rsidRDefault="00F62085" w:rsidP="00F62085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sz w:val="21"/>
                <w:szCs w:val="21"/>
              </w:rPr>
            </w:pPr>
            <w:r w:rsidRPr="00097548">
              <w:rPr>
                <w:rFonts w:eastAsia="Times New Roman"/>
                <w:sz w:val="21"/>
                <w:szCs w:val="21"/>
              </w:rPr>
              <w:t>Visit the Enrollment Services website to re</w:t>
            </w:r>
            <w:r w:rsidR="00FA14FC">
              <w:rPr>
                <w:rFonts w:eastAsia="Times New Roman"/>
                <w:sz w:val="21"/>
                <w:szCs w:val="21"/>
              </w:rPr>
              <w:t xml:space="preserve">view Major Specific Declaration </w:t>
            </w:r>
            <w:r w:rsidRPr="00097548">
              <w:rPr>
                <w:rFonts w:eastAsia="Times New Roman"/>
                <w:sz w:val="21"/>
                <w:szCs w:val="21"/>
              </w:rPr>
              <w:t xml:space="preserve">Requirements: </w:t>
            </w:r>
            <w:hyperlink r:id="rId13" w:history="1">
              <w:r w:rsidRPr="009D4FBD">
                <w:rPr>
                  <w:rStyle w:val="Hyperlink"/>
                  <w:rFonts w:eastAsia="Times New Roman"/>
                  <w:color w:val="auto"/>
                  <w:sz w:val="21"/>
                  <w:szCs w:val="21"/>
                  <w:u w:val="none"/>
                </w:rPr>
                <w:t>csulb.edu/enrollment</w:t>
              </w:r>
            </w:hyperlink>
            <w:r w:rsidRPr="009D4FBD">
              <w:rPr>
                <w:rStyle w:val="Hyperlink"/>
                <w:rFonts w:eastAsia="Times New Roman"/>
                <w:color w:val="auto"/>
                <w:sz w:val="21"/>
                <w:szCs w:val="21"/>
                <w:u w:val="none"/>
              </w:rPr>
              <w:t>.</w:t>
            </w:r>
          </w:p>
          <w:p w:rsidR="001E4E23" w:rsidRPr="00F62085" w:rsidRDefault="00F62085" w:rsidP="00F62085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097548">
              <w:rPr>
                <w:rFonts w:eastAsia="Times New Roman"/>
                <w:sz w:val="21"/>
                <w:szCs w:val="21"/>
              </w:rPr>
              <w:t xml:space="preserve">13 units from the major department can double count with GE requirements. Courses in bold </w:t>
            </w:r>
            <w:r>
              <w:rPr>
                <w:rFonts w:eastAsia="Times New Roman"/>
                <w:sz w:val="21"/>
                <w:szCs w:val="21"/>
              </w:rPr>
              <w:t xml:space="preserve">indicate </w:t>
            </w:r>
            <w:r w:rsidRPr="00097548">
              <w:rPr>
                <w:rFonts w:eastAsia="Times New Roman"/>
                <w:sz w:val="21"/>
                <w:szCs w:val="21"/>
              </w:rPr>
              <w:t>GE</w:t>
            </w:r>
            <w:r w:rsidR="00237D96">
              <w:rPr>
                <w:rFonts w:eastAsia="Times New Roman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z w:val="21"/>
                <w:szCs w:val="21"/>
              </w:rPr>
              <w:t>requirements</w:t>
            </w:r>
            <w:r w:rsidRPr="00097548">
              <w:rPr>
                <w:rFonts w:eastAsia="Times New Roman"/>
                <w:sz w:val="21"/>
                <w:szCs w:val="21"/>
              </w:rPr>
              <w:t>. Visit the GE website for course selection: csulb.edu/</w:t>
            </w:r>
            <w:proofErr w:type="spellStart"/>
            <w:r w:rsidRPr="00097548">
              <w:rPr>
                <w:rFonts w:eastAsia="Times New Roman"/>
                <w:sz w:val="21"/>
                <w:szCs w:val="21"/>
              </w:rPr>
              <w:t>ge</w:t>
            </w:r>
            <w:proofErr w:type="spellEnd"/>
            <w:r w:rsidRPr="00097548">
              <w:rPr>
                <w:rFonts w:eastAsia="Times New Roman"/>
                <w:sz w:val="21"/>
                <w:szCs w:val="21"/>
              </w:rPr>
              <w:t>.</w:t>
            </w:r>
            <w:r w:rsidR="001E4E23" w:rsidRPr="00F62085">
              <w:rPr>
                <w:sz w:val="21"/>
                <w:szCs w:val="21"/>
              </w:rPr>
              <w:tab/>
            </w:r>
            <w:r w:rsidR="001E4E23" w:rsidRPr="00F62085">
              <w:rPr>
                <w:sz w:val="21"/>
                <w:szCs w:val="21"/>
              </w:rPr>
              <w:tab/>
            </w:r>
            <w:r w:rsidR="001E4E23" w:rsidRPr="00F62085">
              <w:rPr>
                <w:sz w:val="21"/>
                <w:szCs w:val="21"/>
              </w:rPr>
              <w:tab/>
            </w:r>
          </w:p>
          <w:p w:rsidR="000C0F22" w:rsidRPr="0074115A" w:rsidRDefault="000C0F22" w:rsidP="001E4E23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74115A">
              <w:rPr>
                <w:sz w:val="21"/>
                <w:szCs w:val="21"/>
              </w:rPr>
              <w:t xml:space="preserve">C/LA 250, HDEV 250, and SOC 250 are approved </w:t>
            </w:r>
            <w:r w:rsidR="00BF3CA3" w:rsidRPr="0074115A">
              <w:rPr>
                <w:sz w:val="21"/>
                <w:szCs w:val="21"/>
              </w:rPr>
              <w:t xml:space="preserve">statistics </w:t>
            </w:r>
            <w:r w:rsidRPr="0074115A">
              <w:rPr>
                <w:sz w:val="21"/>
                <w:szCs w:val="21"/>
              </w:rPr>
              <w:t xml:space="preserve">equivalents </w:t>
            </w:r>
            <w:r w:rsidR="00180D4B" w:rsidRPr="0074115A">
              <w:rPr>
                <w:sz w:val="21"/>
                <w:szCs w:val="21"/>
              </w:rPr>
              <w:t>to</w:t>
            </w:r>
            <w:r w:rsidRPr="0074115A">
              <w:rPr>
                <w:sz w:val="21"/>
                <w:szCs w:val="21"/>
              </w:rPr>
              <w:t xml:space="preserve"> PSY 210.</w:t>
            </w:r>
          </w:p>
          <w:p w:rsidR="00D47FAF" w:rsidRPr="001E4E23" w:rsidRDefault="00D47FAF" w:rsidP="006725E2">
            <w:pPr>
              <w:pStyle w:val="ListParagraph"/>
              <w:numPr>
                <w:ilvl w:val="0"/>
                <w:numId w:val="1"/>
              </w:numPr>
              <w:rPr>
                <w:b/>
                <w:sz w:val="21"/>
                <w:szCs w:val="21"/>
              </w:rPr>
            </w:pPr>
            <w:r w:rsidRPr="00D47FAF">
              <w:rPr>
                <w:sz w:val="21"/>
                <w:szCs w:val="21"/>
              </w:rPr>
              <w:t>Students are advised to cons</w:t>
            </w:r>
            <w:r w:rsidR="0074115A">
              <w:rPr>
                <w:sz w:val="21"/>
                <w:szCs w:val="21"/>
              </w:rPr>
              <w:t>ult with the Psychology Resource</w:t>
            </w:r>
            <w:r w:rsidRPr="00D47FAF">
              <w:rPr>
                <w:sz w:val="21"/>
                <w:szCs w:val="21"/>
              </w:rPr>
              <w:t xml:space="preserve"> Office</w:t>
            </w:r>
            <w:r w:rsidR="00C93EF4">
              <w:rPr>
                <w:sz w:val="21"/>
                <w:szCs w:val="21"/>
              </w:rPr>
              <w:t xml:space="preserve"> (PSY-206)</w:t>
            </w:r>
            <w:r w:rsidRPr="00D47FAF">
              <w:rPr>
                <w:sz w:val="21"/>
                <w:szCs w:val="21"/>
              </w:rPr>
              <w:t xml:space="preserve"> for course choices most relevant to their individual goals.</w:t>
            </w:r>
          </w:p>
        </w:tc>
      </w:tr>
    </w:tbl>
    <w:p w:rsidR="001E4E23" w:rsidRDefault="001E4E23" w:rsidP="001E4E23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sz w:val="21"/>
          <w:szCs w:val="21"/>
        </w:rPr>
        <w:tab/>
      </w:r>
    </w:p>
    <w:p w:rsidR="0074115A" w:rsidRDefault="001E4E23" w:rsidP="007707FB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b/>
          <w:sz w:val="21"/>
          <w:szCs w:val="21"/>
        </w:rPr>
        <w:t xml:space="preserve">Department of Psychology       </w:t>
      </w:r>
      <w:r w:rsidR="0074115A">
        <w:rPr>
          <w:b/>
          <w:sz w:val="21"/>
          <w:szCs w:val="21"/>
        </w:rPr>
        <w:tab/>
      </w:r>
      <w:r w:rsidR="0074115A">
        <w:rPr>
          <w:b/>
          <w:sz w:val="21"/>
          <w:szCs w:val="21"/>
        </w:rPr>
        <w:tab/>
      </w:r>
      <w:r w:rsidR="0074115A">
        <w:rPr>
          <w:b/>
          <w:sz w:val="21"/>
          <w:szCs w:val="21"/>
        </w:rPr>
        <w:tab/>
      </w:r>
      <w:r w:rsidR="0074115A">
        <w:rPr>
          <w:b/>
          <w:sz w:val="21"/>
          <w:szCs w:val="21"/>
        </w:rPr>
        <w:tab/>
      </w:r>
      <w:r w:rsidRPr="001E4E23">
        <w:rPr>
          <w:sz w:val="21"/>
          <w:szCs w:val="21"/>
        </w:rPr>
        <w:t xml:space="preserve">Location: PSY-100      </w:t>
      </w:r>
      <w:r w:rsidR="0074115A">
        <w:rPr>
          <w:sz w:val="21"/>
          <w:szCs w:val="21"/>
        </w:rPr>
        <w:t xml:space="preserve"> Phone Number: (562) 985-5001</w:t>
      </w:r>
      <w:r w:rsidR="0074115A">
        <w:rPr>
          <w:sz w:val="21"/>
          <w:szCs w:val="21"/>
        </w:rPr>
        <w:tab/>
      </w:r>
    </w:p>
    <w:p w:rsidR="00873391" w:rsidRPr="004A632B" w:rsidRDefault="001E4E23" w:rsidP="007707FB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b/>
          <w:sz w:val="21"/>
          <w:szCs w:val="21"/>
        </w:rPr>
        <w:t xml:space="preserve">ATLAS </w:t>
      </w:r>
      <w:r w:rsidRPr="00407990">
        <w:rPr>
          <w:b/>
          <w:i/>
          <w:sz w:val="21"/>
          <w:szCs w:val="21"/>
        </w:rPr>
        <w:t>Network</w:t>
      </w:r>
      <w:r w:rsidR="0074115A" w:rsidRPr="0074115A">
        <w:rPr>
          <w:b/>
          <w:sz w:val="21"/>
          <w:szCs w:val="21"/>
        </w:rPr>
        <w:t>/College of Liberal Arts Advising Center</w:t>
      </w:r>
      <w:r w:rsidR="0074115A">
        <w:rPr>
          <w:sz w:val="21"/>
          <w:szCs w:val="21"/>
        </w:rPr>
        <w:tab/>
      </w:r>
      <w:r w:rsidRPr="001E4E23">
        <w:rPr>
          <w:sz w:val="21"/>
          <w:szCs w:val="21"/>
        </w:rPr>
        <w:t>Locat</w:t>
      </w:r>
      <w:r w:rsidR="00DF508E">
        <w:rPr>
          <w:sz w:val="21"/>
          <w:szCs w:val="21"/>
        </w:rPr>
        <w:t>ion: PH1-104</w:t>
      </w:r>
      <w:r w:rsidRPr="001E4E23">
        <w:rPr>
          <w:sz w:val="21"/>
          <w:szCs w:val="21"/>
        </w:rPr>
        <w:t xml:space="preserve">    </w:t>
      </w:r>
      <w:r w:rsidRPr="004A5854">
        <w:rPr>
          <w:sz w:val="12"/>
          <w:szCs w:val="12"/>
        </w:rPr>
        <w:t xml:space="preserve"> </w:t>
      </w:r>
      <w:r w:rsidRPr="001E4E23">
        <w:rPr>
          <w:sz w:val="21"/>
          <w:szCs w:val="21"/>
        </w:rPr>
        <w:t xml:space="preserve"> </w:t>
      </w:r>
      <w:r w:rsidR="004A5854">
        <w:rPr>
          <w:sz w:val="12"/>
          <w:szCs w:val="12"/>
        </w:rPr>
        <w:t xml:space="preserve"> </w:t>
      </w:r>
      <w:r w:rsidRPr="001E4E23">
        <w:rPr>
          <w:sz w:val="21"/>
          <w:szCs w:val="21"/>
        </w:rPr>
        <w:t>Phone Number: (562) 985-7804</w:t>
      </w:r>
      <w:r>
        <w:tab/>
      </w:r>
      <w:r>
        <w:tab/>
      </w:r>
      <w:r>
        <w:tab/>
      </w:r>
    </w:p>
    <w:p w:rsidR="00237D96" w:rsidRPr="00AE17F8" w:rsidRDefault="00237D96" w:rsidP="007707FB">
      <w:pPr>
        <w:spacing w:after="0" w:line="240" w:lineRule="auto"/>
        <w:ind w:right="-14"/>
        <w:contextualSpacing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  <w:r w:rsidRPr="00AE17F8">
        <w:rPr>
          <w:rFonts w:ascii="Calibri" w:hAnsi="Calibri" w:cs="Calibri"/>
          <w:b/>
          <w:bCs/>
          <w:sz w:val="21"/>
          <w:szCs w:val="21"/>
          <w:u w:val="single"/>
        </w:rPr>
        <w:t>File by 90!</w:t>
      </w:r>
    </w:p>
    <w:p w:rsidR="00237D96" w:rsidRPr="00AE17F8" w:rsidRDefault="00237D96" w:rsidP="007707FB">
      <w:pPr>
        <w:spacing w:after="0" w:line="240" w:lineRule="auto"/>
        <w:contextualSpacing/>
        <w:jc w:val="center"/>
        <w:rPr>
          <w:sz w:val="21"/>
          <w:szCs w:val="21"/>
        </w:rPr>
      </w:pPr>
      <w:r w:rsidRPr="00AE17F8">
        <w:rPr>
          <w:sz w:val="21"/>
          <w:szCs w:val="21"/>
        </w:rPr>
        <w:t>File to graduate before your last semester.</w:t>
      </w:r>
    </w:p>
    <w:p w:rsidR="00237D96" w:rsidRDefault="00237D96" w:rsidP="007707FB">
      <w:pPr>
        <w:spacing w:after="0" w:line="240" w:lineRule="auto"/>
        <w:contextualSpacing/>
        <w:jc w:val="center"/>
        <w:rPr>
          <w:sz w:val="21"/>
          <w:szCs w:val="21"/>
        </w:rPr>
      </w:pPr>
      <w:r w:rsidRPr="00AE17F8">
        <w:rPr>
          <w:sz w:val="21"/>
          <w:szCs w:val="21"/>
        </w:rPr>
        <w:t>See the Enrollment Services website for deadlines: csulb.edu/enrollment</w:t>
      </w:r>
      <w:r>
        <w:rPr>
          <w:sz w:val="21"/>
          <w:szCs w:val="21"/>
        </w:rPr>
        <w:t>.</w:t>
      </w:r>
    </w:p>
    <w:p w:rsidR="004A632B" w:rsidRPr="00152B68" w:rsidRDefault="004A632B" w:rsidP="007707FB">
      <w:pPr>
        <w:spacing w:after="0" w:line="240" w:lineRule="auto"/>
        <w:contextualSpacing/>
        <w:jc w:val="center"/>
      </w:pPr>
    </w:p>
    <w:tbl>
      <w:tblPr>
        <w:tblStyle w:val="TableGrid"/>
        <w:tblW w:w="11404" w:type="dxa"/>
        <w:jc w:val="center"/>
        <w:tblLook w:val="04A0" w:firstRow="1" w:lastRow="0" w:firstColumn="1" w:lastColumn="0" w:noHBand="0" w:noVBand="1"/>
      </w:tblPr>
      <w:tblGrid>
        <w:gridCol w:w="6317"/>
        <w:gridCol w:w="5087"/>
      </w:tblGrid>
      <w:tr w:rsidR="00F10E36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F10E36" w:rsidRPr="009320F8" w:rsidRDefault="00700C49" w:rsidP="008C2870">
            <w:pPr>
              <w:rPr>
                <w:rFonts w:cstheme="minorHAnsi"/>
                <w:b/>
                <w:sz w:val="23"/>
                <w:szCs w:val="23"/>
              </w:rPr>
            </w:pPr>
            <w:r>
              <w:rPr>
                <w:rFonts w:cstheme="minorHAnsi"/>
                <w:b/>
                <w:sz w:val="23"/>
                <w:szCs w:val="23"/>
              </w:rPr>
              <w:lastRenderedPageBreak/>
              <w:t>U.S. Ethnic Studies Support Courses</w:t>
            </w:r>
            <w:r w:rsidR="008C2870">
              <w:rPr>
                <w:rFonts w:cstheme="minorHAnsi"/>
                <w:b/>
                <w:sz w:val="23"/>
                <w:szCs w:val="23"/>
              </w:rPr>
              <w:t xml:space="preserve"> </w:t>
            </w:r>
          </w:p>
        </w:tc>
      </w:tr>
      <w:tr w:rsidR="003651ED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651ED" w:rsidRPr="003651ED" w:rsidRDefault="003651ED" w:rsidP="00F10E36">
            <w:pPr>
              <w:rPr>
                <w:b/>
              </w:rPr>
            </w:pPr>
            <w:r w:rsidRPr="003651ED">
              <w:rPr>
                <w:b/>
              </w:rPr>
              <w:t xml:space="preserve">Africana Studies 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310: African American Male and Female Relationships 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Default="009D565A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</w:t>
            </w:r>
            <w:r w:rsidR="00B20EEA">
              <w:rPr>
                <w:sz w:val="20"/>
                <w:szCs w:val="20"/>
              </w:rPr>
              <w:t xml:space="preserve">/ASAM/AIS/CHLS/WGSS </w:t>
            </w:r>
            <w:r>
              <w:rPr>
                <w:sz w:val="20"/>
                <w:szCs w:val="20"/>
              </w:rPr>
              <w:t>319</w:t>
            </w:r>
            <w:r w:rsidR="0033221B">
              <w:rPr>
                <w:sz w:val="20"/>
                <w:szCs w:val="20"/>
              </w:rPr>
              <w:t>: Ethnic Experience in the U.S. (3)</w:t>
            </w:r>
          </w:p>
          <w:p w:rsidR="0033221B" w:rsidRPr="0033221B" w:rsidRDefault="0033221B" w:rsidP="0033221B">
            <w:pPr>
              <w:ind w:left="720"/>
              <w:rPr>
                <w:b/>
                <w:sz w:val="16"/>
                <w:szCs w:val="16"/>
              </w:rPr>
            </w:pPr>
            <w:r w:rsidRPr="005A1A43">
              <w:rPr>
                <w:b/>
                <w:sz w:val="16"/>
                <w:szCs w:val="16"/>
              </w:rPr>
              <w:t>GE: Human Diversity</w:t>
            </w:r>
            <w:r>
              <w:rPr>
                <w:b/>
                <w:sz w:val="16"/>
                <w:szCs w:val="16"/>
              </w:rPr>
              <w:t xml:space="preserve">; </w:t>
            </w:r>
            <w:r w:rsidRPr="005A1A43">
              <w:rPr>
                <w:b/>
                <w:sz w:val="16"/>
                <w:szCs w:val="16"/>
              </w:rPr>
              <w:t>Social Sciences and Citizenship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33221B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325</w:t>
            </w:r>
            <w:r w:rsidR="00A83EF1">
              <w:rPr>
                <w:sz w:val="20"/>
                <w:szCs w:val="20"/>
              </w:rPr>
              <w:t xml:space="preserve">: </w:t>
            </w:r>
            <w:r w:rsidR="0033221B">
              <w:rPr>
                <w:sz w:val="20"/>
                <w:szCs w:val="20"/>
              </w:rPr>
              <w:t>Africana Psychology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33221B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110 or PSY 100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330</w:t>
            </w:r>
            <w:r w:rsidR="00F34F8B">
              <w:rPr>
                <w:sz w:val="20"/>
                <w:szCs w:val="20"/>
              </w:rPr>
              <w:t xml:space="preserve">: Politics of the African American </w:t>
            </w:r>
            <w:r w:rsidR="0033221B">
              <w:rPr>
                <w:sz w:val="20"/>
                <w:szCs w:val="20"/>
              </w:rPr>
              <w:t>Community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33221B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110 and 121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331</w:t>
            </w:r>
            <w:r w:rsidR="001638D7">
              <w:rPr>
                <w:sz w:val="20"/>
                <w:szCs w:val="20"/>
              </w:rPr>
              <w:t>: African American Juvenile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33221B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AFRS 210 or Consent of Instructor 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332</w:t>
            </w:r>
            <w:r w:rsidR="00F34F8B">
              <w:rPr>
                <w:sz w:val="20"/>
                <w:szCs w:val="20"/>
              </w:rPr>
              <w:t>: Civil Rights and the Law</w:t>
            </w:r>
            <w:r w:rsidR="001638D7">
              <w:rPr>
                <w:sz w:val="20"/>
                <w:szCs w:val="20"/>
              </w:rPr>
              <w:t xml:space="preserve"> (3)</w:t>
            </w:r>
          </w:p>
          <w:p w:rsidR="0033221B" w:rsidRPr="009320F8" w:rsidRDefault="0033221B" w:rsidP="0033221B">
            <w:pPr>
              <w:ind w:left="720"/>
              <w:rPr>
                <w:sz w:val="20"/>
                <w:szCs w:val="20"/>
              </w:rPr>
            </w:pPr>
            <w:r w:rsidRPr="005A1A43"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1638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400</w:t>
            </w:r>
            <w:r w:rsidR="00F34F8B">
              <w:rPr>
                <w:sz w:val="20"/>
                <w:szCs w:val="20"/>
              </w:rPr>
              <w:t>: African-American Social Thought</w:t>
            </w:r>
            <w:r w:rsidR="001638D7">
              <w:rPr>
                <w:sz w:val="20"/>
                <w:szCs w:val="20"/>
              </w:rPr>
              <w:t xml:space="preserve"> (3)</w:t>
            </w:r>
          </w:p>
          <w:p w:rsidR="001638D7" w:rsidRPr="009320F8" w:rsidRDefault="001638D7" w:rsidP="001638D7">
            <w:pPr>
              <w:ind w:left="720"/>
              <w:rPr>
                <w:sz w:val="20"/>
                <w:szCs w:val="20"/>
              </w:rPr>
            </w:pPr>
            <w:r w:rsidRPr="005A1A43">
              <w:rPr>
                <w:b/>
                <w:sz w:val="16"/>
                <w:szCs w:val="16"/>
              </w:rPr>
              <w:t xml:space="preserve">GE: </w:t>
            </w:r>
            <w:r>
              <w:rPr>
                <w:b/>
                <w:sz w:val="16"/>
                <w:szCs w:val="16"/>
              </w:rPr>
              <w:t xml:space="preserve">Capstone (F) or (C2) or </w:t>
            </w:r>
            <w:r w:rsidRPr="005A1A43">
              <w:rPr>
                <w:b/>
                <w:sz w:val="16"/>
                <w:szCs w:val="16"/>
              </w:rPr>
              <w:t>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1638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Upper Division Standing 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638D7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410</w:t>
            </w:r>
            <w:r w:rsidR="00F34F8B">
              <w:rPr>
                <w:sz w:val="20"/>
                <w:szCs w:val="20"/>
              </w:rPr>
              <w:t>: The African American Family</w:t>
            </w:r>
            <w:r w:rsidR="001638D7">
              <w:rPr>
                <w:sz w:val="20"/>
                <w:szCs w:val="20"/>
              </w:rPr>
              <w:t xml:space="preserve"> (3)</w:t>
            </w:r>
          </w:p>
          <w:p w:rsidR="00F10E36" w:rsidRPr="001638D7" w:rsidRDefault="001638D7" w:rsidP="001638D7">
            <w:pPr>
              <w:ind w:left="720"/>
              <w:rPr>
                <w:b/>
                <w:sz w:val="16"/>
                <w:szCs w:val="16"/>
              </w:rPr>
            </w:pPr>
            <w:r w:rsidRPr="005A1A43">
              <w:rPr>
                <w:b/>
                <w:sz w:val="16"/>
                <w:szCs w:val="16"/>
              </w:rPr>
              <w:t>GE: Lifelong Learning and Self-Development (E)</w:t>
            </w:r>
            <w:r w:rsidR="00F34F8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82796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 Foundations and </w:t>
            </w:r>
            <w:r w:rsidR="001638D7">
              <w:rPr>
                <w:sz w:val="20"/>
                <w:szCs w:val="20"/>
              </w:rPr>
              <w:t xml:space="preserve">AFRS 325 or Consent of Instructor 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420</w:t>
            </w:r>
            <w:r w:rsidR="00F34F8B">
              <w:rPr>
                <w:sz w:val="20"/>
                <w:szCs w:val="20"/>
              </w:rPr>
              <w:t>: African American Children in Public Schools</w:t>
            </w:r>
            <w:r w:rsidR="00D36870">
              <w:rPr>
                <w:sz w:val="20"/>
                <w:szCs w:val="20"/>
              </w:rPr>
              <w:t xml:space="preserve"> (3)</w:t>
            </w:r>
          </w:p>
          <w:p w:rsidR="001638D7" w:rsidRPr="009320F8" w:rsidRDefault="001638D7" w:rsidP="001638D7">
            <w:pPr>
              <w:ind w:left="720"/>
              <w:rPr>
                <w:sz w:val="20"/>
                <w:szCs w:val="20"/>
              </w:rPr>
            </w:pPr>
            <w:r w:rsidRPr="005A1A43"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423</w:t>
            </w:r>
            <w:r w:rsidR="00F34F8B">
              <w:rPr>
                <w:sz w:val="20"/>
                <w:szCs w:val="20"/>
              </w:rPr>
              <w:t>: Issues in Psychological Assessment of African Americans</w:t>
            </w:r>
            <w:r w:rsidR="00D36870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1638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Upper Division Standing in Africana Studies or Consent 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475</w:t>
            </w:r>
            <w:r w:rsidR="001638D7">
              <w:rPr>
                <w:sz w:val="20"/>
                <w:szCs w:val="20"/>
              </w:rPr>
              <w:t>: Racism and Sexism -</w:t>
            </w:r>
            <w:r w:rsidR="00F34F8B">
              <w:rPr>
                <w:sz w:val="20"/>
                <w:szCs w:val="20"/>
              </w:rPr>
              <w:t xml:space="preserve"> An Analytical Approach</w:t>
            </w:r>
            <w:r w:rsidR="00D36870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36" w:rsidRPr="009320F8" w:rsidRDefault="001638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AFRS 332</w:t>
            </w:r>
          </w:p>
        </w:tc>
      </w:tr>
      <w:tr w:rsidR="003651ED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651ED" w:rsidRPr="003651ED" w:rsidRDefault="003651ED" w:rsidP="00F10E36">
            <w:pPr>
              <w:rPr>
                <w:b/>
              </w:rPr>
            </w:pPr>
            <w:r w:rsidRPr="003651ED">
              <w:rPr>
                <w:b/>
              </w:rPr>
              <w:t xml:space="preserve">American Indian Studies </w:t>
            </w:r>
          </w:p>
        </w:tc>
      </w:tr>
      <w:tr w:rsidR="003651ED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651ED" w:rsidRDefault="003651ED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AIS</w:t>
            </w:r>
            <w:r w:rsidR="00B20EEA">
              <w:rPr>
                <w:sz w:val="20"/>
                <w:szCs w:val="20"/>
              </w:rPr>
              <w:t>/AFRS/ASAM/CHLS/WGSS</w:t>
            </w:r>
            <w:r>
              <w:rPr>
                <w:sz w:val="20"/>
                <w:szCs w:val="20"/>
              </w:rPr>
              <w:t xml:space="preserve"> 319:</w:t>
            </w:r>
            <w:r w:rsidR="00F34F8B">
              <w:rPr>
                <w:sz w:val="20"/>
                <w:szCs w:val="20"/>
              </w:rPr>
              <w:t xml:space="preserve"> Ethnic Experience in the U.S.</w:t>
            </w:r>
            <w:r w:rsidR="00D36870">
              <w:rPr>
                <w:sz w:val="20"/>
                <w:szCs w:val="20"/>
              </w:rPr>
              <w:t xml:space="preserve"> (3)</w:t>
            </w:r>
          </w:p>
          <w:p w:rsidR="00D36870" w:rsidRDefault="00D36870" w:rsidP="00D36870">
            <w:pPr>
              <w:ind w:left="720"/>
              <w:rPr>
                <w:sz w:val="20"/>
                <w:szCs w:val="20"/>
              </w:rPr>
            </w:pPr>
            <w:r w:rsidRPr="005A1A43">
              <w:rPr>
                <w:b/>
                <w:sz w:val="16"/>
                <w:szCs w:val="16"/>
              </w:rPr>
              <w:t>GE: Human Diversity</w:t>
            </w:r>
            <w:r>
              <w:rPr>
                <w:b/>
                <w:sz w:val="16"/>
                <w:szCs w:val="16"/>
              </w:rPr>
              <w:t xml:space="preserve">; </w:t>
            </w:r>
            <w:r w:rsidRPr="005A1A43">
              <w:rPr>
                <w:b/>
                <w:sz w:val="16"/>
                <w:szCs w:val="16"/>
              </w:rPr>
              <w:t>Social Sciences and Citizenship (D2)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651ED" w:rsidRPr="009320F8" w:rsidRDefault="00D36870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AIS 335:</w:t>
            </w:r>
            <w:r w:rsidR="00F34F8B">
              <w:rPr>
                <w:sz w:val="20"/>
                <w:szCs w:val="20"/>
              </w:rPr>
              <w:t xml:space="preserve"> American Indian Philosophies</w:t>
            </w:r>
            <w:r w:rsidR="00D36870">
              <w:rPr>
                <w:sz w:val="20"/>
                <w:szCs w:val="20"/>
              </w:rPr>
              <w:t xml:space="preserve"> (3)</w:t>
            </w:r>
            <w:r w:rsidR="00F34F8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3651ED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651ED" w:rsidRPr="003651ED" w:rsidRDefault="003651ED" w:rsidP="00F10E36">
            <w:pPr>
              <w:rPr>
                <w:b/>
              </w:rPr>
            </w:pPr>
            <w:r w:rsidRPr="003651ED">
              <w:rPr>
                <w:b/>
              </w:rPr>
              <w:t xml:space="preserve">Anthropology 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ANTH 321</w:t>
            </w:r>
            <w:r w:rsidR="00D36870">
              <w:rPr>
                <w:sz w:val="20"/>
                <w:szCs w:val="20"/>
              </w:rPr>
              <w:t>: North American Indians 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ANTH 322</w:t>
            </w:r>
            <w:r w:rsidR="00F34F8B">
              <w:rPr>
                <w:sz w:val="20"/>
                <w:szCs w:val="20"/>
              </w:rPr>
              <w:t>: California Indians</w:t>
            </w:r>
            <w:r w:rsidR="00D36870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ANTH 329</w:t>
            </w:r>
            <w:r w:rsidR="00F34F8B">
              <w:rPr>
                <w:sz w:val="20"/>
                <w:szCs w:val="20"/>
              </w:rPr>
              <w:t>: Cultural Diversity in California</w:t>
            </w:r>
            <w:r w:rsidR="00D36870">
              <w:rPr>
                <w:sz w:val="20"/>
                <w:szCs w:val="20"/>
              </w:rPr>
              <w:t xml:space="preserve"> (3)</w:t>
            </w:r>
            <w:r w:rsidR="00F34F8B">
              <w:rPr>
                <w:sz w:val="20"/>
                <w:szCs w:val="20"/>
              </w:rPr>
              <w:t xml:space="preserve"> </w:t>
            </w:r>
          </w:p>
          <w:p w:rsidR="00D36870" w:rsidRPr="009320F8" w:rsidRDefault="00D36870" w:rsidP="00D36870">
            <w:pPr>
              <w:ind w:left="720"/>
              <w:rPr>
                <w:sz w:val="20"/>
                <w:szCs w:val="20"/>
              </w:rPr>
            </w:pPr>
            <w:r w:rsidRPr="005A1A43">
              <w:rPr>
                <w:b/>
                <w:sz w:val="16"/>
                <w:szCs w:val="16"/>
              </w:rPr>
              <w:t>GE: Human Diversity</w:t>
            </w:r>
            <w:r>
              <w:rPr>
                <w:b/>
                <w:sz w:val="16"/>
                <w:szCs w:val="16"/>
              </w:rPr>
              <w:t xml:space="preserve">; </w:t>
            </w:r>
            <w:r w:rsidRPr="005A1A43">
              <w:rPr>
                <w:b/>
                <w:sz w:val="16"/>
                <w:szCs w:val="16"/>
              </w:rPr>
              <w:t>Social Sciences and Citizenship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D36870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ANTH 419</w:t>
            </w:r>
            <w:r w:rsidR="00F34F8B">
              <w:rPr>
                <w:sz w:val="20"/>
                <w:szCs w:val="20"/>
              </w:rPr>
              <w:t>: Encounters and Identities</w:t>
            </w:r>
            <w:r w:rsidR="00D36870">
              <w:rPr>
                <w:sz w:val="20"/>
                <w:szCs w:val="20"/>
              </w:rPr>
              <w:t xml:space="preserve"> (3)</w:t>
            </w:r>
            <w:r w:rsidR="00F34F8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ANTH 421</w:t>
            </w:r>
            <w:r w:rsidR="00D36870">
              <w:rPr>
                <w:sz w:val="20"/>
                <w:szCs w:val="20"/>
              </w:rPr>
              <w:t>/LING 425</w:t>
            </w:r>
            <w:r w:rsidR="00F34F8B">
              <w:rPr>
                <w:sz w:val="20"/>
                <w:szCs w:val="20"/>
              </w:rPr>
              <w:t>: Education Across Cultures</w:t>
            </w:r>
            <w:r w:rsidR="00D36870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3651ED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651ED" w:rsidRPr="003651ED" w:rsidRDefault="00827969" w:rsidP="00F10E36">
            <w:pPr>
              <w:rPr>
                <w:b/>
              </w:rPr>
            </w:pPr>
            <w:r>
              <w:rPr>
                <w:b/>
              </w:rPr>
              <w:t>Asian Studies</w:t>
            </w:r>
          </w:p>
        </w:tc>
      </w:tr>
      <w:tr w:rsidR="0082796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27969" w:rsidRPr="00D36870" w:rsidRDefault="00827969" w:rsidP="00F10E36">
            <w:pPr>
              <w:rPr>
                <w:sz w:val="20"/>
                <w:szCs w:val="20"/>
                <w:highlight w:val="yellow"/>
              </w:rPr>
            </w:pPr>
            <w:r w:rsidRPr="00827969">
              <w:rPr>
                <w:sz w:val="20"/>
                <w:szCs w:val="20"/>
              </w:rPr>
              <w:t>A/ST 310: United States and Asia 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969" w:rsidRPr="009320F8" w:rsidRDefault="0082796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827969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27969" w:rsidRPr="009320F8" w:rsidRDefault="00827969" w:rsidP="00F10E36">
            <w:pPr>
              <w:rPr>
                <w:sz w:val="20"/>
                <w:szCs w:val="20"/>
              </w:rPr>
            </w:pPr>
            <w:r w:rsidRPr="003651ED">
              <w:rPr>
                <w:b/>
              </w:rPr>
              <w:t>Asian-American Studies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 w:rsidRPr="00C93EF4">
              <w:rPr>
                <w:sz w:val="20"/>
                <w:szCs w:val="20"/>
              </w:rPr>
              <w:t>ASAM 310</w:t>
            </w:r>
            <w:r w:rsidR="00F34F8B" w:rsidRPr="00C93EF4">
              <w:rPr>
                <w:sz w:val="20"/>
                <w:szCs w:val="20"/>
              </w:rPr>
              <w:t xml:space="preserve">: Asian Americans and Education </w:t>
            </w:r>
            <w:r w:rsidR="009D09D5" w:rsidRPr="00C93EF4">
              <w:rPr>
                <w:sz w:val="20"/>
                <w:szCs w:val="20"/>
              </w:rPr>
              <w:t>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3651ED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651ED" w:rsidRDefault="003651ED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</w:t>
            </w:r>
            <w:r w:rsidR="00E01B95">
              <w:rPr>
                <w:sz w:val="20"/>
                <w:szCs w:val="20"/>
              </w:rPr>
              <w:t>/AIS/AFRS/CHLS/WGSS</w:t>
            </w:r>
            <w:r>
              <w:rPr>
                <w:sz w:val="20"/>
                <w:szCs w:val="20"/>
              </w:rPr>
              <w:t xml:space="preserve"> 319</w:t>
            </w:r>
            <w:r w:rsidR="00D36870">
              <w:rPr>
                <w:sz w:val="20"/>
                <w:szCs w:val="20"/>
              </w:rPr>
              <w:t>: Ethnic Experience in the U.S. (3)</w:t>
            </w:r>
          </w:p>
          <w:p w:rsidR="00D36870" w:rsidRDefault="00D36870" w:rsidP="00D36870">
            <w:pPr>
              <w:ind w:left="720"/>
              <w:rPr>
                <w:sz w:val="20"/>
                <w:szCs w:val="20"/>
              </w:rPr>
            </w:pPr>
            <w:r w:rsidRPr="005A1A43">
              <w:rPr>
                <w:b/>
                <w:sz w:val="16"/>
                <w:szCs w:val="16"/>
              </w:rPr>
              <w:t>GE: Human Diversity</w:t>
            </w:r>
            <w:r>
              <w:rPr>
                <w:b/>
                <w:sz w:val="16"/>
                <w:szCs w:val="16"/>
              </w:rPr>
              <w:t xml:space="preserve">; </w:t>
            </w:r>
            <w:r w:rsidRPr="005A1A43">
              <w:rPr>
                <w:b/>
                <w:sz w:val="16"/>
                <w:szCs w:val="16"/>
              </w:rPr>
              <w:t>Social Sciences and Citizenship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651ED" w:rsidRPr="009320F8" w:rsidRDefault="00283393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330</w:t>
            </w:r>
            <w:r w:rsidR="00D36870">
              <w:rPr>
                <w:sz w:val="20"/>
                <w:szCs w:val="20"/>
              </w:rPr>
              <w:t>: Japanese American Experience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331</w:t>
            </w:r>
            <w:r w:rsidR="00F34F8B">
              <w:rPr>
                <w:sz w:val="20"/>
                <w:szCs w:val="20"/>
              </w:rPr>
              <w:t>: Chinese American Experience</w:t>
            </w:r>
            <w:r w:rsidR="00D36870">
              <w:rPr>
                <w:sz w:val="20"/>
                <w:szCs w:val="20"/>
              </w:rPr>
              <w:t xml:space="preserve"> (</w:t>
            </w:r>
            <w:r w:rsidR="00FB7407">
              <w:rPr>
                <w:sz w:val="20"/>
                <w:szCs w:val="20"/>
              </w:rPr>
              <w:t>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332</w:t>
            </w:r>
            <w:r w:rsidR="00F34F8B">
              <w:rPr>
                <w:sz w:val="20"/>
                <w:szCs w:val="20"/>
              </w:rPr>
              <w:t>: Korean American Experience</w:t>
            </w:r>
            <w:r w:rsidR="00FB7407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333</w:t>
            </w:r>
            <w:r w:rsidR="00F34F8B">
              <w:rPr>
                <w:sz w:val="20"/>
                <w:szCs w:val="20"/>
              </w:rPr>
              <w:t>: Vietnamese American Experience</w:t>
            </w:r>
            <w:r w:rsidR="00FB7407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34F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334</w:t>
            </w:r>
            <w:r w:rsidR="00F34F8B">
              <w:rPr>
                <w:sz w:val="20"/>
                <w:szCs w:val="20"/>
              </w:rPr>
              <w:t>: Cambodian American Experience</w:t>
            </w:r>
            <w:r w:rsidR="00FB7407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</w:t>
            </w:r>
            <w:r w:rsidR="00E01B95">
              <w:rPr>
                <w:sz w:val="20"/>
                <w:szCs w:val="20"/>
              </w:rPr>
              <w:t>/CHLS</w:t>
            </w:r>
            <w:r>
              <w:rPr>
                <w:sz w:val="20"/>
                <w:szCs w:val="20"/>
              </w:rPr>
              <w:t xml:space="preserve"> 335</w:t>
            </w:r>
            <w:r w:rsidR="00F34F8B">
              <w:rPr>
                <w:sz w:val="20"/>
                <w:szCs w:val="20"/>
              </w:rPr>
              <w:t>: Asian and Latino Immigration Since WWII</w:t>
            </w:r>
            <w:r w:rsidR="00BA7C4D">
              <w:rPr>
                <w:sz w:val="20"/>
                <w:szCs w:val="20"/>
              </w:rPr>
              <w:t xml:space="preserve"> (3)</w:t>
            </w:r>
          </w:p>
          <w:p w:rsidR="00FB7407" w:rsidRPr="009320F8" w:rsidRDefault="00FB7407" w:rsidP="00FB7407">
            <w:pPr>
              <w:ind w:left="720"/>
              <w:rPr>
                <w:sz w:val="20"/>
                <w:szCs w:val="20"/>
              </w:rPr>
            </w:pPr>
            <w:r w:rsidRPr="005A1A43">
              <w:rPr>
                <w:b/>
                <w:sz w:val="16"/>
                <w:szCs w:val="16"/>
              </w:rPr>
              <w:t>GE: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A1A43">
              <w:rPr>
                <w:b/>
                <w:sz w:val="16"/>
                <w:szCs w:val="16"/>
              </w:rPr>
              <w:t>Human Diversity</w:t>
            </w:r>
            <w:r>
              <w:rPr>
                <w:b/>
                <w:sz w:val="16"/>
                <w:szCs w:val="16"/>
              </w:rPr>
              <w:t xml:space="preserve">; Capstone (F) or </w:t>
            </w:r>
            <w:r w:rsidRPr="005A1A43">
              <w:rPr>
                <w:b/>
                <w:sz w:val="16"/>
                <w:szCs w:val="16"/>
              </w:rPr>
              <w:t>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3D1E6F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340</w:t>
            </w:r>
            <w:r w:rsidR="00372536">
              <w:rPr>
                <w:sz w:val="20"/>
                <w:szCs w:val="20"/>
              </w:rPr>
              <w:t>: Asian American Family</w:t>
            </w:r>
            <w:r w:rsidR="00BA7C4D">
              <w:rPr>
                <w:sz w:val="20"/>
                <w:szCs w:val="20"/>
              </w:rPr>
              <w:t xml:space="preserve"> (3)</w:t>
            </w:r>
          </w:p>
          <w:p w:rsidR="00372536" w:rsidRPr="00372536" w:rsidRDefault="00372536" w:rsidP="00372536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GE: Social Sciences (D2) or (E) 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372536" w:rsidP="00F62A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345</w:t>
            </w:r>
            <w:r w:rsidR="00F34F8B">
              <w:rPr>
                <w:sz w:val="20"/>
                <w:szCs w:val="20"/>
              </w:rPr>
              <w:t>: Asian American Community Analysis</w:t>
            </w:r>
            <w:r w:rsidR="00BA7C4D">
              <w:rPr>
                <w:sz w:val="20"/>
                <w:szCs w:val="20"/>
              </w:rPr>
              <w:t xml:space="preserve"> (4)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 w:rsidRPr="00C93EF4">
              <w:rPr>
                <w:sz w:val="20"/>
                <w:szCs w:val="20"/>
              </w:rPr>
              <w:t>ASAM 347</w:t>
            </w:r>
            <w:r w:rsidR="00F34F8B" w:rsidRPr="00C93EF4">
              <w:rPr>
                <w:sz w:val="20"/>
                <w:szCs w:val="20"/>
              </w:rPr>
              <w:t>: Asian Americans and Public Policy Issues</w:t>
            </w:r>
            <w:r w:rsidR="009D09D5" w:rsidRPr="00C93EF4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352</w:t>
            </w:r>
            <w:r w:rsidR="00F34F8B">
              <w:rPr>
                <w:sz w:val="20"/>
                <w:szCs w:val="20"/>
              </w:rPr>
              <w:t>: Filipino/a American Experience</w:t>
            </w:r>
            <w:r w:rsidR="00BA7C4D">
              <w:rPr>
                <w:sz w:val="20"/>
                <w:szCs w:val="20"/>
              </w:rPr>
              <w:t xml:space="preserve"> </w:t>
            </w:r>
            <w:r w:rsidR="00BA7C4D" w:rsidRPr="00BA7C4D">
              <w:rPr>
                <w:sz w:val="20"/>
                <w:szCs w:val="20"/>
              </w:rPr>
              <w:t>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0E36" w:rsidRPr="009320F8" w:rsidRDefault="00F10E36" w:rsidP="00F10E36">
            <w:pPr>
              <w:rPr>
                <w:sz w:val="20"/>
                <w:szCs w:val="20"/>
              </w:rPr>
            </w:pPr>
          </w:p>
        </w:tc>
      </w:tr>
      <w:tr w:rsidR="00F10E36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10E36" w:rsidRPr="009320F8" w:rsidRDefault="00700C49" w:rsidP="00BA7C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353</w:t>
            </w:r>
            <w:r w:rsidR="00F34F8B">
              <w:rPr>
                <w:sz w:val="20"/>
                <w:szCs w:val="20"/>
              </w:rPr>
              <w:t xml:space="preserve">: </w:t>
            </w:r>
            <w:r w:rsidR="00BA7C4D">
              <w:rPr>
                <w:sz w:val="20"/>
                <w:szCs w:val="20"/>
              </w:rPr>
              <w:t>Contemporary</w:t>
            </w:r>
            <w:r w:rsidR="00C872BB">
              <w:rPr>
                <w:sz w:val="20"/>
                <w:szCs w:val="20"/>
              </w:rPr>
              <w:t xml:space="preserve"> Issues in </w:t>
            </w:r>
            <w:r w:rsidR="00BA7C4D">
              <w:rPr>
                <w:sz w:val="20"/>
                <w:szCs w:val="20"/>
              </w:rPr>
              <w:t>Filipino/a American Experiences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36" w:rsidRPr="009320F8" w:rsidRDefault="00372536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Default="00B209FA" w:rsidP="00B209FA">
            <w:pPr>
              <w:rPr>
                <w:sz w:val="20"/>
                <w:szCs w:val="20"/>
              </w:rPr>
            </w:pPr>
            <w:r w:rsidRPr="00C93EF4">
              <w:rPr>
                <w:sz w:val="20"/>
                <w:szCs w:val="20"/>
              </w:rPr>
              <w:lastRenderedPageBreak/>
              <w:t>ASAM/WGSS 381</w:t>
            </w:r>
            <w:r w:rsidR="002864D7" w:rsidRPr="00C93EF4">
              <w:rPr>
                <w:sz w:val="20"/>
                <w:szCs w:val="20"/>
              </w:rPr>
              <w:t>: Asian American Women 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864D7" w:rsidRDefault="002864D7" w:rsidP="002864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 370: Gender and Sexuality in Asian America</w:t>
            </w:r>
            <w:r w:rsidRPr="00C872BB">
              <w:rPr>
                <w:sz w:val="20"/>
                <w:szCs w:val="20"/>
              </w:rPr>
              <w:t xml:space="preserve"> (3)</w:t>
            </w:r>
          </w:p>
          <w:p w:rsidR="002864D7" w:rsidRPr="00372536" w:rsidRDefault="002864D7" w:rsidP="002864D7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2864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64D7" w:rsidRPr="003651ED" w:rsidRDefault="002864D7" w:rsidP="00F10E36">
            <w:pPr>
              <w:rPr>
                <w:b/>
              </w:rPr>
            </w:pPr>
            <w:r w:rsidRPr="003651ED">
              <w:rPr>
                <w:b/>
              </w:rPr>
              <w:t xml:space="preserve">Chicano and Latino Studies 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310: Chicano Thought 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319/AFRS/ASAM/AIS/WGSS: The Ethnic Experience in the U.S. (3)</w:t>
            </w:r>
          </w:p>
          <w:p w:rsidR="002864D7" w:rsidRPr="0074476B" w:rsidRDefault="002864D7" w:rsidP="0074476B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Human Diversity; Social Sciences and Citizenship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335: Asian and Latino Immigration Since WWII (3)</w:t>
            </w:r>
          </w:p>
          <w:p w:rsidR="002864D7" w:rsidRPr="0074476B" w:rsidRDefault="002864D7" w:rsidP="0074476B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Human Diversity; Capstone (F) or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340: Latino Education in the U.S.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350: The Latino Population in the U.S. (3)</w:t>
            </w:r>
          </w:p>
          <w:p w:rsidR="002864D7" w:rsidRPr="007D020F" w:rsidRDefault="002864D7" w:rsidP="007D020F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GE: Human Diversity; Social Sciences and Citizenship (D2) 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352</w:t>
            </w:r>
            <w:r w:rsidR="00236668">
              <w:rPr>
                <w:sz w:val="20"/>
                <w:szCs w:val="20"/>
              </w:rPr>
              <w:t>/SOC</w:t>
            </w:r>
            <w:r w:rsidR="00236668" w:rsidRPr="00664E44">
              <w:rPr>
                <w:sz w:val="10"/>
                <w:szCs w:val="10"/>
              </w:rPr>
              <w:t xml:space="preserve"> </w:t>
            </w:r>
            <w:r w:rsidR="00236668">
              <w:rPr>
                <w:sz w:val="20"/>
                <w:szCs w:val="20"/>
              </w:rPr>
              <w:t>341</w:t>
            </w:r>
            <w:r>
              <w:rPr>
                <w:sz w:val="20"/>
                <w:szCs w:val="20"/>
              </w:rPr>
              <w:t>:</w:t>
            </w:r>
            <w:r w:rsidRPr="00664E44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Central</w:t>
            </w:r>
            <w:r w:rsidRPr="00733795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American</w:t>
            </w:r>
            <w:r w:rsidRPr="00733795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and Caribbean Peoples in</w:t>
            </w:r>
            <w:r w:rsidRPr="00733795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California</w:t>
            </w:r>
            <w:r w:rsidRPr="00664E44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362: Chicanos and the Law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415: Latina Women  in the U.S.</w:t>
            </w:r>
            <w:r w:rsidRPr="00C872BB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 or Consent of Instructor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421: Street Gangs in Comparative Perspective 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864D7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CHLS 470: Latinas/</w:t>
            </w:r>
            <w:proofErr w:type="spellStart"/>
            <w:r>
              <w:rPr>
                <w:sz w:val="20"/>
                <w:szCs w:val="20"/>
              </w:rPr>
              <w:t>os</w:t>
            </w:r>
            <w:proofErr w:type="spellEnd"/>
            <w:r>
              <w:rPr>
                <w:sz w:val="20"/>
                <w:szCs w:val="20"/>
              </w:rPr>
              <w:t>: Health Status and Health Care Access (3)</w:t>
            </w:r>
          </w:p>
          <w:p w:rsidR="002864D7" w:rsidRPr="007D020F" w:rsidRDefault="002864D7" w:rsidP="007D020F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Capstone (F) or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64D7" w:rsidRPr="007D020F" w:rsidRDefault="002864D7" w:rsidP="00F10E3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Comparative World Literature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864D7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CWL 415: </w:t>
            </w:r>
            <w:r w:rsidRPr="007D020F">
              <w:rPr>
                <w:sz w:val="20"/>
                <w:szCs w:val="20"/>
              </w:rPr>
              <w:t>Ethnic Literature and Culture in America (3)</w:t>
            </w:r>
          </w:p>
          <w:p w:rsidR="002864D7" w:rsidRPr="007D020F" w:rsidRDefault="002864D7" w:rsidP="007D020F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Human Diversity; Capstone (F) or (C2)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64D7" w:rsidRPr="003651ED" w:rsidRDefault="002864D7" w:rsidP="00F10E36">
            <w:pPr>
              <w:rPr>
                <w:b/>
              </w:rPr>
            </w:pPr>
            <w:r w:rsidRPr="003651ED">
              <w:rPr>
                <w:b/>
              </w:rPr>
              <w:t xml:space="preserve">Educational Psychology 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B20E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EDP 432: Social and Cultural Diversity in Educational Settings 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64D7" w:rsidRPr="003651ED" w:rsidRDefault="002864D7" w:rsidP="00F10E36">
            <w:pPr>
              <w:rPr>
                <w:b/>
              </w:rPr>
            </w:pPr>
            <w:r w:rsidRPr="003651ED">
              <w:rPr>
                <w:b/>
              </w:rPr>
              <w:t xml:space="preserve">Elementary Education 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 w:rsidRPr="00C93EF4">
              <w:rPr>
                <w:sz w:val="20"/>
                <w:szCs w:val="20"/>
              </w:rPr>
              <w:t xml:space="preserve">EDEL 430: </w:t>
            </w:r>
            <w:r w:rsidRPr="00C93EF4">
              <w:rPr>
                <w:rFonts w:cs="Arial"/>
                <w:color w:val="000000"/>
                <w:sz w:val="20"/>
                <w:szCs w:val="20"/>
                <w:lang w:val="en"/>
              </w:rPr>
              <w:t>Social and Cultural Diversity in US Schools 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9F05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EDEL</w:t>
            </w:r>
            <w:r w:rsidR="00236668">
              <w:rPr>
                <w:sz w:val="20"/>
                <w:szCs w:val="20"/>
              </w:rPr>
              <w:t>/LING</w:t>
            </w:r>
            <w:r>
              <w:rPr>
                <w:sz w:val="20"/>
                <w:szCs w:val="20"/>
              </w:rPr>
              <w:t xml:space="preserve"> 431: Cultural and Linguistic Diversity in Schools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64D7" w:rsidRPr="003651ED" w:rsidRDefault="002864D7" w:rsidP="00F10E36">
            <w:pPr>
              <w:rPr>
                <w:b/>
              </w:rPr>
            </w:pPr>
            <w:r w:rsidRPr="003651ED">
              <w:rPr>
                <w:b/>
              </w:rPr>
              <w:t xml:space="preserve">Health Care Administration 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864D7" w:rsidRDefault="002864D7" w:rsidP="00E94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HCA 470: Latinas/</w:t>
            </w:r>
            <w:proofErr w:type="spellStart"/>
            <w:r>
              <w:rPr>
                <w:sz w:val="20"/>
                <w:szCs w:val="20"/>
              </w:rPr>
              <w:t>os</w:t>
            </w:r>
            <w:proofErr w:type="spellEnd"/>
            <w:r>
              <w:rPr>
                <w:sz w:val="20"/>
                <w:szCs w:val="20"/>
              </w:rPr>
              <w:t>: Health Status and Health Care Access (3)</w:t>
            </w:r>
          </w:p>
          <w:p w:rsidR="002864D7" w:rsidRPr="007E10AB" w:rsidRDefault="002864D7" w:rsidP="007E10AB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Capstone (F) or (D2)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64D7" w:rsidRPr="003651ED" w:rsidRDefault="002864D7" w:rsidP="00F10E36">
            <w:pPr>
              <w:rPr>
                <w:b/>
              </w:rPr>
            </w:pPr>
            <w:r w:rsidRPr="003651ED">
              <w:rPr>
                <w:b/>
              </w:rPr>
              <w:t xml:space="preserve">Linguistics </w:t>
            </w:r>
          </w:p>
        </w:tc>
      </w:tr>
      <w:tr w:rsidR="002864D7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LING 425: Education Across Cultures 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864D7" w:rsidRPr="009320F8" w:rsidRDefault="002864D7" w:rsidP="00F10E36">
            <w:pPr>
              <w:rPr>
                <w:sz w:val="20"/>
                <w:szCs w:val="20"/>
              </w:rPr>
            </w:pPr>
            <w:r w:rsidRPr="00C93EF4">
              <w:rPr>
                <w:sz w:val="20"/>
                <w:szCs w:val="20"/>
              </w:rPr>
              <w:t>Upper Division Standing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C55A9" w:rsidRPr="009320F8" w:rsidRDefault="009C55A9" w:rsidP="00050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LING/EDEL 431: Cultural and Linguistic Diversity in Schools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050CE6">
            <w:pPr>
              <w:rPr>
                <w:sz w:val="20"/>
                <w:szCs w:val="20"/>
              </w:rPr>
            </w:pP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LING 472: Language and Discrimination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C55A9" w:rsidRPr="003651ED" w:rsidRDefault="009C55A9" w:rsidP="00F10E36">
            <w:pPr>
              <w:rPr>
                <w:b/>
              </w:rPr>
            </w:pPr>
            <w:r w:rsidRPr="003651ED">
              <w:rPr>
                <w:b/>
              </w:rPr>
              <w:t xml:space="preserve">Political Science 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C55A9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POSC 32</w:t>
            </w:r>
            <w:r w:rsidR="0009161F">
              <w:rPr>
                <w:sz w:val="20"/>
                <w:szCs w:val="20"/>
              </w:rPr>
              <w:t xml:space="preserve">3: Racial and Ethnic Politics - </w:t>
            </w:r>
            <w:r>
              <w:rPr>
                <w:sz w:val="20"/>
                <w:szCs w:val="20"/>
              </w:rPr>
              <w:t>U.S. (3)</w:t>
            </w:r>
          </w:p>
          <w:p w:rsidR="009C55A9" w:rsidRPr="00E94128" w:rsidRDefault="009C55A9" w:rsidP="00E94128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Human Diversity; Social Sciences and Citizenship (D2)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B20E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 and POSC 100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C55A9" w:rsidRPr="003651ED" w:rsidRDefault="009C55A9" w:rsidP="00F10E36">
            <w:pPr>
              <w:rPr>
                <w:b/>
              </w:rPr>
            </w:pPr>
            <w:r w:rsidRPr="003651ED">
              <w:rPr>
                <w:b/>
              </w:rPr>
              <w:t xml:space="preserve">Religious Studies 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C55A9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R/ST 302: American Religious Diversity (3)</w:t>
            </w:r>
          </w:p>
          <w:p w:rsidR="009C55A9" w:rsidRPr="00E94128" w:rsidRDefault="009C55A9" w:rsidP="0045664D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Human Diversity; Capstone (F) or (C2)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C55A9" w:rsidRPr="003651ED" w:rsidRDefault="009C55A9" w:rsidP="00F10E36">
            <w:pPr>
              <w:rPr>
                <w:b/>
              </w:rPr>
            </w:pPr>
            <w:r w:rsidRPr="003651ED">
              <w:rPr>
                <w:b/>
              </w:rPr>
              <w:t xml:space="preserve">Sociology 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C55A9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 340: The Latino Population in the United States (3)</w:t>
            </w:r>
          </w:p>
          <w:p w:rsidR="009C55A9" w:rsidRDefault="009C55A9" w:rsidP="0045664D">
            <w:pPr>
              <w:ind w:left="720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GE: Human Diversity; Social Sciences and Citizenship (D2)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C55A9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 341/CHLS</w:t>
            </w:r>
            <w:r w:rsidRPr="0009161F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352:</w:t>
            </w:r>
            <w:r w:rsidRPr="0009161F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Central</w:t>
            </w:r>
            <w:r w:rsidRPr="006E75F7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American</w:t>
            </w:r>
            <w:r w:rsidRPr="006E75F7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and Caribbean Peoples in</w:t>
            </w:r>
            <w:r w:rsidRPr="006E75F7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California</w:t>
            </w:r>
            <w:r w:rsidRPr="0009161F">
              <w:rPr>
                <w:sz w:val="10"/>
                <w:szCs w:val="10"/>
              </w:rPr>
              <w:t xml:space="preserve"> </w:t>
            </w:r>
            <w:r>
              <w:rPr>
                <w:sz w:val="20"/>
                <w:szCs w:val="20"/>
              </w:rPr>
              <w:t>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C55A9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 346: Race, Gender, and Class (3)</w:t>
            </w:r>
          </w:p>
          <w:p w:rsidR="009C55A9" w:rsidRPr="009320F8" w:rsidRDefault="009C55A9" w:rsidP="0045664D">
            <w:pPr>
              <w:ind w:left="720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GE: Human Diversity; Social Sciences and Citizenship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C55A9" w:rsidRPr="003651ED" w:rsidRDefault="009C55A9" w:rsidP="00F10E36">
            <w:pPr>
              <w:rPr>
                <w:b/>
              </w:rPr>
            </w:pPr>
            <w:r w:rsidRPr="003651ED">
              <w:rPr>
                <w:b/>
              </w:rPr>
              <w:t>Women’s, Gender</w:t>
            </w:r>
            <w:r w:rsidR="0009161F">
              <w:rPr>
                <w:b/>
              </w:rPr>
              <w:t>,</w:t>
            </w:r>
            <w:r w:rsidRPr="003651ED">
              <w:rPr>
                <w:b/>
              </w:rPr>
              <w:t xml:space="preserve"> &amp; Sexuality Studies 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WGSS 315: Black Women in America (3)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Composition and Upper Division Standing or Consent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C55A9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WGSS 318: U.S. Women of Color (3)</w:t>
            </w:r>
          </w:p>
          <w:p w:rsidR="009C55A9" w:rsidRPr="0045664D" w:rsidRDefault="009C55A9" w:rsidP="0045664D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Human Diversity; Capstone (F) or (C2) or (D2)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Composition and Upper Division Standing or Consent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C55A9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WGSS/AFRS/AIS/ASAM/CHLS 319: The Ethnic Experience in the U.S. (3)</w:t>
            </w:r>
          </w:p>
          <w:p w:rsidR="009C55A9" w:rsidRPr="0045664D" w:rsidRDefault="009C55A9" w:rsidP="0045664D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Human Diversity; Social Sciences and Citizenship (D2)</w:t>
            </w:r>
          </w:p>
        </w:tc>
        <w:tc>
          <w:tcPr>
            <w:tcW w:w="508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WGSS 320: Latino Women  in the U.S.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 or Consent of Instructor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6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  <w:r w:rsidRPr="00C93EF4">
              <w:rPr>
                <w:sz w:val="20"/>
                <w:szCs w:val="20"/>
              </w:rPr>
              <w:t>WGSS/ASAM 381: Asian American Women</w:t>
            </w:r>
            <w:r w:rsidR="004A632B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50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5A9" w:rsidRPr="009320F8" w:rsidRDefault="009C55A9" w:rsidP="00F10E36">
            <w:pPr>
              <w:rPr>
                <w:sz w:val="20"/>
                <w:szCs w:val="20"/>
              </w:rPr>
            </w:pP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C55A9" w:rsidRPr="00D85760" w:rsidRDefault="009C55A9" w:rsidP="008C2870">
            <w:pPr>
              <w:rPr>
                <w:b/>
                <w:sz w:val="23"/>
                <w:szCs w:val="23"/>
              </w:rPr>
            </w:pPr>
            <w:r>
              <w:rPr>
                <w:b/>
                <w:color w:val="FFFFFF" w:themeColor="background1"/>
                <w:sz w:val="23"/>
                <w:szCs w:val="23"/>
              </w:rPr>
              <w:t xml:space="preserve">Approved CLA Departments </w:t>
            </w:r>
          </w:p>
        </w:tc>
      </w:tr>
      <w:tr w:rsidR="009C55A9" w:rsidRPr="009320F8" w:rsidTr="00F62A4A">
        <w:trPr>
          <w:trHeight w:val="302"/>
          <w:jc w:val="center"/>
        </w:trPr>
        <w:tc>
          <w:tcPr>
            <w:tcW w:w="1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5A9" w:rsidRPr="00F34F8B" w:rsidRDefault="009C55A9" w:rsidP="0009161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83EF1">
              <w:rPr>
                <w:rFonts w:cstheme="minorHAnsi"/>
                <w:sz w:val="20"/>
                <w:szCs w:val="20"/>
              </w:rPr>
              <w:t>Africana Studies ▪ American Indian Studies ▪ American Studies ▪ Asian &amp; Asian Am</w:t>
            </w:r>
            <w:r>
              <w:rPr>
                <w:rFonts w:cstheme="minorHAnsi"/>
                <w:sz w:val="20"/>
                <w:szCs w:val="20"/>
              </w:rPr>
              <w:t>erican Studies ▪ Anthropology ▪</w:t>
            </w:r>
            <w:r w:rsidR="001F723D">
              <w:rPr>
                <w:rFonts w:cstheme="minorHAnsi"/>
                <w:sz w:val="20"/>
                <w:szCs w:val="20"/>
              </w:rPr>
              <w:t xml:space="preserve"> </w:t>
            </w:r>
            <w:r w:rsidRPr="00A83EF1">
              <w:rPr>
                <w:rFonts w:cstheme="minorHAnsi"/>
                <w:sz w:val="20"/>
                <w:szCs w:val="20"/>
              </w:rPr>
              <w:t>Chicano</w:t>
            </w:r>
            <w:r w:rsidRPr="001F723D">
              <w:rPr>
                <w:rFonts w:cstheme="minorHAnsi"/>
                <w:sz w:val="16"/>
                <w:szCs w:val="16"/>
              </w:rPr>
              <w:t xml:space="preserve"> </w:t>
            </w:r>
            <w:r w:rsidRPr="00A83EF1">
              <w:rPr>
                <w:rFonts w:cstheme="minorHAnsi"/>
                <w:sz w:val="20"/>
                <w:szCs w:val="20"/>
              </w:rPr>
              <w:t>&amp; Latino Studies ▪ Communication Studies ▪ Comparative World Literature &amp; Classics ▪ Economics ▪ English ▪ Environmental Science &amp; Policy ▪ Geography ▪ History ▪ Human Development ▪ International Studies ▪ Journalism &amp; Mass Communication ▪ Linguistics ▪ Philosophy ▪ Political Science ▪ Religious Studies ▪ Romance, German, &amp; Russian ▪ Sociology ▪ Women's, Gender, &amp; Sexuality Studies</w:t>
            </w:r>
          </w:p>
        </w:tc>
      </w:tr>
    </w:tbl>
    <w:p w:rsidR="00F10E36" w:rsidRDefault="00F10E36">
      <w:pPr>
        <w:rPr>
          <w:sz w:val="21"/>
          <w:szCs w:val="21"/>
        </w:rPr>
      </w:pPr>
    </w:p>
    <w:p w:rsidR="00605051" w:rsidRDefault="00605051">
      <w:pPr>
        <w:rPr>
          <w:sz w:val="21"/>
          <w:szCs w:val="21"/>
        </w:rPr>
      </w:pPr>
    </w:p>
    <w:sectPr w:rsidR="00605051" w:rsidSect="00894AEA">
      <w:headerReference w:type="default" r:id="rId14"/>
      <w:type w:val="continuous"/>
      <w:pgSz w:w="12240" w:h="15840"/>
      <w:pgMar w:top="720" w:right="720" w:bottom="720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668" w:rsidRDefault="00236668" w:rsidP="00F51067">
      <w:pPr>
        <w:spacing w:after="0" w:line="240" w:lineRule="auto"/>
      </w:pPr>
      <w:r>
        <w:separator/>
      </w:r>
    </w:p>
  </w:endnote>
  <w:endnote w:type="continuationSeparator" w:id="0">
    <w:p w:rsidR="00236668" w:rsidRDefault="00236668" w:rsidP="00F5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668" w:rsidRDefault="00236668">
    <w:pPr>
      <w:pStyle w:val="Footer"/>
    </w:pPr>
  </w:p>
  <w:p w:rsidR="00236668" w:rsidRPr="00F51067" w:rsidRDefault="00236668" w:rsidP="00884910">
    <w:pPr>
      <w:pStyle w:val="Header"/>
      <w:jc w:val="center"/>
      <w:rPr>
        <w:sz w:val="18"/>
        <w:szCs w:val="18"/>
      </w:rPr>
    </w:pPr>
    <w:r w:rsidRPr="00CC1AB7">
      <w:rPr>
        <w:sz w:val="18"/>
        <w:szCs w:val="18"/>
      </w:rPr>
      <w:t xml:space="preserve">Available at </w:t>
    </w:r>
    <w:r w:rsidRPr="00CC1AB7">
      <w:rPr>
        <w:sz w:val="18"/>
        <w:szCs w:val="18"/>
        <w:u w:val="single"/>
      </w:rPr>
      <w:t>www.csulb.edu/cla</w:t>
    </w:r>
    <w:r>
      <w:rPr>
        <w:sz w:val="18"/>
        <w:szCs w:val="18"/>
        <w:u w:val="single"/>
      </w:rPr>
      <w:t>/advising</w:t>
    </w:r>
  </w:p>
  <w:p w:rsidR="00236668" w:rsidRDefault="002366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668" w:rsidRDefault="00236668" w:rsidP="00F51067">
      <w:pPr>
        <w:spacing w:after="0" w:line="240" w:lineRule="auto"/>
      </w:pPr>
      <w:r>
        <w:separator/>
      </w:r>
    </w:p>
  </w:footnote>
  <w:footnote w:type="continuationSeparator" w:id="0">
    <w:p w:rsidR="00236668" w:rsidRDefault="00236668" w:rsidP="00F5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668" w:rsidRPr="00043A47" w:rsidRDefault="00236668" w:rsidP="00F51067">
    <w:pPr>
      <w:pStyle w:val="Header"/>
      <w:jc w:val="center"/>
      <w:rPr>
        <w:b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668" w:rsidRDefault="00236668" w:rsidP="00F51067">
    <w:pPr>
      <w:pStyle w:val="Header"/>
      <w:jc w:val="center"/>
      <w:rPr>
        <w:b/>
        <w:sz w:val="32"/>
        <w:szCs w:val="32"/>
      </w:rPr>
    </w:pPr>
    <w:r>
      <w:rPr>
        <w:rFonts w:eastAsia="Times New Roman" w:cstheme="minorHAnsi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A61319F" wp14:editId="0DB97476">
              <wp:simplePos x="0" y="0"/>
              <wp:positionH relativeFrom="column">
                <wp:posOffset>5836920</wp:posOffset>
              </wp:positionH>
              <wp:positionV relativeFrom="paragraph">
                <wp:posOffset>-77525</wp:posOffset>
              </wp:positionV>
              <wp:extent cx="1676400" cy="746125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76400" cy="746125"/>
                        <a:chOff x="0" y="0"/>
                        <a:chExt cx="1676400" cy="746125"/>
                      </a:xfrm>
                    </wpg:grpSpPr>
                    <wps:wsp>
                      <wps:cNvPr id="4" name="TextBox 8"/>
                      <wps:cNvSpPr txBox="1"/>
                      <wps:spPr>
                        <a:xfrm>
                          <a:off x="0" y="438150"/>
                          <a:ext cx="167640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36668" w:rsidRPr="008010E8" w:rsidRDefault="00236668" w:rsidP="00894A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14"/>
                                <w:szCs w:val="1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0E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14"/>
                                <w:szCs w:val="1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College of Liberal Arts</w:t>
                            </w:r>
                          </w:p>
                          <w:p w:rsidR="00236668" w:rsidRPr="008010E8" w:rsidRDefault="00236668" w:rsidP="00894A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4"/>
                                <w:szCs w:val="1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0E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14"/>
                                <w:szCs w:val="1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CSULB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606" b="12121"/>
                        <a:stretch/>
                      </pic:blipFill>
                      <pic:spPr bwMode="auto">
                        <a:xfrm>
                          <a:off x="523875" y="0"/>
                          <a:ext cx="628650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29" style="position:absolute;left:0;text-align:left;margin-left:459.6pt;margin-top:-6.1pt;width:132pt;height:58.75pt;z-index:-251657216;mso-width-relative:margin;mso-height-relative:margin" coordsize="16764,74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NTVUxCX0FUTEFTX0xvZ29fQlc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y0wMVQwODoxNDowOC0wNzowMDwveG1wOk1ldGFk&#10;YXRhRGF0ZT4KICAgICAgICAgPHhtcDpNb2RpZnlEYXRlPjIwMTEtMDctMDFUMTU6MTQ6MTBaPC94&#10;bXA6TW9kaWZ5RGF0ZT4KICAgICAgICAgPHhtcDpDcmVhdGVEYXRlPjIwMTEtMDctMDFUMDg6MTQ6&#10;MDgtMDc6MDA8L3htcDpDcmVhdGVEYXRlPgogICAgICAgICA8eG1wOkNyZWF0b3JUb29sPkFkb2Jl&#10;IElsbHVzdHJhdG9yIENTND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yNTZBRDU0QzRGMjA2ODExOERCQjhCNDlCQ0IyNTM3OTwveG1wTU06SW5zdGFuY2VJ&#10;RD4KICAgICAgICAgPHhtcE1NOkRvY3VtZW50SUQ+eG1wLmRpZDoyNTZBRDU0QzRGMjA2ODExOERC&#10;QjhCNDlCQ0IyNTM3O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JhM2I3NzQ4LTJmMmUtMmM0Ni1iZTllLTFkMjE3OGU5YTk0MDwvc3RSZWY6aW5zdGFuY2VJRD4K&#10;ICAgICAgICAgICAgPHN0UmVmOmRvY3VtZW50SUQ+eG1wLmRpZDowODgwMTE3NDA3MjA2ODExOERC&#10;QjhCNDlCQ0IyNTM3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EMjdGMTE3NDA3MjA2ODExOTEwOTlDM0I2MDFDNDU0ODwvc3RFdnQ6&#10;aW5zdGFuY2VJRD4KICAgICAgICAgICAgICAgICAgPHN0RXZ0OndoZW4+MjAwOC0wNC0xN1QxNDox&#10;OToxNSswNToz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Y5N0YxMTc0MDcyMDY4MTE4RDRFRDI0&#10;NkIzQURCMUM2PC9zdEV2dDppbnN0YW5jZUlEPgogICAgICAgICAgICAgICAgICA8c3RFdnQ6d2hl&#10;bj4yMDA4LTA1LTE1VDE2OjIz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TdGMTE3NDA3MjA2ODExOEQ0RUQyNDZCM0FEQjFDNjwvc3RFdnQ6aW5z&#10;dGFuY2VJRD4KICAgICAgICAgICAgICAgICAgPHN0RXZ0OndoZW4+MjAwOC0wNS0xNVQxNzoxMDo0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UY3RjEx&#10;NzQwNzIwNjgxMUE0NkNBNDUxOUQyNDM1NkI8L3N0RXZ0Omluc3RhbmNlSUQ+CiAgICAgICAgICAg&#10;ICAgICAgIDxzdEV2dDp3aGVuPjIwMDgtMDUtMTVUMjI6NTM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wN0YxMTc0MDcyMDY4MTFBNDZDQTQ1MTlE&#10;MjQzNTZCPC9zdEV2dDppbnN0YW5jZUlEPgogICAgICAgICAgICAgICAgICA8c3RFdnQ6d2hlbj4y&#10;MDA4LTA1LTE1VDIzOjA3OjA3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QkREREZEMzhEMENGMjRERDwvc3RFdnQ6aW5zdGFu&#10;Y2VJRD4KICAgICAgICAgICAgICAgICAgPHN0RXZ0OndoZW4+MjAwOC0wNS0xNlQxMDozNTo0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GOTdGMTE3NDA3MjA2ODExQkRE&#10;REZEMzhEMENGMjRERDwvc3RFdnQ6aW5zdGFuY2VJRD4KICAgICAgICAgICAgICAgICAgPHN0RXZ0&#10;OndoZW4+MjAwOC0wNS0xNlQxMDo0MDo1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kREREZEMzhEMENGMjRE&#10;RDwvc3RFdnQ6aW5zdGFuY2VJRD4KICAgICAgICAgICAgICAgICAgPHN0RXZ0OndoZW4+MjAwOC0w&#10;NS0xNlQxMToyNjo1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UJERERGRDM4RDBDRjI0REQ8L3N0RXZ0Omluc3RhbmNlSUQ+&#10;CiAgICAgICAgICAgICAgICAgIDxzdEV2dDp3aGVuPjIwMDgtMDUtMTZUMTE6Mjk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DN0YxMTc0MDcyMDY4&#10;MTFCRERERkQzOEQwQ0YyNEREPC9zdEV2dDppbnN0YW5jZUlEPgogICAgICAgICAgICAgICAgICA8&#10;c3RFdnQ6d2hlbj4yMDA4LTA1LTE2VDExOjI5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RDdGMTE3NDA3MjA2ODExQkREREZEMzhEMENGMjRERDwv&#10;c3RFdnQ6aW5zdGFuY2VJRD4KICAgICAgICAgICAgICAgICAgPHN0RXZ0OndoZW4+MjAwOC0wNS0x&#10;NlQxMTozMD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U3RjExNzQwNzIwNjgxMUJERERGRDM4RDBDRjI0REQ8L3N0RXZ0Omluc3RhbmNlSUQ+CiAg&#10;ICAgICAgICAgICAgICAgIDxzdEV2dDp3aGVuPjIwMDgtMDUtMTZUMTE6MzE6MjI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IyMzM2NjhDMTYyMDY4MTFC&#10;RERERkQzOEQwQ0YyNEREPC9zdEV2dDppbnN0YW5jZUlEPgogICAgICAgICAgICAgICAgICA8c3RF&#10;dnQ6d2hlbj4yMDA4LTA1LTE2VDEyOjIzOjQ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CMzMzNjY4QzE2MjA2ODExQkREREZEMzhEMENGMjRERDwvc3RF&#10;dnQ6aW5zdGFuY2VJRD4KICAgICAgICAgICAgICAgICAgPHN0RXZ0OndoZW4+MjAwOC0wNS0xNlQx&#10;MzoyNz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QzMzY2OEMxNjIwNjgxMUJERERGRDM4RDBDRjI0REQ8L3N0RXZ0Omluc3RhbmNlSUQ+CiAgICAg&#10;ICAgICAgICAgICAgIDxzdEV2dDp3aGVuPjIwMDgtMDUtMTZUMTM6NDY6M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5N0Mx&#10;QkYxNEQxNzU5RTgzPC9zdEV2dDppbnN0YW5jZUlEPgogICAgICAgICAgICAgICAgICA8c3RFdnQ6&#10;d2hlbj4yMDA4LTA1LTE2VDE1OjQ3OjU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DdGMTE3NDA3MjA2ODExOTdDMUJGMTREMTc1OUU4Mzwvc3RFdnQ6&#10;aW5zdGFuY2VJRD4KICAgICAgICAgICAgICAgICAgPHN0RXZ0OndoZW4+MjAwOC0wNS0xNlQxNTo1&#10;MTow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Tk3QzFCRjE0RDE3NTlFODM8L3N0RXZ0Omluc3RhbmNlSUQ+CiAgICAgICAg&#10;ICAgICAgICAgIDxzdEV2dDp3aGVuPjIwMDgtMDUtMTZUMTU6NTI6Mj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I2MjhFM0JGMjdDOEM0MUI8L3N0RXZ0Omluc3RhbmNlSUQ+CiAg&#10;ICAgICAgICAgICAgICAgIDxzdEV2dDp3aGVuPjIwMDgtMDUtMjJUMTM6Mjg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kY3RjExNzQwNzIwNjgxMUI2MjhFM0JGMjdDOEM0MUI8L3N0RXZ0Omluc3RhbmNl&#10;SUQ+CiAgICAgICAgICAgICAgICAgIDxzdEV2dDp3aGVuPjIwMDgtMDUtMjJUMTY6MjM6N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jg3RjExNzQwNzIwNjgxMTkwOThCMDk3RkRBMzlCRUY8L3N0&#10;RXZ0Omluc3RhbmNlSUQ+CiAgICAgICAgICAgICAgICAgIDxzdEV2dDp3aGVuPjIwMDgtMDYtMDJU&#10;MTM6MjU6Mj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FCQjFEQkY4RjI0MkI2Rjg0PC9zdEV2dDppbnN0YW5jZUlEPgogICAg&#10;ICAgICAgICAgICAgICA8c3RFdnQ6d2hlbj4yMDA4LTA2LTA5VDE0OjU4OjM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TdGMTE3NDA3MjA2ODExQUNB&#10;RkI4REE4MDg1NEU3Njwvc3RFdnQ6aW5zdGFuY2VJRD4KICAgICAgICAgICAgICAgICAgPHN0RXZ0&#10;OndoZW4+MjAwOC0wNi0xMVQxNDozMToy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zNDM4M0NEM0E4RDIzMDM8L3N0RXZ0&#10;Omluc3RhbmNlSUQ+CiAgICAgICAgICAgICAgICAgIDxzdEV2dDp3aGVuPjIwMDgtMDYtMTFUMjI6&#10;Mzc6Mz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4MThDODVERjZBMUE3NUMzPC9zdEV2dDppbnN0YW5jZUlEPgogICAgICAg&#10;ICAgICAgICAgICA8c3RFdnQ6d2hlbj4yMDA4LTA2LTI3VDE0OjQwOjQy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NTgwMTE3NDA3MjA2ODExOERCQjhC&#10;NDlCQ0IyNTM3OTwvc3RFdnQ6aW5zdGFuY2VJRD4KICAgICAgICAgICAgICAgICAgPHN0RXZ0Ondo&#10;ZW4+MjAxMS0wNy0wMVQwNzo1ODo0NC0wNz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jgwMTE3NDA3MjA2ODExOERCQjhCNDlCQ0IyNTM3OTwvc3RFdnQ6aW5zdGFuY2VJRD4K&#10;ICAgICAgICAgICAgICAgICAgPHN0RXZ0OndoZW4+MjAxMS0wNy0wMVQwNzo1ODo1NC0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NzgwMTE3NDA3MjA2ODExOERCQjhCNDlC&#10;Q0IyNTM3OTwvc3RFdnQ6aW5zdGFuY2VJRD4KICAgICAgICAgICAgICAgICAgPHN0RXZ0OndoZW4+&#10;MjAxMS0wNy0wMVQwODowNzoxMy0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ODgwMTE3NDA3MjA2ODExOERCQjhCNDlCQ0IyNTM3OTwvc3RFdnQ6aW5zdGFuY2VJRD4KICAg&#10;ICAgICAgICAgICAgICAgPHN0RXZ0OndoZW4+MjAxMS0wNy0wMVQwODowNzoyMi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NTZBRDU0QzRGMjA2ODExOERCQjhCNDlCQ0Iy&#10;NTM3OTwvc3RFdnQ6aW5zdGFuY2VJRD4KICAgICAgICAgICAgICAgICAgPHN0RXZ0OndoZW4+MjAx&#10;MS0wNy0wMVQwODoxNDowOC0wNzowMDwvc3RFdnQ6d2hlbj4KICAgICAgICAgICAgICAgICAgPHN0&#10;RXZ0OnNvZnR3YXJlQWdlbnQ+QWRvYmUgSWxsdXN0cmF0b3IgQ1M0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F3AXc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rH5OfzQes/jX/ADHfgX/L8z6YeTP/ADJwfbWVyudr&#10;K6Wnq9gS4DGCHpaM0yt4qmPuDe+GzWCpbqxFbRoBpDE+/e/e/e7T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yP5zP8AMZ3j8iP5zXcHy36t3PNBT/Hjura20fjVmY2E9Hhs&#10;L8YtyU9Ns/c2FCzu5xu6N/4Gu3TGrOrF8u11jv40979797+tl8S/kVtD5c/GPoX5ObDZV2t3p1Ts&#10;rsvHUXmjnnws26MHSZDK7ar5IXkjGW2tmJKjHViBm8dXSyJc6ffvfvfvZh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U/87X5op8Cv5Y/yp77xuUXGdgS7Bqur+nnSoFPXntnthhsbaGTxalHFTVb&#10;Nky824ZIuNdJiJuR9R7373738V/37373739NT/hGZ8zm7c+EPb/w53LlJKndXxN7IXcezKeqq5Gb&#10;/Q73jNl9wUVBjqecFnj2/wBm4XcUtS0TmOFMvSoyRllaX3v3v3vc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PM/4Wv/ADRkzG/Piz8AtsZSQ43ZuHr/AJOdt0UMiyUlRufcpzPX/UFBP45QYMpt&#10;zbtFuermikQ6qfPUsikD6+9+9+96HXv3v3v3u/T/AITR/NBPhn/Np6Bqc9l1xXW/yPat+LfYzzuE&#10;pFp+1qzFp15XVEkrrS0UOM7iw+3ZKirkstPjzU3ZUZz7979797+wJ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or/wALF/hiO8v5eOzPlTt3&#10;ErVb2+G3ZVHkc3VwU7zVr9N9yVWG2LvKnjWAGaZcfvqLa1e7MGjpaKnq5TpUuw979797+Xj79797&#10;972vv+Ebf/b2/cv/AIp/3J/73HT/AL979797IB/wol+av+zw/wA175JbzwuY/i/WnTOYi+NXUkkV&#10;Z9/jztHpyryOHz2VxFVHLJS1GH3d2dVbgzdJJCFR6XJR/qN3b3v3v3u4T/hGB8MH7O+YndvzX3Ji&#10;pn218X+vRsHr6vmgMdPN233ZS5PE5Grx1VJC8dTNtrqzGZemrYo3WSJdxUrMdMgDe9+9+9/S1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lp/8LBfhf/sv38yHb/yW27iFodh/NDrmk3XV1MEc0dKe4+qosTsbsikijKmlRqnbM218rMyOGmrM&#10;pUO6BvXJ737373qZ+/e/e/e7B/5VHw6qvnv/ADCfix8Wvtaio232J2hiqvsiWnSTVRdTbKhqd89p&#10;VInRSlLUPsTbtfDSvIVQ1s0KXu4B979797+3TSUlLQUtNQ0NNT0VFRU8NJR0dJDHTUtJS00aw09N&#10;TU8KpDBTwQoEREAVVAAAA9+9+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th/wqs+GJ+Vn8qDsff+&#10;38S2Q7F+H+4sX8j9vPS0ySV82ycJT1W3e5Mc9SQZKfC0XXWdqtwVQXiSXbsF/wBNx7373738lb37&#10;37373vu/8Invhd9/uL5VfP8A3Rh9VNgaPG/F7qHIzr5I3y+WGH7E7mraeN5AKesxeKh2nSw1Kxsz&#10;Q5KshV1HlR/e/e/e/oN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07u/ae3N+7T3RsXeOJpc/t&#10;Hem3c3tPdOCrhIaLNbc3HjanD5zE1gieKU0uSxlZLDJpZW0ObEHn37373738Nv50fFnc3ws+Y3yM&#10;+KG5Uqp8p0n21unZGNrJ4pBPuHa0Vea3Ye5442hgkMO79l1+PycP7aloqtfSL29+9+9+9/YE/kyf&#10;C+L4D/y0/ir8d63GR43feP67ot/dvA0ywVsnb3aMkm/N/UWRl8cU1dJtbL5w4OmmlVZDj8XToVUI&#10;EX3v3v3u0L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qH/AM0n+Sy3yo/n4fy4Pk5j&#10;NnyV/S++8fUbl+WNdS0ET4iHK/D5sbu3Zn98Ki0ctR/pnxOUwOzkRWaQUWJkYFBHq9+9+9+97eH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30" type="#_x0000_t202" style="position:absolute;top:4381;width:1676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<v:textbox style="mso-fit-shape-to-text:t">
                  <w:txbxContent>
                    <w:p w:rsidR="008C2870" w:rsidRPr="008010E8" w:rsidRDefault="008C2870" w:rsidP="00894A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14"/>
                          <w:szCs w:val="1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0E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14"/>
                          <w:szCs w:val="1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College of Liberal Arts</w:t>
                      </w:r>
                    </w:p>
                    <w:p w:rsidR="008C2870" w:rsidRPr="008010E8" w:rsidRDefault="008C2870" w:rsidP="00894A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4"/>
                          <w:szCs w:val="1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0E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14"/>
                          <w:szCs w:val="1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CSULB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style="position:absolute;left:5238;width:628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gruHAAAAA2gAAAA8AAABkcnMvZG93bnJldi54bWxEj0GLwjAUhO/C/ofwFrzImqogSzWKCIpH&#10;q7Ls8dE827LJS7aJWv+9EQSPw8x8w8yXnTXiSm1oHCsYDTMQxKXTDVcKTsfN1zeIEJE1Gsek4E4B&#10;louP3hxz7W5c0PUQK5EgHHJUUMfocylDWZPFMHSeOHln11qMSbaV1C3eEtwaOc6yqbTYcFqo0dO6&#10;pvLvcLEKivuPKfYD7/63I+68KVmvfidK9T+71QxEpC6+w6/2TiuYwvNKu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qCu4cAAAADaAAAADwAAAAAAAAAAAAAAAACfAgAA&#10;ZHJzL2Rvd25yZXYueG1sUEsFBgAAAAAEAAQA9wAAAIwDAAAAAA==&#10;">
                <v:imagedata r:id="rId2" o:title="" croptop="6951f" cropbottom="7944f"/>
                <v:path arrowok="t"/>
              </v:shape>
            </v:group>
          </w:pict>
        </mc:Fallback>
      </mc:AlternateContent>
    </w:r>
  </w:p>
  <w:p w:rsidR="00236668" w:rsidRDefault="00236668" w:rsidP="00F51067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Psychology Supporting Fields </w:t>
    </w:r>
  </w:p>
  <w:p w:rsidR="00236668" w:rsidRPr="00894AEA" w:rsidRDefault="00236668" w:rsidP="00F51067">
    <w:pPr>
      <w:pStyle w:val="Header"/>
      <w:jc w:val="center"/>
      <w:rPr>
        <w:b/>
        <w:sz w:val="20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36C"/>
    <w:multiLevelType w:val="hybridMultilevel"/>
    <w:tmpl w:val="6D68AD06"/>
    <w:lvl w:ilvl="0" w:tplc="47248F8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3044"/>
    <w:multiLevelType w:val="hybridMultilevel"/>
    <w:tmpl w:val="D48C95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D7C47"/>
    <w:multiLevelType w:val="hybridMultilevel"/>
    <w:tmpl w:val="37949294"/>
    <w:lvl w:ilvl="0" w:tplc="AD46FB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54018"/>
    <w:multiLevelType w:val="hybridMultilevel"/>
    <w:tmpl w:val="207EF2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356DC"/>
    <w:multiLevelType w:val="hybridMultilevel"/>
    <w:tmpl w:val="F3AE17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751E9E"/>
    <w:multiLevelType w:val="hybridMultilevel"/>
    <w:tmpl w:val="B6B02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spelling="clean" w:grammar="clean"/>
  <w:defaultTabStop w:val="72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67"/>
    <w:rsid w:val="00005A96"/>
    <w:rsid w:val="00023340"/>
    <w:rsid w:val="00043A47"/>
    <w:rsid w:val="00046012"/>
    <w:rsid w:val="00057176"/>
    <w:rsid w:val="00063DC0"/>
    <w:rsid w:val="0009161F"/>
    <w:rsid w:val="00097BC0"/>
    <w:rsid w:val="000B2AB5"/>
    <w:rsid w:val="000C0F22"/>
    <w:rsid w:val="000D7683"/>
    <w:rsid w:val="000D7DAC"/>
    <w:rsid w:val="000F3DC0"/>
    <w:rsid w:val="00101093"/>
    <w:rsid w:val="001638D7"/>
    <w:rsid w:val="00180D4B"/>
    <w:rsid w:val="001A1753"/>
    <w:rsid w:val="001E4E23"/>
    <w:rsid w:val="001F723D"/>
    <w:rsid w:val="0020595E"/>
    <w:rsid w:val="00206497"/>
    <w:rsid w:val="0022158D"/>
    <w:rsid w:val="00221DD0"/>
    <w:rsid w:val="00236668"/>
    <w:rsid w:val="00237D96"/>
    <w:rsid w:val="002565DC"/>
    <w:rsid w:val="00271C1E"/>
    <w:rsid w:val="00283393"/>
    <w:rsid w:val="002864D7"/>
    <w:rsid w:val="002B5B82"/>
    <w:rsid w:val="002B7959"/>
    <w:rsid w:val="002D0136"/>
    <w:rsid w:val="00306B79"/>
    <w:rsid w:val="00325EBE"/>
    <w:rsid w:val="0033221B"/>
    <w:rsid w:val="00362699"/>
    <w:rsid w:val="003651ED"/>
    <w:rsid w:val="00372536"/>
    <w:rsid w:val="00382264"/>
    <w:rsid w:val="003848CC"/>
    <w:rsid w:val="00392874"/>
    <w:rsid w:val="003A3A31"/>
    <w:rsid w:val="003A66EF"/>
    <w:rsid w:val="003C7803"/>
    <w:rsid w:val="003D1E6F"/>
    <w:rsid w:val="003E1503"/>
    <w:rsid w:val="00407990"/>
    <w:rsid w:val="00422720"/>
    <w:rsid w:val="004232F1"/>
    <w:rsid w:val="00442477"/>
    <w:rsid w:val="0045664D"/>
    <w:rsid w:val="00467FBD"/>
    <w:rsid w:val="004753E4"/>
    <w:rsid w:val="004A3370"/>
    <w:rsid w:val="004A5854"/>
    <w:rsid w:val="004A632B"/>
    <w:rsid w:val="004E183F"/>
    <w:rsid w:val="004E7F68"/>
    <w:rsid w:val="00515E50"/>
    <w:rsid w:val="00524B40"/>
    <w:rsid w:val="00537725"/>
    <w:rsid w:val="00544E01"/>
    <w:rsid w:val="005452F0"/>
    <w:rsid w:val="00551E8E"/>
    <w:rsid w:val="00583589"/>
    <w:rsid w:val="00584023"/>
    <w:rsid w:val="005A6E35"/>
    <w:rsid w:val="005A7520"/>
    <w:rsid w:val="005C1369"/>
    <w:rsid w:val="005C7334"/>
    <w:rsid w:val="00605051"/>
    <w:rsid w:val="006353D5"/>
    <w:rsid w:val="00662F69"/>
    <w:rsid w:val="00664E44"/>
    <w:rsid w:val="006671D5"/>
    <w:rsid w:val="006725E2"/>
    <w:rsid w:val="00697452"/>
    <w:rsid w:val="006D0DB5"/>
    <w:rsid w:val="006E75F7"/>
    <w:rsid w:val="00700C49"/>
    <w:rsid w:val="00731315"/>
    <w:rsid w:val="00733795"/>
    <w:rsid w:val="0073552A"/>
    <w:rsid w:val="0073577D"/>
    <w:rsid w:val="00737AF3"/>
    <w:rsid w:val="0074115A"/>
    <w:rsid w:val="0074476B"/>
    <w:rsid w:val="00746295"/>
    <w:rsid w:val="007707FB"/>
    <w:rsid w:val="00794326"/>
    <w:rsid w:val="00796439"/>
    <w:rsid w:val="007A7DB0"/>
    <w:rsid w:val="007C6BB6"/>
    <w:rsid w:val="007D020F"/>
    <w:rsid w:val="007D1F0C"/>
    <w:rsid w:val="007E10AB"/>
    <w:rsid w:val="00827969"/>
    <w:rsid w:val="00852AD9"/>
    <w:rsid w:val="00873391"/>
    <w:rsid w:val="00884910"/>
    <w:rsid w:val="00894AEA"/>
    <w:rsid w:val="008B0CC9"/>
    <w:rsid w:val="008B1D5B"/>
    <w:rsid w:val="008B26AC"/>
    <w:rsid w:val="008C2870"/>
    <w:rsid w:val="008E263B"/>
    <w:rsid w:val="008F3137"/>
    <w:rsid w:val="00903E8F"/>
    <w:rsid w:val="00916AF8"/>
    <w:rsid w:val="00917765"/>
    <w:rsid w:val="00926702"/>
    <w:rsid w:val="00944729"/>
    <w:rsid w:val="0095768E"/>
    <w:rsid w:val="0098511D"/>
    <w:rsid w:val="00987DC4"/>
    <w:rsid w:val="009A27CD"/>
    <w:rsid w:val="009C46CC"/>
    <w:rsid w:val="009C55A9"/>
    <w:rsid w:val="009D09D5"/>
    <w:rsid w:val="009D44E9"/>
    <w:rsid w:val="009D49F1"/>
    <w:rsid w:val="009D4FBD"/>
    <w:rsid w:val="009D565A"/>
    <w:rsid w:val="009E1B60"/>
    <w:rsid w:val="009E57D3"/>
    <w:rsid w:val="009F05D4"/>
    <w:rsid w:val="009F2437"/>
    <w:rsid w:val="00A34871"/>
    <w:rsid w:val="00A36D53"/>
    <w:rsid w:val="00A747CF"/>
    <w:rsid w:val="00A77B04"/>
    <w:rsid w:val="00A83EF1"/>
    <w:rsid w:val="00A973EA"/>
    <w:rsid w:val="00AB765F"/>
    <w:rsid w:val="00AD4229"/>
    <w:rsid w:val="00AD55BC"/>
    <w:rsid w:val="00AE3F1D"/>
    <w:rsid w:val="00B209FA"/>
    <w:rsid w:val="00B20EEA"/>
    <w:rsid w:val="00B2215B"/>
    <w:rsid w:val="00B411E2"/>
    <w:rsid w:val="00B446F6"/>
    <w:rsid w:val="00B978DB"/>
    <w:rsid w:val="00BA7C4D"/>
    <w:rsid w:val="00BB2957"/>
    <w:rsid w:val="00BE68CD"/>
    <w:rsid w:val="00BF0499"/>
    <w:rsid w:val="00BF26A3"/>
    <w:rsid w:val="00BF3CA3"/>
    <w:rsid w:val="00C121AD"/>
    <w:rsid w:val="00C13DCB"/>
    <w:rsid w:val="00C20D70"/>
    <w:rsid w:val="00C52573"/>
    <w:rsid w:val="00C63374"/>
    <w:rsid w:val="00C872BB"/>
    <w:rsid w:val="00C93EF4"/>
    <w:rsid w:val="00CC159A"/>
    <w:rsid w:val="00CD6FEC"/>
    <w:rsid w:val="00D1174C"/>
    <w:rsid w:val="00D201F5"/>
    <w:rsid w:val="00D30CF4"/>
    <w:rsid w:val="00D36870"/>
    <w:rsid w:val="00D4089F"/>
    <w:rsid w:val="00D43747"/>
    <w:rsid w:val="00D47FAF"/>
    <w:rsid w:val="00D50988"/>
    <w:rsid w:val="00D718C3"/>
    <w:rsid w:val="00D85760"/>
    <w:rsid w:val="00DB3A1B"/>
    <w:rsid w:val="00DD2987"/>
    <w:rsid w:val="00DF4F76"/>
    <w:rsid w:val="00DF508E"/>
    <w:rsid w:val="00E01B95"/>
    <w:rsid w:val="00E0238F"/>
    <w:rsid w:val="00E04164"/>
    <w:rsid w:val="00E66D8A"/>
    <w:rsid w:val="00E75053"/>
    <w:rsid w:val="00E9236B"/>
    <w:rsid w:val="00E94128"/>
    <w:rsid w:val="00EA14AE"/>
    <w:rsid w:val="00EC50BC"/>
    <w:rsid w:val="00EC5D09"/>
    <w:rsid w:val="00ED717C"/>
    <w:rsid w:val="00EE579C"/>
    <w:rsid w:val="00F06440"/>
    <w:rsid w:val="00F06D0D"/>
    <w:rsid w:val="00F10E36"/>
    <w:rsid w:val="00F22BB8"/>
    <w:rsid w:val="00F34F8B"/>
    <w:rsid w:val="00F41637"/>
    <w:rsid w:val="00F51067"/>
    <w:rsid w:val="00F605D1"/>
    <w:rsid w:val="00F62085"/>
    <w:rsid w:val="00F62A4A"/>
    <w:rsid w:val="00FA14FC"/>
    <w:rsid w:val="00FA7D41"/>
    <w:rsid w:val="00FB71E2"/>
    <w:rsid w:val="00FB7407"/>
    <w:rsid w:val="00FD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62085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05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62085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05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2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2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sulb.edu/enrollmen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C9D89-A89F-40B2-9C31-7F2B477B9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F2FF8D64.dotm</Template>
  <TotalTime>467</TotalTime>
  <Pages>5</Pages>
  <Words>1673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</Company>
  <LinksUpToDate>false</LinksUpToDate>
  <CharactersWithSpaces>11190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Ross</dc:creator>
  <cp:lastModifiedBy>Tania Macpherson</cp:lastModifiedBy>
  <cp:revision>61</cp:revision>
  <cp:lastPrinted>2014-05-22T21:37:00Z</cp:lastPrinted>
  <dcterms:created xsi:type="dcterms:W3CDTF">2014-05-22T21:31:00Z</dcterms:created>
  <dcterms:modified xsi:type="dcterms:W3CDTF">2015-03-25T20:24:00Z</dcterms:modified>
</cp:coreProperties>
</file>