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80" w:type="dxa"/>
        <w:tblInd w:w="93" w:type="dxa"/>
        <w:tblLook w:val="04A0" w:firstRow="1" w:lastRow="0" w:firstColumn="1" w:lastColumn="0" w:noHBand="0" w:noVBand="1"/>
      </w:tblPr>
      <w:tblGrid>
        <w:gridCol w:w="10480"/>
      </w:tblGrid>
      <w:tr w:rsidR="00F51067" w:rsidRPr="00F51067" w:rsidTr="008B0CC9">
        <w:trPr>
          <w:trHeight w:val="360"/>
        </w:trPr>
        <w:tc>
          <w:tcPr>
            <w:tcW w:w="10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067" w:rsidRPr="00F51067" w:rsidRDefault="00E66D8A" w:rsidP="00F17F8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569C06E" wp14:editId="35081D12">
                      <wp:simplePos x="0" y="0"/>
                      <wp:positionH relativeFrom="column">
                        <wp:posOffset>5617845</wp:posOffset>
                      </wp:positionH>
                      <wp:positionV relativeFrom="paragraph">
                        <wp:posOffset>-292100</wp:posOffset>
                      </wp:positionV>
                      <wp:extent cx="1676400" cy="746125"/>
                      <wp:effectExtent l="0" t="0" r="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746125"/>
                                <a:chOff x="0" y="0"/>
                                <a:chExt cx="1676400" cy="746125"/>
                              </a:xfrm>
                            </wpg:grpSpPr>
                            <wps:wsp>
                              <wps:cNvPr id="5" name="TextBox 8"/>
                              <wps:cNvSpPr txBox="1"/>
                              <wps:spPr>
                                <a:xfrm>
                                  <a:off x="0" y="438150"/>
                                  <a:ext cx="16764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9C7EF4" w:rsidRPr="008010E8" w:rsidRDefault="009C7EF4" w:rsidP="00E66D8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010E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College of Liberal Arts</w:t>
                                    </w:r>
                                  </w:p>
                                  <w:p w:rsidR="009C7EF4" w:rsidRPr="008010E8" w:rsidRDefault="009C7EF4" w:rsidP="00E66D8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b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010E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CSULB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  <a:scene3d>
                                  <a:camera prst="orthographicFront"/>
                                  <a:lightRig rig="flat" dir="tl">
                                    <a:rot lat="0" lon="0" rev="6600000"/>
                                  </a:lightRig>
                                </a:scene3d>
                                <a:sp3d extrusionH="25400" contourW="8890">
                                  <a:bevelT w="38100" h="31750"/>
                                  <a:contourClr>
                                    <a:schemeClr val="accent2">
                                      <a:shade val="75000"/>
                                    </a:schemeClr>
                                  </a:contourClr>
                                </a:sp3d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606" b="12121"/>
                                <a:stretch/>
                              </pic:blipFill>
                              <pic:spPr bwMode="auto">
                                <a:xfrm>
                                  <a:off x="523875" y="0"/>
                                  <a:ext cx="628650" cy="485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left:0;text-align:left;margin-left:442.35pt;margin-top:-23pt;width:132pt;height:58.75pt;z-index:-251657216;mso-width-relative:margin;mso-height-relative:margin" coordsize="16764,74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NTVUxCX0FUTEFTX0xvZ29fQlc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jU2PC94bXBH&#10;SW1nOmhlaWdodD4KICAgICAgICAgICAgICAgICAgPHhtcEdJbWc6Zm9ybWF0PkpQRUc8L3htcEdJ&#10;bWc6Zm9ybWF0PgogICAgICAgICAgICAgICAgICA8eG1wR0ltZzppbWFnZT4vOWovNEFBUVNrWkpS&#10;Z0FCQWdFQkxBRXNBQUQvN1FBc1VHaHZkRzl6YUc5d0lETXVNQUE0UWtsTkErMEFBQUFBQUJBQkxB&#10;QUFBQUVBJiN4QTtBUUVz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yNTZBRDU0QzRGMjA2ODExOERCQjhCNDlCQ0IyNTM3OTwveG1wTU06SW5zdGFuY2VJ&#10;RD4KICAgICAgICAgPHhtcE1NOkRvY3VtZW50SUQ+eG1wLmRpZDoyNTZBRDU0QzRGMjA2ODExOERC&#10;QjhCNDlCQ0IyNTM3O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jJhM2I3NzQ4LTJmMmUtMmM0Ni1iZTllLTFkMjE3OGU5YTk0MDwvc3RSZWY6aW5zdGFuY2VJRD4K&#10;ICAgICAgICAgICAgPHN0UmVmOmRvY3VtZW50SUQ+eG1wLmRpZDowODgwMTE3NDA3MjA2ODExOERC&#10;QjhCNDlCQ0IyNTM3O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QTdGMTE3NDA3MjA2ODExOEQ0RUQyNDZCM0FEQjFDNjwvc3RFdnQ6aW5z&#10;dGFuY2VJRD4KICAgICAgICAgICAgICAgICAgPHN0RXZ0OndoZW4+MjAwOC0wNS0xNVQxNzoxMDo0&#10;NS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UY3RjEx&#10;NzQwNzIwNjgxMUE0NkNBNDUxOUQyNDM1NkI8L3N0RXZ0Omluc3RhbmNlSUQ+CiAgICAgICAgICAg&#10;ICAgICAgIDxzdEV2dDp3aGVuPjIwMDgtMDUtMTVUMjI6NTM6MzM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wN0YxMTc0MDcyMDY4MTFBNDZDQTQ1MTlE&#10;MjQzNTZCPC9zdEV2dDppbnN0YW5jZUlEPgogICAgICAgICAgICAgICAgICA8c3RFdnQ6d2hlbj4y&#10;MDA4LTA1LTE1VDIzOjA3OjA3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QkREREZEMzhEMENGMjRERDwvc3RFdnQ6aW5zdGFu&#10;Y2VJRD4KICAgICAgICAgICAgICAgICAgPHN0RXZ0OndoZW4+MjAwOC0wNS0xNlQxMDozNTo0M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kI3RjExNzQwNzIwNjgxMUJERERGRDM4RDBDRjI0REQ8L3N0RXZ0Omluc3RhbmNlSUQ+&#10;CiAgICAgICAgICAgICAgICAgIDxzdEV2dDp3aGVuPjIwMDgtMDUtMTZUMTE6Mjk6MDE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DN0YxMTc0MDcyMDY4&#10;MTFCRERERkQzOEQwQ0YyNEREPC9zdEV2dDppbnN0YW5jZUlEPgogICAgICAgICAgICAgICAgICA8&#10;c3RFdnQ6d2hlbj4yMDA4LTA1LTE2VDExOjI5OjIw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GRDdGMTE3NDA3MjA2ODExQkREREZEMzhEMENGMjRERDwv&#10;c3RFdnQ6aW5zdGFuY2VJRD4KICAgICAgICAgICAgICAgICAgPHN0RXZ0OndoZW4+MjAwOC0wNS0x&#10;NlQxMTozMDo1N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kU3RjExNzQwNzIwNjgxMUJERERGRDM4RDBDRjI0REQ8L3N0RXZ0Omluc3RhbmNlSUQ+CiAg&#10;ICAgICAgICAgICAgICAgIDxzdEV2dDp3aGVuPjIwMDgtMDUtMTZUMTE6MzE6MjI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IyMzM2NjhDMTYyMDY4MTFC&#10;RERERkQzOEQwQ0YyNEREPC9zdEV2dDppbnN0YW5jZUlEPgogICAgICAgICAgICAgICAgICA8c3RF&#10;dnQ6d2hlbj4yMDA4LTA1LTE2VDEyOjIzOjQ2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CMzMzNjY4QzE2MjA2ODExQkREREZEMzhEMENGMjRERDwvc3RF&#10;dnQ6aW5zdGFuY2VJRD4KICAgICAgICAgICAgICAgICAgPHN0RXZ0OndoZW4+MjAwOC0wNS0xNlQx&#10;MzoyNzo1NC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QjQzMzY2OEMxNjIwNjgxMUJERERGRDM4RDBDRjI0REQ8L3N0RXZ0Omluc3RhbmNlSUQ+CiAgICAg&#10;ICAgICAgICAgICAgIDxzdEV2dDp3aGVuPjIwMDgtMDUtMTZUMTM6NDY6MTM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3N0YxMTc0MDcyMDY4MTE5N0Mx&#10;QkYxNEQxNzU5RTgzPC9zdEV2dDppbnN0YW5jZUlEPgogICAgICAgICAgICAgICAgICA8c3RFdnQ6&#10;d2hlbj4yMDA4LTA1LTE2VDE1OjQ3OjU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ODdGMTE3NDA3MjA2ODExOTdDMUJGMTREMTc1OUU4Mzwvc3RFdnQ6&#10;aW5zdGFuY2VJRD4KICAgICAgICAgICAgICAgICAgPHN0RXZ0OndoZW4+MjAwOC0wNS0xNlQxNTo1&#10;MTowNi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jk3&#10;RjExNzQwNzIwNjgxMTk3QzFCRjE0RDE3NTlFODM8L3N0RXZ0Omluc3RhbmNlSUQ+CiAgICAgICAg&#10;ICAgICAgICAgIDxzdEV2dDp3aGVuPjIwMDgtMDUtMTZUMTU6NTI6MjI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FCQjFEQkY4RjI0MkI2Rjg0PC9zdEV2dDppbnN0YW5jZUlEPgogICAg&#10;ICAgICAgICAgICAgICA8c3RFdnQ6d2hlbj4yMDA4LTA2LTA5VDE0OjU4OjM2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OTdGMTE3NDA3MjA2ODExQUNB&#10;RkI4REE4MDg1NEU3Njwvc3RFdnQ6aW5zdGFuY2VJRD4KICAgICAgICAgICAgICAgICAgPHN0RXZ0&#10;OndoZW4+MjAwOC0wNi0xMVQxNDozMToyN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MDE4MDExNzQwNzIwNjgxMTgzNDM4M0NEM0E4RDIzMDM8L3N0RXZ0&#10;Omluc3RhbmNlSUQ+CiAgICAgICAgICAgICAgICAgIDxzdEV2dDp3aGVuPjIwMDgtMDYtMTFUMjI6&#10;Mzc6MzU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Y3&#10;N0YxMTc0MDcyMDY4MTE4MThDODVERjZBMUE3NUMzPC9zdEV2dDppbnN0YW5jZUlEPgogICAgICAg&#10;ICAgICAgICAgICA8c3RFdnQ6d2hlbj4yMDA4LTA2LTI3VDE0OjQwOjQy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owNTgwMTE3NDA3MjA2ODExOERCQjhC&#10;NDlCQ0IyNTM3OTwvc3RFdnQ6aW5zdGFuY2VJRD4KICAgICAgICAgICAgICAgICAgPHN0RXZ0Ondo&#10;ZW4+MjAxMS0wNy0wMVQwNzo1ODo0NC0wNzowMDwvc3RFdnQ6d2hlbj4KICAgICAgICAgICAgICAg&#10;ICAgPHN0RXZ0OnNvZnR3YXJlQWdlbnQ+QWRvYmUgSWxsdXN0cmF0b3IgQ1M0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wNjgwMTE3NDA3MjA2ODExOERCQjhCNDlCQ0IyNTM3OTwvc3RFdnQ6aW5zdGFuY2VJRD4K&#10;ICAgICAgICAgICAgICAgICAgPHN0RXZ0OndoZW4+MjAxMS0wNy0wMVQwNzo1ODo1NC0wNzowMDwv&#10;c3RFdnQ6d2hlbj4KICAgICAgICAgICAgICAgICAgPHN0RXZ0OnNvZnR3YXJlQWdlbnQ+QWRvYmUg&#10;SWxsdXN0cmF0b3IgQ1M0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wNzgwMTE3NDA3MjA2ODExOERCQjhCNDlC&#10;Q0IyNTM3OTwvc3RFdnQ6aW5zdGFuY2VJRD4KICAgICAgICAgICAgICAgICAgPHN0RXZ0OndoZW4+&#10;MjAxMS0wNy0wMVQwODowNzoxMy0wNzowMD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ODgwMTE3NDA3MjA2ODExOERCQjhCNDlCQ0IyNTM3OTwvc3RFdnQ6aW5zdGFuY2VJRD4KICAg&#10;ICAgICAgICAgICAgICAgPHN0RXZ0OndoZW4+MjAxMS0wNy0wMVQwODowNzoyMi0wNzowMDwvc3RF&#10;dnQ6d2hlbj4KICAgICAgICAgICAgICAgICAgPHN0RXZ0OnNvZnR3YXJlQWdlbnQ+QWRvYmUgSWxs&#10;dXN0cmF0b3IgQ1M0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J9EElDQ19QUk9GSUxFAAES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v/4n0QSUNDX1BST0ZJTEUAAhK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f/ifRBJ&#10;Q0NfUFJPRklMRQADEp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/+J9EElDQ19QUk9GSUxFAAQS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/4n0QSUNDX1BST0ZJTEUABRL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P/ifRBJQ0NfUFJPRklMRQAGEr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/+J9EElDQ19QUk9G&#10;SUxFAAcS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/4n0QSUNDX1BST0ZJTEUACBL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v/ifRBJQ0NfUFJPRklMRQAJE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/+J9&#10;EElDQ19QUk9GSUxFAAoS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D/4n0QSUNDX1BST0ZJTEUACxI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P/ifRBJQ0NfUFJPRklMRQAMEs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/+J9EElDQ19QUk9GSUxFAA0S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b/4n0QSUNDX1BS&#10;T0ZJTEUADhK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P/ifRBJQ0NfUFJPRklMRQAPEq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+J9EElDQ19QUk9GSUxFABAS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D/&#10;4n0QSUNDX1BST0ZJTEUAERI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M4BJQ0NfUFJPRklMRQAS&#10;Ev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urH5OfzQes/jX/ADHfgX/L8z6YeTP/ADJwfbWVyudr&#10;K6Wnq9gS4DGCHpaM0yt4qmPuDe+GzWCpbqxFbRoBpDE+/e/e/e7T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xyP5zP8AMZ3j8iP5zXcHy36t3PNBT/Hjura20fjVmY2E9Hhs&#10;L8YtyU9Ns/c2FCzu5xu6N/4Gu3TGrOrF8u11jv40979797+tl8S/kVtD5c/GPoX5ObDZV2t3p1Ts&#10;rsvHUXmjnnws26MHSZDK7ar5IXkjGW2tmJKjHViBm8dXSyJc6ffvfvfvZh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dU/87X5op8Cv5Y/yp77xuUXGdgS7Bqur+nnSoFPXntnthhsbaGTxalHFTVb&#10;Nky824ZIuNdJiJuR9R7373738V/37373739NT/hGZ8zm7c+EPb/w53LlJKndXxN7IXcezKeqq5Gb&#10;/Q73jNl9wUVBjqecFnj2/wBm4XcUtS0TmOFMvSoyRllaX3v3v3vc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PM/4Wv/ADRkzG/Piz8AtsZSQ43ZuHr/AJOdt0UMiyUlRufcpzPX/UFBP45QYMpt&#10;zbtFuermikQ6qfPUsikD6+9+9+96HXv3v3v3u/T/AITR/NBPhn/Np6Bqc9l1xXW/yPat+LfYzzuE&#10;pFp+1qzFp15XVEkrrS0UOM7iw+3ZKirkstPjzU3ZUZz7979797+wJ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eor/wALF/hiO8v5eOzPlTt3&#10;ErVb2+G3ZVHkc3VwU7zVr9N9yVWG2LvKnjWAGaZcfvqLa1e7MGjpaKnq5TpUuw979797+Xj79797&#10;972vv+Ebf/b2/cv/AIp/3J/73HT/AL979797IB/wol+av+zw/wA175JbzwuY/i/WnTOYi+NXUkkV&#10;Z9/jztHpyryOHz2VxFVHLJS1GH3d2dVbgzdJJCFR6XJR/qN3b3v3v3u4T/hGB8MH7O+YndvzX3Ji&#10;pn218X+vRsHr6vmgMdPN233ZS5PE5Grx1VJC8dTNtrqzGZemrYo3WSJdxUrMdMgDe9+9+9/S1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lp/8LBfhf/sv38yHb/yW27iFodh/NDrmk3XV1MEc0dKe4+qosTsbsikijKmlRqnbM218rMyOGmrM&#10;pUO6BvXJ737373qZ+/e/e/e7B/5VHw6qvnv/ADCfix8Wvtaio232J2hiqvsiWnSTVRdTbKhqd89p&#10;VInRSlLUPsTbtfDSvIVQ1s0KXu4B979797+3TSUlLQUtNQ0NNT0VFRU8NJR0dJDHTUtJS00aw09N&#10;TU8KpDBTwQoEREAVVAAAA9+9+9+9yP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eth/wqs+GJ+Vn8qDsff+&#10;38S2Q7F+H+4sX8j9vPS0ySV82ycJT1W3e5Mc9SQZKfC0XXWdqtwVQXiSXbsF/wBNx7373738lb37&#10;37373vu/8Invhd9/uL5VfP8A3Rh9VNgaPG/F7qHIzr5I3y+WGH7E7mraeN5AKesxeKh2nSw1Kxsz&#10;Q5KshV1HlR/e/e/e/oN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07u/ae3N+7T3RsXeOJpc/t&#10;Hem3c3tPdOCrhIaLNbc3HjanD5zE1gieKU0uSxlZLDJpZW0ObEHn37373738Nv50fFnc3ws+Y3yM&#10;+KG5Uqp8p0n21unZGNrJ4pBPuHa0Vea3Ye5442hgkMO79l1+PycP7aloqtfSL29+9+9+9/YE/kyf&#10;C+L4D/y0/ir8d63GR43feP67ot/dvA0ywVsnb3aMkm/N/UWRl8cU1dJtbL5w4OmmlVZDj8XToVUI&#10;EX3v3v3u0L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qH/AM0n+Sy3yo/n4fy4Pk5j&#10;NnyV/S++8fUbl+WNdS0ET4iHK/D5sbu3Zn98Ki0ctR/pnxOUwOzkRWaQUWJkYFBHq9+9+9+97eH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8" o:spid="_x0000_s1027" type="#_x0000_t202" style="position:absolute;top:4381;width:1676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      <v:textbox style="mso-fit-shape-to-text:t">
                          <w:txbxContent>
                            <w:p w:rsidR="009C7EF4" w:rsidRPr="008010E8" w:rsidRDefault="009C7EF4" w:rsidP="00E66D8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10E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College of Liberal Arts</w:t>
                              </w:r>
                            </w:p>
                            <w:p w:rsidR="009C7EF4" w:rsidRPr="008010E8" w:rsidRDefault="009C7EF4" w:rsidP="00E66D8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10E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CSULB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8" type="#_x0000_t75" style="position:absolute;left:5238;width:6287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JNpW/AAAA2gAAAA8AAABkcnMvZG93bnJldi54bWxET0trAjEQvhf6H8IUvJSatQUpq1FEUHp0&#10;VUqPw2bcXZpM0k3cx79vFgo9DR/fc9bbwRrRURsaxwoW8wwEcel0w5WC6+Xw8g4iRGSNxjEpGCnA&#10;dvP4sMZcu54L6s6xEimEQ44K6hh9LmUoa7IY5s4TJ+7mWosxwbaSusU+hVsjX7NsKS02nBpq9LSv&#10;qfw+362CYvw0xenZu5/jggdvSta7rzelZk/DbgUi0hD/xX/uD53mw/TKdOXm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STaVvwAAANoAAAAPAAAAAAAAAAAAAAAAAJ8CAABk&#10;cnMvZG93bnJldi54bWxQSwUGAAAAAAQABAD3AAAAiwMAAAAA&#10;">
                        <v:imagedata r:id="rId9" o:title="" croptop="6951f" cropbottom="7944f"/>
                        <v:path arrowok="t"/>
                      </v:shape>
                    </v:group>
                  </w:pict>
                </mc:Fallback>
              </mc:AlternateContent>
            </w:r>
            <w:r w:rsidR="00C3403D">
              <w:rPr>
                <w:rFonts w:eastAsia="Times New Roman" w:cstheme="minorHAnsi"/>
                <w:b/>
                <w:bCs/>
                <w:sz w:val="32"/>
                <w:szCs w:val="32"/>
              </w:rPr>
              <w:t>201</w:t>
            </w:r>
            <w:r w:rsidR="00F17F87">
              <w:rPr>
                <w:rFonts w:eastAsia="Times New Roman" w:cstheme="minorHAnsi"/>
                <w:b/>
                <w:bCs/>
                <w:sz w:val="32"/>
                <w:szCs w:val="32"/>
              </w:rPr>
              <w:t>4</w:t>
            </w:r>
            <w:r w:rsidR="00C3403D">
              <w:rPr>
                <w:rFonts w:eastAsia="Times New Roman" w:cstheme="minorHAnsi"/>
                <w:b/>
                <w:bCs/>
                <w:sz w:val="32"/>
                <w:szCs w:val="32"/>
              </w:rPr>
              <w:t>-201</w:t>
            </w:r>
            <w:r w:rsidR="00F17F87">
              <w:rPr>
                <w:rFonts w:eastAsia="Times New Roman" w:cstheme="minorHAnsi"/>
                <w:b/>
                <w:bCs/>
                <w:sz w:val="32"/>
                <w:szCs w:val="32"/>
              </w:rPr>
              <w:t>5</w:t>
            </w:r>
            <w:r w:rsidR="00F51067" w:rsidRPr="00F51067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 </w:t>
            </w:r>
            <w:r w:rsidR="00C3403D">
              <w:rPr>
                <w:rFonts w:eastAsia="Times New Roman" w:cstheme="minorHAnsi"/>
                <w:b/>
                <w:bCs/>
                <w:sz w:val="32"/>
                <w:szCs w:val="32"/>
              </w:rPr>
              <w:t>Minor</w:t>
            </w:r>
            <w:r w:rsidR="00F51067" w:rsidRPr="00F51067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 in Psychology</w:t>
            </w:r>
          </w:p>
        </w:tc>
      </w:tr>
      <w:tr w:rsidR="00F51067" w:rsidRPr="00F51067" w:rsidTr="008B0CC9">
        <w:trPr>
          <w:trHeight w:val="243"/>
        </w:trPr>
        <w:tc>
          <w:tcPr>
            <w:tcW w:w="10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067" w:rsidRPr="00731315" w:rsidRDefault="00C3403D" w:rsidP="00AE3F1D">
            <w:pPr>
              <w:spacing w:after="80" w:line="240" w:lineRule="auto"/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bCs/>
                <w:sz w:val="32"/>
                <w:szCs w:val="32"/>
              </w:rPr>
              <w:t>2</w:t>
            </w:r>
            <w:r w:rsidR="00F51067" w:rsidRPr="00F51067">
              <w:rPr>
                <w:rFonts w:eastAsia="Times New Roman" w:cstheme="minorHAnsi"/>
                <w:b/>
                <w:bCs/>
                <w:sz w:val="32"/>
                <w:szCs w:val="32"/>
              </w:rPr>
              <w:t>3 Units</w:t>
            </w:r>
          </w:p>
        </w:tc>
      </w:tr>
    </w:tbl>
    <w:tbl>
      <w:tblPr>
        <w:tblStyle w:val="TableGrid"/>
        <w:tblW w:w="11160" w:type="dxa"/>
        <w:tblInd w:w="-72" w:type="dxa"/>
        <w:tblLook w:val="04A0" w:firstRow="1" w:lastRow="0" w:firstColumn="1" w:lastColumn="0" w:noHBand="0" w:noVBand="1"/>
      </w:tblPr>
      <w:tblGrid>
        <w:gridCol w:w="11160"/>
      </w:tblGrid>
      <w:tr w:rsidR="00BE4E85" w:rsidTr="00BE4E85">
        <w:trPr>
          <w:trHeight w:val="647"/>
        </w:trPr>
        <w:tc>
          <w:tcPr>
            <w:tcW w:w="11160" w:type="dxa"/>
            <w:vAlign w:val="center"/>
          </w:tcPr>
          <w:p w:rsidR="00BE4E85" w:rsidRPr="00CC1AB7" w:rsidRDefault="00EC1797" w:rsidP="00471647">
            <w:pPr>
              <w:rPr>
                <w:sz w:val="20"/>
                <w:szCs w:val="20"/>
              </w:rPr>
            </w:pPr>
            <w:r w:rsidRPr="00CC1AB7">
              <w:rPr>
                <w:sz w:val="20"/>
                <w:szCs w:val="20"/>
              </w:rPr>
              <w:t>This checklist is not intended to replace advis</w:t>
            </w:r>
            <w:r>
              <w:rPr>
                <w:sz w:val="20"/>
                <w:szCs w:val="20"/>
              </w:rPr>
              <w:t>ing from the department. Consult with the department advisor for appropriate course sequencing. Use this checklist in combination with the Academic Requirements Report, which is the official graduation verification.</w:t>
            </w:r>
          </w:p>
        </w:tc>
      </w:tr>
    </w:tbl>
    <w:p w:rsidR="00F51067" w:rsidRPr="008B0CC9" w:rsidRDefault="00F51067" w:rsidP="008B0CC9">
      <w:pPr>
        <w:spacing w:after="0" w:line="240" w:lineRule="auto"/>
        <w:rPr>
          <w:sz w:val="10"/>
          <w:szCs w:val="10"/>
        </w:rPr>
      </w:pPr>
    </w:p>
    <w:tbl>
      <w:tblPr>
        <w:tblStyle w:val="TableGrid"/>
        <w:tblW w:w="11178" w:type="dxa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171"/>
        <w:gridCol w:w="5679"/>
        <w:gridCol w:w="4590"/>
      </w:tblGrid>
      <w:tr w:rsidR="004E7F68" w:rsidTr="009803BC">
        <w:trPr>
          <w:trHeight w:val="333"/>
          <w:jc w:val="center"/>
        </w:trPr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94326" w:rsidRPr="00F160AB" w:rsidRDefault="00794326" w:rsidP="00BF26A3">
            <w:pPr>
              <w:rPr>
                <w:b/>
              </w:rPr>
            </w:pP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7F68" w:rsidRPr="00F160AB" w:rsidRDefault="004E7F68" w:rsidP="003848CC">
            <w:pPr>
              <w:jc w:val="center"/>
              <w:rPr>
                <w:b/>
              </w:rPr>
            </w:pP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7F68" w:rsidRPr="00F160AB" w:rsidRDefault="004E7F68" w:rsidP="009A27CD">
            <w:pPr>
              <w:jc w:val="center"/>
              <w:rPr>
                <w:b/>
              </w:rPr>
            </w:pPr>
            <w:r w:rsidRPr="00F160AB">
              <w:rPr>
                <w:b/>
              </w:rPr>
              <w:t>Prerequisites</w:t>
            </w:r>
          </w:p>
        </w:tc>
      </w:tr>
      <w:tr w:rsidR="00B2215B" w:rsidTr="00714C31">
        <w:trPr>
          <w:trHeight w:val="302"/>
          <w:jc w:val="center"/>
        </w:trPr>
        <w:tc>
          <w:tcPr>
            <w:tcW w:w="1117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B2215B" w:rsidRPr="00AD55BC" w:rsidRDefault="00B2215B" w:rsidP="001C40B2">
            <w:pPr>
              <w:rPr>
                <w:sz w:val="20"/>
                <w:szCs w:val="20"/>
              </w:rPr>
            </w:pPr>
            <w:r w:rsidRPr="00AE3F1D">
              <w:rPr>
                <w:color w:val="FFFFFF" w:themeColor="background1"/>
              </w:rPr>
              <w:t xml:space="preserve">Complete </w:t>
            </w:r>
            <w:r w:rsidRPr="00AE3F1D">
              <w:rPr>
                <w:b/>
                <w:color w:val="FFFFFF" w:themeColor="background1"/>
              </w:rPr>
              <w:t>ALL</w:t>
            </w:r>
            <w:r w:rsidRPr="00AE3F1D">
              <w:rPr>
                <w:color w:val="FFFFFF" w:themeColor="background1"/>
              </w:rPr>
              <w:t xml:space="preserve"> of the following courses (14 units total):</w:t>
            </w:r>
          </w:p>
        </w:tc>
      </w:tr>
      <w:tr w:rsidR="00F17F87" w:rsidTr="00714C31">
        <w:trPr>
          <w:trHeight w:val="302"/>
          <w:jc w:val="center"/>
        </w:trPr>
        <w:tc>
          <w:tcPr>
            <w:tcW w:w="738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Default="00F17F87" w:rsidP="001C40B2"/>
        </w:tc>
        <w:tc>
          <w:tcPr>
            <w:tcW w:w="5850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Pr="006D0DB5" w:rsidRDefault="00F17F87" w:rsidP="00471647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100: General Psychology (3)</w:t>
            </w:r>
          </w:p>
          <w:p w:rsidR="00F17F87" w:rsidRPr="006D0DB5" w:rsidRDefault="00F17F87" w:rsidP="00471647">
            <w:pPr>
              <w:ind w:left="720"/>
              <w:rPr>
                <w:b/>
                <w:sz w:val="16"/>
                <w:szCs w:val="16"/>
              </w:rPr>
            </w:pPr>
            <w:r w:rsidRPr="006D0DB5">
              <w:rPr>
                <w:b/>
                <w:sz w:val="16"/>
                <w:szCs w:val="16"/>
              </w:rPr>
              <w:t>GE: Social Sciences and Citizenship (D2)</w:t>
            </w:r>
          </w:p>
        </w:tc>
        <w:tc>
          <w:tcPr>
            <w:tcW w:w="459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7F87" w:rsidRPr="006D0DB5" w:rsidRDefault="00F17F87" w:rsidP="00471647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sz w:val="20"/>
                <w:szCs w:val="20"/>
              </w:rPr>
              <w:t>Corequisite: GE Composition</w:t>
            </w:r>
          </w:p>
        </w:tc>
      </w:tr>
      <w:tr w:rsidR="00F17F87" w:rsidTr="00714C31">
        <w:trPr>
          <w:trHeight w:val="302"/>
          <w:jc w:val="center"/>
        </w:trPr>
        <w:tc>
          <w:tcPr>
            <w:tcW w:w="73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Default="00F17F87" w:rsidP="001C40B2"/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Pr="006D0DB5" w:rsidRDefault="00F17F87" w:rsidP="00471647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</w:t>
            </w:r>
            <w:bookmarkStart w:id="0" w:name="_GoBack"/>
            <w:bookmarkEnd w:id="0"/>
            <w:r w:rsidRPr="006D0DB5">
              <w:rPr>
                <w:rFonts w:cstheme="minorHAnsi"/>
                <w:sz w:val="20"/>
                <w:szCs w:val="20"/>
              </w:rPr>
              <w:t>SY 210</w:t>
            </w:r>
            <w:r w:rsidR="0096188D">
              <w:rPr>
                <w:rFonts w:cstheme="minorHAnsi"/>
                <w:sz w:val="20"/>
                <w:szCs w:val="20"/>
              </w:rPr>
              <w:t>/C/LA 250/HDEV 250/SOC 250</w:t>
            </w:r>
            <w:r w:rsidRPr="006D0DB5">
              <w:rPr>
                <w:rFonts w:cstheme="minorHAnsi"/>
                <w:sz w:val="20"/>
                <w:szCs w:val="20"/>
              </w:rPr>
              <w:t>: Introductory Statistics (4)</w:t>
            </w:r>
          </w:p>
        </w:tc>
        <w:tc>
          <w:tcPr>
            <w:tcW w:w="45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7F87" w:rsidRPr="006D0DB5" w:rsidRDefault="00F17F87" w:rsidP="00471647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 xml:space="preserve">PSY 100, </w:t>
            </w:r>
            <w:r w:rsidRPr="006D0DB5">
              <w:rPr>
                <w:sz w:val="20"/>
                <w:szCs w:val="20"/>
              </w:rPr>
              <w:t>GE Composition</w:t>
            </w:r>
            <w:r w:rsidRPr="006D0DB5">
              <w:rPr>
                <w:rFonts w:cstheme="minorHAnsi"/>
                <w:sz w:val="20"/>
                <w:szCs w:val="20"/>
              </w:rPr>
              <w:t>, Eligibility for GE Math</w:t>
            </w:r>
          </w:p>
        </w:tc>
      </w:tr>
      <w:tr w:rsidR="00F17F87" w:rsidTr="00714C31">
        <w:trPr>
          <w:trHeight w:val="302"/>
          <w:jc w:val="center"/>
        </w:trPr>
        <w:tc>
          <w:tcPr>
            <w:tcW w:w="73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Default="00F17F87" w:rsidP="001C40B2"/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Pr="006D0DB5" w:rsidRDefault="00F17F87" w:rsidP="00471647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220: Research Methods (4)</w:t>
            </w:r>
          </w:p>
        </w:tc>
        <w:tc>
          <w:tcPr>
            <w:tcW w:w="45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7F87" w:rsidRPr="006D0DB5" w:rsidRDefault="00F17F87" w:rsidP="00471647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 xml:space="preserve">PSY 100, 210, </w:t>
            </w:r>
            <w:r w:rsidRPr="006D0DB5">
              <w:rPr>
                <w:sz w:val="20"/>
                <w:szCs w:val="20"/>
              </w:rPr>
              <w:t xml:space="preserve">GE Composition </w:t>
            </w:r>
          </w:p>
        </w:tc>
      </w:tr>
      <w:tr w:rsidR="00F17F87" w:rsidTr="00714C31">
        <w:trPr>
          <w:trHeight w:val="302"/>
          <w:jc w:val="center"/>
        </w:trPr>
        <w:tc>
          <w:tcPr>
            <w:tcW w:w="738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F17F87" w:rsidRDefault="00F17F87" w:rsidP="001C40B2"/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F17F87" w:rsidRPr="006D0DB5" w:rsidRDefault="00F17F87" w:rsidP="00471647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241: Psychobiology (3)</w:t>
            </w:r>
          </w:p>
          <w:p w:rsidR="00F17F87" w:rsidRPr="006D0DB5" w:rsidRDefault="00F17F87" w:rsidP="00471647">
            <w:pPr>
              <w:ind w:left="720"/>
              <w:rPr>
                <w:b/>
                <w:sz w:val="16"/>
                <w:szCs w:val="16"/>
              </w:rPr>
            </w:pPr>
            <w:r w:rsidRPr="006D0DB5">
              <w:rPr>
                <w:b/>
                <w:sz w:val="16"/>
                <w:szCs w:val="16"/>
              </w:rPr>
              <w:t>GE: Life Science without Lab (B1aNL)</w:t>
            </w:r>
          </w:p>
        </w:tc>
        <w:tc>
          <w:tcPr>
            <w:tcW w:w="459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F87" w:rsidRPr="006D0DB5" w:rsidRDefault="00F17F87" w:rsidP="00471647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 xml:space="preserve">PSY 100, </w:t>
            </w:r>
            <w:r w:rsidRPr="006D0DB5">
              <w:rPr>
                <w:sz w:val="20"/>
                <w:szCs w:val="20"/>
              </w:rPr>
              <w:t>GE Composition</w:t>
            </w:r>
          </w:p>
        </w:tc>
      </w:tr>
    </w:tbl>
    <w:p w:rsidR="003848CC" w:rsidRDefault="003848CC" w:rsidP="00F51067">
      <w:pPr>
        <w:spacing w:after="0"/>
      </w:pPr>
    </w:p>
    <w:tbl>
      <w:tblPr>
        <w:tblStyle w:val="TableGrid"/>
        <w:tblW w:w="11189" w:type="dxa"/>
        <w:jc w:val="center"/>
        <w:tblLook w:val="04A0" w:firstRow="1" w:lastRow="0" w:firstColumn="1" w:lastColumn="0" w:noHBand="0" w:noVBand="1"/>
      </w:tblPr>
      <w:tblGrid>
        <w:gridCol w:w="732"/>
        <w:gridCol w:w="17"/>
        <w:gridCol w:w="5833"/>
        <w:gridCol w:w="33"/>
        <w:gridCol w:w="4574"/>
      </w:tblGrid>
      <w:tr w:rsidR="003848CC" w:rsidTr="00714C31">
        <w:trPr>
          <w:trHeight w:val="302"/>
          <w:jc w:val="center"/>
        </w:trPr>
        <w:tc>
          <w:tcPr>
            <w:tcW w:w="1118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3848CC" w:rsidRPr="00AE3F1D" w:rsidRDefault="009C7EF4" w:rsidP="00714C31">
            <w:pPr>
              <w:rPr>
                <w:color w:val="FFFFFF" w:themeColor="background1"/>
              </w:rPr>
            </w:pPr>
            <w:r w:rsidRPr="009C7EF4">
              <w:t xml:space="preserve">Complete </w:t>
            </w:r>
            <w:r w:rsidR="00D82DB6" w:rsidRPr="00D82DB6">
              <w:rPr>
                <w:b/>
              </w:rPr>
              <w:t>9</w:t>
            </w:r>
            <w:r w:rsidR="00D82DB6">
              <w:t xml:space="preserve"> upper division units</w:t>
            </w:r>
            <w:r w:rsidRPr="009C7EF4">
              <w:t xml:space="preserve"> from the following requirements</w:t>
            </w:r>
            <w:r w:rsidR="00D82DB6">
              <w:t xml:space="preserve"> (9 units total)</w:t>
            </w:r>
            <w:r w:rsidRPr="009C7EF4">
              <w:t>:</w:t>
            </w:r>
          </w:p>
        </w:tc>
      </w:tr>
      <w:tr w:rsidR="009C7EF4" w:rsidTr="00714C31">
        <w:trPr>
          <w:trHeight w:val="302"/>
          <w:jc w:val="center"/>
        </w:trPr>
        <w:tc>
          <w:tcPr>
            <w:tcW w:w="1118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C7EF4" w:rsidRDefault="00D82DB6" w:rsidP="00714C31">
            <w:r w:rsidRPr="00D82DB6">
              <w:t xml:space="preserve">Complete at least </w:t>
            </w:r>
            <w:r w:rsidRPr="00D82DB6">
              <w:rPr>
                <w:b/>
              </w:rPr>
              <w:t>ONE</w:t>
            </w:r>
            <w:r w:rsidRPr="00D82DB6">
              <w:t xml:space="preserve"> </w:t>
            </w:r>
            <w:r w:rsidR="00E37F1C">
              <w:t xml:space="preserve">of the following courses (3 </w:t>
            </w:r>
            <w:r w:rsidRPr="00D82DB6">
              <w:t>units total):</w:t>
            </w:r>
          </w:p>
        </w:tc>
      </w:tr>
      <w:tr w:rsidR="00F17F87" w:rsidTr="00714C31">
        <w:trPr>
          <w:trHeight w:val="302"/>
          <w:jc w:val="center"/>
        </w:trPr>
        <w:tc>
          <w:tcPr>
            <w:tcW w:w="732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Default="00F17F87" w:rsidP="00714C31"/>
        </w:tc>
        <w:tc>
          <w:tcPr>
            <w:tcW w:w="5850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Pr="006D0DB5" w:rsidRDefault="00F17F87" w:rsidP="00714C3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331: Sensation and Perception (3)</w:t>
            </w:r>
          </w:p>
        </w:tc>
        <w:tc>
          <w:tcPr>
            <w:tcW w:w="4607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7F87" w:rsidRPr="006D0DB5" w:rsidRDefault="00F17F87" w:rsidP="00714C3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100, 220, 241</w:t>
            </w:r>
          </w:p>
        </w:tc>
      </w:tr>
      <w:tr w:rsidR="00F17F87" w:rsidTr="00714C3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Default="00F17F87" w:rsidP="00714C31"/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Pr="006D0DB5" w:rsidRDefault="00F17F87" w:rsidP="00714C3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332: Human Cognition (3)</w:t>
            </w:r>
          </w:p>
        </w:tc>
        <w:tc>
          <w:tcPr>
            <w:tcW w:w="460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7F87" w:rsidRPr="006D0DB5" w:rsidRDefault="00F17F87" w:rsidP="00714C3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100, 220, 241</w:t>
            </w:r>
          </w:p>
        </w:tc>
      </w:tr>
      <w:tr w:rsidR="00F17F87" w:rsidTr="00714C3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Default="00F17F87" w:rsidP="00714C31"/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Pr="006D0DB5" w:rsidRDefault="00F17F87" w:rsidP="00714C3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333: Psychology of Learning (3)</w:t>
            </w:r>
          </w:p>
        </w:tc>
        <w:tc>
          <w:tcPr>
            <w:tcW w:w="460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7F87" w:rsidRPr="006D0DB5" w:rsidRDefault="00F17F87" w:rsidP="00714C3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100, 220, 241</w:t>
            </w:r>
          </w:p>
        </w:tc>
      </w:tr>
      <w:tr w:rsidR="00F17F87" w:rsidTr="00714C3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Default="00F17F87" w:rsidP="00714C31"/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Pr="006D0DB5" w:rsidRDefault="00F17F87" w:rsidP="00714C3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 xml:space="preserve">PSY 336: Psychology of Emotion (3)             </w:t>
            </w:r>
            <w:r w:rsidRPr="006D0DB5">
              <w:rPr>
                <w:rFonts w:cstheme="minorHAnsi"/>
                <w:b/>
                <w:bCs/>
                <w:sz w:val="20"/>
                <w:szCs w:val="20"/>
              </w:rPr>
              <w:t xml:space="preserve">                                               </w:t>
            </w:r>
            <w:r w:rsidRPr="006D0DB5">
              <w:rPr>
                <w:rFonts w:cstheme="minorHAnsi"/>
                <w:sz w:val="20"/>
                <w:szCs w:val="20"/>
              </w:rPr>
              <w:t xml:space="preserve">            </w:t>
            </w:r>
          </w:p>
        </w:tc>
        <w:tc>
          <w:tcPr>
            <w:tcW w:w="460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7F87" w:rsidRPr="006D0DB5" w:rsidRDefault="00F17F87" w:rsidP="00714C3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100, 220, 241</w:t>
            </w:r>
          </w:p>
        </w:tc>
      </w:tr>
      <w:tr w:rsidR="00F17F87" w:rsidTr="00714C3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Default="00F17F87" w:rsidP="00714C31"/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Pr="006D0DB5" w:rsidRDefault="00F17F87" w:rsidP="00714C3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 xml:space="preserve">PSY 337: Psychology of Happiness (3)                       </w:t>
            </w:r>
          </w:p>
        </w:tc>
        <w:tc>
          <w:tcPr>
            <w:tcW w:w="460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7F87" w:rsidRPr="006D0DB5" w:rsidRDefault="00F17F87" w:rsidP="00714C3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100, 220, 241</w:t>
            </w:r>
          </w:p>
        </w:tc>
      </w:tr>
      <w:tr w:rsidR="00F17F87" w:rsidTr="00714C3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Default="00F17F87" w:rsidP="00714C31"/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Pr="0051126F" w:rsidRDefault="00F17F87" w:rsidP="00714C31">
            <w:pPr>
              <w:rPr>
                <w:rFonts w:cstheme="minorHAnsi"/>
                <w:sz w:val="20"/>
                <w:szCs w:val="20"/>
              </w:rPr>
            </w:pPr>
            <w:r w:rsidRPr="0051126F">
              <w:rPr>
                <w:rFonts w:cstheme="minorHAnsi"/>
                <w:sz w:val="20"/>
                <w:szCs w:val="20"/>
              </w:rPr>
              <w:t xml:space="preserve">PSY 340: Physiology of Behavior (3)                                                             </w:t>
            </w:r>
          </w:p>
        </w:tc>
        <w:tc>
          <w:tcPr>
            <w:tcW w:w="460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7F87" w:rsidRPr="006D0DB5" w:rsidRDefault="00F17F87" w:rsidP="00714C3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100, 220, 241</w:t>
            </w:r>
          </w:p>
        </w:tc>
      </w:tr>
      <w:tr w:rsidR="00321CFB" w:rsidTr="00714C3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21CFB" w:rsidRDefault="00321CFB" w:rsidP="00714C31"/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21CFB" w:rsidRPr="0051126F" w:rsidRDefault="00321CFB" w:rsidP="00714C31">
            <w:pPr>
              <w:rPr>
                <w:rFonts w:cstheme="minorHAnsi"/>
                <w:sz w:val="20"/>
                <w:szCs w:val="20"/>
              </w:rPr>
            </w:pPr>
            <w:r w:rsidRPr="0051126F">
              <w:rPr>
                <w:rFonts w:cstheme="minorHAnsi"/>
                <w:sz w:val="20"/>
                <w:szCs w:val="20"/>
              </w:rPr>
              <w:t xml:space="preserve">PSY 341: Neuropsychology (3)                                                                        </w:t>
            </w:r>
          </w:p>
        </w:tc>
        <w:tc>
          <w:tcPr>
            <w:tcW w:w="460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21CFB" w:rsidRDefault="00321CFB" w:rsidP="00714C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PSY 100, 220, 241</w:t>
            </w:r>
          </w:p>
        </w:tc>
      </w:tr>
      <w:tr w:rsidR="00321CFB" w:rsidTr="00714C3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21CFB" w:rsidRDefault="00321CFB" w:rsidP="00714C31"/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21CFB" w:rsidRPr="003848CC" w:rsidRDefault="00321CFB" w:rsidP="00714C31">
            <w:pPr>
              <w:rPr>
                <w:rFonts w:cstheme="minorHAnsi"/>
                <w:sz w:val="20"/>
                <w:szCs w:val="20"/>
              </w:rPr>
            </w:pPr>
            <w:r w:rsidRPr="003848CC">
              <w:rPr>
                <w:rFonts w:cstheme="minorHAnsi"/>
                <w:sz w:val="20"/>
                <w:szCs w:val="20"/>
              </w:rPr>
              <w:t>PSY 342: Psychopharmacology (3)</w:t>
            </w:r>
          </w:p>
        </w:tc>
        <w:tc>
          <w:tcPr>
            <w:tcW w:w="460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21CFB" w:rsidRDefault="00321CFB" w:rsidP="00714C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PSY 100, 220, 241</w:t>
            </w:r>
          </w:p>
        </w:tc>
      </w:tr>
      <w:tr w:rsidR="00321CFB" w:rsidTr="00714C3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321CFB" w:rsidRDefault="00321CFB" w:rsidP="00714C31"/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321CFB" w:rsidRPr="003848CC" w:rsidRDefault="0051126F" w:rsidP="00714C31">
            <w:pPr>
              <w:tabs>
                <w:tab w:val="left" w:pos="167"/>
              </w:tabs>
              <w:rPr>
                <w:rFonts w:cstheme="minorHAnsi"/>
                <w:sz w:val="20"/>
                <w:szCs w:val="20"/>
              </w:rPr>
            </w:pPr>
            <w:r w:rsidRPr="0051126F">
              <w:rPr>
                <w:rFonts w:cstheme="minorHAnsi"/>
                <w:sz w:val="20"/>
                <w:szCs w:val="20"/>
              </w:rPr>
              <w:t>PSY 435</w:t>
            </w:r>
            <w:r w:rsidR="00321CFB" w:rsidRPr="0051126F">
              <w:rPr>
                <w:rFonts w:cstheme="minorHAnsi"/>
                <w:sz w:val="20"/>
                <w:szCs w:val="20"/>
              </w:rPr>
              <w:t>: Animal Cognition (3)</w:t>
            </w:r>
          </w:p>
        </w:tc>
        <w:tc>
          <w:tcPr>
            <w:tcW w:w="4607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CFB" w:rsidRPr="003848CC" w:rsidRDefault="00321CFB" w:rsidP="00714C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PSY 100, 220, 241</w:t>
            </w:r>
          </w:p>
        </w:tc>
      </w:tr>
      <w:tr w:rsidR="00321CFB" w:rsidTr="00714C31">
        <w:trPr>
          <w:trHeight w:val="302"/>
          <w:jc w:val="center"/>
        </w:trPr>
        <w:tc>
          <w:tcPr>
            <w:tcW w:w="1118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21CFB" w:rsidRPr="00AE3F1D" w:rsidRDefault="00321CFB" w:rsidP="00714C31">
            <w:pPr>
              <w:rPr>
                <w:color w:val="FFFFFF" w:themeColor="background1"/>
              </w:rPr>
            </w:pPr>
            <w:r w:rsidRPr="00D82DB6">
              <w:t xml:space="preserve">Complete at least </w:t>
            </w:r>
            <w:r w:rsidRPr="00E37F1C">
              <w:rPr>
                <w:b/>
              </w:rPr>
              <w:t>ONE</w:t>
            </w:r>
            <w:r w:rsidRPr="00D82DB6">
              <w:t xml:space="preserve"> of </w:t>
            </w:r>
            <w:r>
              <w:t xml:space="preserve">the following courses (3 </w:t>
            </w:r>
            <w:r w:rsidRPr="00D82DB6">
              <w:t>units total):</w:t>
            </w:r>
          </w:p>
        </w:tc>
      </w:tr>
      <w:tr w:rsidR="00F17F87" w:rsidTr="00714C31">
        <w:trPr>
          <w:trHeight w:val="302"/>
          <w:jc w:val="center"/>
        </w:trPr>
        <w:tc>
          <w:tcPr>
            <w:tcW w:w="732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Default="00F17F87" w:rsidP="00714C31"/>
        </w:tc>
        <w:tc>
          <w:tcPr>
            <w:tcW w:w="5850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Pr="006D0DB5" w:rsidRDefault="00F17F87" w:rsidP="00714C3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351: Social Psychology (3)</w:t>
            </w:r>
          </w:p>
          <w:p w:rsidR="00F17F87" w:rsidRPr="006D0DB5" w:rsidRDefault="00F17F87" w:rsidP="00714C31">
            <w:pPr>
              <w:ind w:left="720"/>
              <w:rPr>
                <w:b/>
                <w:sz w:val="16"/>
                <w:szCs w:val="16"/>
              </w:rPr>
            </w:pPr>
            <w:r w:rsidRPr="006D0DB5">
              <w:rPr>
                <w:b/>
                <w:sz w:val="16"/>
                <w:szCs w:val="16"/>
              </w:rPr>
              <w:t>GE: Human Diversity; Social Sciences and Citizenship (D2)</w:t>
            </w:r>
          </w:p>
        </w:tc>
        <w:tc>
          <w:tcPr>
            <w:tcW w:w="4607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7F87" w:rsidRPr="006D0DB5" w:rsidRDefault="00F17F87" w:rsidP="00714C3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</w:t>
            </w:r>
          </w:p>
        </w:tc>
      </w:tr>
      <w:tr w:rsidR="00F17F87" w:rsidTr="00714C3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Default="00F17F87" w:rsidP="00714C31"/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17F87" w:rsidRPr="006D0DB5" w:rsidRDefault="00F17F87" w:rsidP="00714C3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356: Personality (3)</w:t>
            </w:r>
          </w:p>
          <w:p w:rsidR="00F17F87" w:rsidRPr="006D0DB5" w:rsidRDefault="00F17F87" w:rsidP="00714C31">
            <w:pPr>
              <w:ind w:left="720"/>
              <w:rPr>
                <w:rFonts w:cstheme="minorHAnsi"/>
                <w:sz w:val="20"/>
                <w:szCs w:val="20"/>
              </w:rPr>
            </w:pPr>
            <w:r w:rsidRPr="006D0DB5">
              <w:rPr>
                <w:b/>
                <w:sz w:val="16"/>
                <w:szCs w:val="16"/>
              </w:rPr>
              <w:t>GE: Social Sciences and Citizenship (D2)</w:t>
            </w:r>
          </w:p>
        </w:tc>
        <w:tc>
          <w:tcPr>
            <w:tcW w:w="460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7F87" w:rsidRPr="006D0DB5" w:rsidRDefault="00F17F87" w:rsidP="00714C31">
            <w:pPr>
              <w:rPr>
                <w:rFonts w:cstheme="minorHAnsi"/>
                <w:sz w:val="20"/>
                <w:szCs w:val="20"/>
              </w:rPr>
            </w:pPr>
            <w:r w:rsidRPr="006D0DB5">
              <w:rPr>
                <w:rFonts w:cstheme="minorHAnsi"/>
                <w:sz w:val="20"/>
                <w:szCs w:val="20"/>
              </w:rPr>
              <w:t>PSY 100</w:t>
            </w:r>
          </w:p>
        </w:tc>
      </w:tr>
      <w:tr w:rsidR="00F17F87" w:rsidTr="00714C31">
        <w:trPr>
          <w:trHeight w:val="302"/>
          <w:jc w:val="center"/>
        </w:trPr>
        <w:tc>
          <w:tcPr>
            <w:tcW w:w="732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F17F87" w:rsidRPr="0051126F" w:rsidRDefault="00F17F87" w:rsidP="00714C31"/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F17F87" w:rsidRPr="0051126F" w:rsidRDefault="00F17F87" w:rsidP="00714C31">
            <w:pPr>
              <w:rPr>
                <w:rFonts w:cstheme="minorHAnsi"/>
                <w:sz w:val="20"/>
                <w:szCs w:val="20"/>
              </w:rPr>
            </w:pPr>
            <w:r w:rsidRPr="0051126F">
              <w:rPr>
                <w:rFonts w:cstheme="minorHAnsi"/>
                <w:sz w:val="20"/>
                <w:szCs w:val="20"/>
              </w:rPr>
              <w:t>PSY 361: Psychology of Child and Adolescent Development (3)</w:t>
            </w:r>
          </w:p>
          <w:p w:rsidR="00F17F87" w:rsidRPr="0051126F" w:rsidRDefault="00F17F87" w:rsidP="00714C31">
            <w:pPr>
              <w:ind w:left="720"/>
              <w:rPr>
                <w:rFonts w:cstheme="minorHAnsi"/>
                <w:sz w:val="20"/>
                <w:szCs w:val="20"/>
              </w:rPr>
            </w:pPr>
            <w:r w:rsidRPr="0051126F">
              <w:rPr>
                <w:b/>
                <w:sz w:val="16"/>
                <w:szCs w:val="16"/>
              </w:rPr>
              <w:t>GE: Human Diversity; Social Sciences and Citizenship (D2)</w:t>
            </w:r>
          </w:p>
          <w:p w:rsidR="00F17F87" w:rsidRPr="0051126F" w:rsidRDefault="00F17F87" w:rsidP="00714C31">
            <w:pPr>
              <w:rPr>
                <w:rFonts w:cstheme="minorHAnsi"/>
                <w:sz w:val="20"/>
                <w:szCs w:val="20"/>
              </w:rPr>
            </w:pPr>
            <w:r w:rsidRPr="0051126F">
              <w:rPr>
                <w:rFonts w:cstheme="minorHAnsi"/>
                <w:sz w:val="20"/>
                <w:szCs w:val="20"/>
              </w:rPr>
              <w:t xml:space="preserve">   </w:t>
            </w:r>
            <w:r w:rsidRPr="0051126F">
              <w:rPr>
                <w:rFonts w:cstheme="minorHAnsi"/>
                <w:b/>
                <w:sz w:val="20"/>
                <w:szCs w:val="20"/>
              </w:rPr>
              <w:t>OR</w:t>
            </w:r>
          </w:p>
          <w:p w:rsidR="00F17F87" w:rsidRPr="0051126F" w:rsidRDefault="00F17F87" w:rsidP="00714C31">
            <w:pPr>
              <w:tabs>
                <w:tab w:val="left" w:pos="156"/>
              </w:tabs>
              <w:ind w:left="-202"/>
              <w:rPr>
                <w:rFonts w:cstheme="minorHAnsi"/>
                <w:b/>
                <w:sz w:val="20"/>
                <w:szCs w:val="20"/>
              </w:rPr>
            </w:pPr>
            <w:r w:rsidRPr="0051126F">
              <w:rPr>
                <w:rFonts w:cstheme="minorHAnsi"/>
                <w:b/>
                <w:sz w:val="20"/>
                <w:szCs w:val="20"/>
              </w:rPr>
              <w:t xml:space="preserve">     </w:t>
            </w:r>
            <w:r w:rsidRPr="0051126F">
              <w:rPr>
                <w:rFonts w:cstheme="minorHAnsi"/>
                <w:sz w:val="20"/>
                <w:szCs w:val="20"/>
              </w:rPr>
              <w:t>PSY 365: Psychology of Adult Development and Aging (3)</w:t>
            </w:r>
            <w:r w:rsidRPr="0051126F">
              <w:rPr>
                <w:rFonts w:cstheme="minorHAnsi"/>
                <w:b/>
                <w:sz w:val="20"/>
                <w:szCs w:val="20"/>
              </w:rPr>
              <w:t xml:space="preserve">                                                                               </w:t>
            </w:r>
          </w:p>
        </w:tc>
        <w:tc>
          <w:tcPr>
            <w:tcW w:w="4607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F87" w:rsidRPr="00D1174C" w:rsidRDefault="00F17F87" w:rsidP="00714C3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PSY 100</w:t>
            </w:r>
          </w:p>
        </w:tc>
      </w:tr>
      <w:tr w:rsidR="00321CFB" w:rsidTr="00714C31">
        <w:trPr>
          <w:trHeight w:val="302"/>
          <w:jc w:val="center"/>
        </w:trPr>
        <w:tc>
          <w:tcPr>
            <w:tcW w:w="111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21CFB" w:rsidRPr="00AE3F1D" w:rsidRDefault="00321CFB" w:rsidP="00714C31">
            <w:pPr>
              <w:rPr>
                <w:color w:val="FFFFFF" w:themeColor="background1"/>
              </w:rPr>
            </w:pPr>
            <w:r w:rsidRPr="00D82DB6">
              <w:t>Complete</w:t>
            </w:r>
            <w:r>
              <w:t xml:space="preserve"> </w:t>
            </w:r>
            <w:r>
              <w:rPr>
                <w:b/>
              </w:rPr>
              <w:t xml:space="preserve">ONE </w:t>
            </w:r>
            <w:r w:rsidRPr="00D82DB6">
              <w:t>upper division Psychology elective course</w:t>
            </w:r>
            <w:r>
              <w:t>, which may include courses listed above</w:t>
            </w:r>
            <w:r w:rsidRPr="00D82DB6">
              <w:t xml:space="preserve"> (3 units total):</w:t>
            </w:r>
          </w:p>
        </w:tc>
      </w:tr>
      <w:tr w:rsidR="00321CFB" w:rsidRPr="00063DC0" w:rsidTr="00714C31">
        <w:trPr>
          <w:trHeight w:val="302"/>
          <w:jc w:val="center"/>
        </w:trPr>
        <w:tc>
          <w:tcPr>
            <w:tcW w:w="749" w:type="dxa"/>
            <w:gridSpan w:val="2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321CFB" w:rsidRDefault="00321CFB" w:rsidP="00714C31"/>
        </w:tc>
        <w:tc>
          <w:tcPr>
            <w:tcW w:w="5866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321CFB" w:rsidRPr="00063DC0" w:rsidRDefault="00321CFB" w:rsidP="00714C31">
            <w:pPr>
              <w:ind w:firstLine="21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  <w:szCs w:val="18"/>
              </w:rPr>
              <w:t>Elective 1:</w:t>
            </w:r>
          </w:p>
        </w:tc>
        <w:tc>
          <w:tcPr>
            <w:tcW w:w="457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CFB" w:rsidRPr="00063DC0" w:rsidRDefault="00321CFB" w:rsidP="00714C31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F17F87" w:rsidRPr="00C7109E" w:rsidRDefault="00F17F87" w:rsidP="00F17F87">
      <w:pPr>
        <w:spacing w:after="0" w:line="240" w:lineRule="auto"/>
        <w:contextualSpacing/>
        <w:rPr>
          <w:sz w:val="21"/>
          <w:szCs w:val="21"/>
        </w:rPr>
      </w:pPr>
    </w:p>
    <w:p w:rsidR="00F17F87" w:rsidRDefault="00F17F87" w:rsidP="00F17F87">
      <w:pPr>
        <w:spacing w:after="0" w:line="240" w:lineRule="auto"/>
        <w:contextualSpacing/>
        <w:rPr>
          <w:sz w:val="21"/>
          <w:szCs w:val="21"/>
        </w:rPr>
      </w:pPr>
      <w:r>
        <w:rPr>
          <w:sz w:val="21"/>
          <w:szCs w:val="21"/>
        </w:rPr>
        <w:t>See online Catalog for additional course information, limitations, and requirements.</w:t>
      </w:r>
    </w:p>
    <w:p w:rsidR="00F17F87" w:rsidRDefault="00F17F87" w:rsidP="00F17F87">
      <w:pPr>
        <w:spacing w:after="0" w:line="240" w:lineRule="auto"/>
        <w:contextualSpacing/>
        <w:rPr>
          <w:sz w:val="21"/>
          <w:szCs w:val="21"/>
        </w:rPr>
      </w:pPr>
    </w:p>
    <w:p w:rsidR="00BE4E85" w:rsidRDefault="00BE4E85" w:rsidP="00F17F87">
      <w:pPr>
        <w:spacing w:after="0" w:line="240" w:lineRule="auto"/>
        <w:contextualSpacing/>
        <w:rPr>
          <w:sz w:val="21"/>
          <w:szCs w:val="21"/>
        </w:rPr>
      </w:pPr>
    </w:p>
    <w:tbl>
      <w:tblPr>
        <w:tblW w:w="111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720"/>
        <w:gridCol w:w="3390"/>
        <w:gridCol w:w="4050"/>
      </w:tblGrid>
      <w:tr w:rsidR="00F17F87" w:rsidRPr="00F62085" w:rsidTr="00471647">
        <w:trPr>
          <w:trHeight w:val="1430"/>
        </w:trPr>
        <w:tc>
          <w:tcPr>
            <w:tcW w:w="3720" w:type="dxa"/>
            <w:shd w:val="clear" w:color="auto" w:fill="auto"/>
            <w:vAlign w:val="center"/>
          </w:tcPr>
          <w:p w:rsidR="00F17F87" w:rsidRPr="00F62085" w:rsidRDefault="00F17F87" w:rsidP="00471647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  <w:u w:val="single"/>
              </w:rPr>
            </w:pPr>
            <w:r w:rsidRPr="00F62085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GPA Requirements</w:t>
            </w:r>
          </w:p>
          <w:p w:rsidR="00F17F87" w:rsidRPr="00F62085" w:rsidRDefault="00F17F87" w:rsidP="00471647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F62085">
              <w:rPr>
                <w:sz w:val="21"/>
                <w:szCs w:val="21"/>
              </w:rPr>
              <w:t>Minimum 2.0 for ALL of the following:</w:t>
            </w:r>
          </w:p>
          <w:p w:rsidR="00F17F87" w:rsidRPr="00F62085" w:rsidRDefault="00F17F87" w:rsidP="00471647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F62085">
              <w:rPr>
                <w:sz w:val="21"/>
                <w:szCs w:val="21"/>
              </w:rPr>
              <w:t>Overall GPA</w:t>
            </w:r>
          </w:p>
          <w:p w:rsidR="00F17F87" w:rsidRPr="00F62085" w:rsidRDefault="00F17F87" w:rsidP="00471647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F62085">
              <w:rPr>
                <w:sz w:val="21"/>
                <w:szCs w:val="21"/>
              </w:rPr>
              <w:t>CSULB GPA</w:t>
            </w:r>
          </w:p>
          <w:p w:rsidR="00F17F87" w:rsidRPr="00F62085" w:rsidRDefault="00F17F87" w:rsidP="00471647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F62085">
              <w:rPr>
                <w:sz w:val="21"/>
                <w:szCs w:val="21"/>
              </w:rPr>
              <w:t>Cumulative Major/Minor GPA</w:t>
            </w:r>
          </w:p>
        </w:tc>
        <w:tc>
          <w:tcPr>
            <w:tcW w:w="3390" w:type="dxa"/>
            <w:shd w:val="clear" w:color="auto" w:fill="auto"/>
            <w:vAlign w:val="center"/>
          </w:tcPr>
          <w:p w:rsidR="00F17F87" w:rsidRPr="00F62085" w:rsidRDefault="00F17F87" w:rsidP="00471647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  <w:u w:val="single"/>
              </w:rPr>
            </w:pPr>
            <w:r w:rsidRPr="00F62085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Unit Requirements</w:t>
            </w:r>
          </w:p>
          <w:p w:rsidR="00F17F87" w:rsidRPr="00F62085" w:rsidRDefault="00F17F87" w:rsidP="00471647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62085">
              <w:rPr>
                <w:rFonts w:ascii="Calibri" w:hAnsi="Calibri" w:cs="Calibri"/>
                <w:sz w:val="21"/>
                <w:szCs w:val="21"/>
              </w:rPr>
              <w:t>120 Overall units</w:t>
            </w:r>
          </w:p>
          <w:p w:rsidR="00F17F87" w:rsidRPr="00F62085" w:rsidRDefault="00F17F87" w:rsidP="00471647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62085">
              <w:rPr>
                <w:rFonts w:ascii="Calibri" w:hAnsi="Calibri" w:cs="Calibri"/>
                <w:sz w:val="21"/>
                <w:szCs w:val="21"/>
              </w:rPr>
              <w:t>40 Upper Division units</w:t>
            </w:r>
          </w:p>
          <w:p w:rsidR="00F17F87" w:rsidRPr="00F62085" w:rsidRDefault="00F17F87" w:rsidP="00471647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62085">
              <w:rPr>
                <w:rFonts w:ascii="Calibri" w:hAnsi="Calibri" w:cs="Calibri"/>
                <w:sz w:val="21"/>
                <w:szCs w:val="21"/>
              </w:rPr>
              <w:t>30 CSULB units</w:t>
            </w:r>
          </w:p>
          <w:p w:rsidR="00F17F87" w:rsidRPr="00F62085" w:rsidRDefault="00F17F87" w:rsidP="00471647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62085">
              <w:rPr>
                <w:rFonts w:ascii="Calibri" w:hAnsi="Calibri" w:cs="Calibri"/>
                <w:sz w:val="21"/>
                <w:szCs w:val="21"/>
              </w:rPr>
              <w:t>24 Upper Division CSULB units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F17F87" w:rsidRPr="00F62085" w:rsidRDefault="00F17F87" w:rsidP="00471647">
            <w:pPr>
              <w:spacing w:after="0" w:line="240" w:lineRule="auto"/>
              <w:ind w:right="-14"/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</w:pPr>
            <w:r w:rsidRPr="00F62085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Class Unit Levels</w:t>
            </w:r>
          </w:p>
          <w:p w:rsidR="00F17F87" w:rsidRPr="00F62085" w:rsidRDefault="00F17F87" w:rsidP="00471647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62085">
              <w:rPr>
                <w:rFonts w:ascii="Calibri" w:hAnsi="Calibri" w:cs="Calibri"/>
                <w:sz w:val="21"/>
                <w:szCs w:val="21"/>
              </w:rPr>
              <w:t>0-29 units = Freshmen</w:t>
            </w:r>
          </w:p>
          <w:p w:rsidR="00F17F87" w:rsidRPr="00F62085" w:rsidRDefault="00F17F87" w:rsidP="00471647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62085">
              <w:rPr>
                <w:rFonts w:ascii="Calibri" w:hAnsi="Calibri" w:cs="Calibri"/>
                <w:sz w:val="21"/>
                <w:szCs w:val="21"/>
              </w:rPr>
              <w:t>30-59 units = Sophomore</w:t>
            </w:r>
          </w:p>
          <w:p w:rsidR="00F17F87" w:rsidRPr="00F62085" w:rsidRDefault="00F17F87" w:rsidP="00471647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62085">
              <w:rPr>
                <w:rFonts w:ascii="Calibri" w:hAnsi="Calibri" w:cs="Calibri"/>
                <w:sz w:val="21"/>
                <w:szCs w:val="21"/>
              </w:rPr>
              <w:t>60-89 units = Junior/Upper Division Standing</w:t>
            </w:r>
          </w:p>
          <w:p w:rsidR="00F17F87" w:rsidRPr="00F62085" w:rsidRDefault="00F17F87" w:rsidP="00471647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F62085">
              <w:rPr>
                <w:rFonts w:ascii="Calibri" w:hAnsi="Calibri" w:cs="Calibri"/>
                <w:sz w:val="21"/>
                <w:szCs w:val="21"/>
              </w:rPr>
              <w:t>90+ units = Senior</w:t>
            </w:r>
          </w:p>
        </w:tc>
      </w:tr>
      <w:tr w:rsidR="00F17F87" w:rsidRPr="00F62085" w:rsidTr="00471647">
        <w:trPr>
          <w:trHeight w:val="620"/>
        </w:trPr>
        <w:tc>
          <w:tcPr>
            <w:tcW w:w="11160" w:type="dxa"/>
            <w:gridSpan w:val="3"/>
            <w:shd w:val="clear" w:color="auto" w:fill="auto"/>
            <w:vAlign w:val="center"/>
          </w:tcPr>
          <w:p w:rsidR="00F17F87" w:rsidRPr="00F62085" w:rsidRDefault="00F17F87" w:rsidP="00471647">
            <w:pPr>
              <w:widowControl w:val="0"/>
              <w:spacing w:after="0" w:line="240" w:lineRule="auto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 w:rsidRPr="00F62085">
              <w:rPr>
                <w:b/>
                <w:bCs/>
                <w:sz w:val="21"/>
                <w:szCs w:val="21"/>
                <w:u w:val="single"/>
              </w:rPr>
              <w:t>Graduate Writing Assessment Requirement (GWAR)</w:t>
            </w:r>
          </w:p>
          <w:p w:rsidR="00F17F87" w:rsidRPr="00F62085" w:rsidRDefault="00F17F87" w:rsidP="00824BD9">
            <w:pPr>
              <w:widowControl w:val="0"/>
              <w:spacing w:after="0" w:line="240" w:lineRule="auto"/>
              <w:jc w:val="center"/>
              <w:rPr>
                <w:sz w:val="21"/>
                <w:szCs w:val="21"/>
              </w:rPr>
            </w:pPr>
            <w:r w:rsidRPr="00F62085">
              <w:rPr>
                <w:sz w:val="21"/>
                <w:szCs w:val="21"/>
              </w:rPr>
              <w:t xml:space="preserve">Attempt the Writing Proficiency Exam (WPE) </w:t>
            </w:r>
            <w:r w:rsidRPr="00F62085">
              <w:rPr>
                <w:sz w:val="21"/>
                <w:szCs w:val="21"/>
                <w:u w:val="single"/>
              </w:rPr>
              <w:t>before</w:t>
            </w:r>
            <w:r w:rsidRPr="00F62085">
              <w:rPr>
                <w:sz w:val="21"/>
                <w:szCs w:val="21"/>
              </w:rPr>
              <w:t xml:space="preserve"> </w:t>
            </w:r>
            <w:r w:rsidR="00824BD9">
              <w:rPr>
                <w:sz w:val="21"/>
                <w:szCs w:val="21"/>
              </w:rPr>
              <w:t>50</w:t>
            </w:r>
            <w:r w:rsidRPr="00F62085">
              <w:rPr>
                <w:sz w:val="21"/>
                <w:szCs w:val="21"/>
              </w:rPr>
              <w:t xml:space="preserve"> units. Transfer students must take the WPE during their first semester.</w:t>
            </w:r>
          </w:p>
        </w:tc>
      </w:tr>
    </w:tbl>
    <w:p w:rsidR="00F17F87" w:rsidRPr="004A5854" w:rsidRDefault="00F17F87" w:rsidP="00F17F87">
      <w:pPr>
        <w:spacing w:after="0" w:line="240" w:lineRule="auto"/>
        <w:contextualSpacing/>
        <w:rPr>
          <w:sz w:val="21"/>
          <w:szCs w:val="21"/>
        </w:rPr>
        <w:sectPr w:rsidR="00F17F87" w:rsidRPr="004A5854" w:rsidSect="005C7334">
          <w:headerReference w:type="default" r:id="rId10"/>
          <w:footerReference w:type="default" r:id="rId11"/>
          <w:pgSz w:w="12240" w:h="15840"/>
          <w:pgMar w:top="720" w:right="720" w:bottom="720" w:left="720" w:header="288" w:footer="288" w:gutter="0"/>
          <w:cols w:space="720"/>
          <w:docGrid w:linePitch="360"/>
        </w:sectPr>
      </w:pPr>
    </w:p>
    <w:p w:rsidR="00F17F87" w:rsidRDefault="00F17F87" w:rsidP="00F17F87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431B41" w:rsidRDefault="00431B41" w:rsidP="001E4E23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1E4E23" w:rsidRPr="009B357B" w:rsidRDefault="001E4E23" w:rsidP="001E4E23">
      <w:pPr>
        <w:spacing w:after="0" w:line="240" w:lineRule="auto"/>
        <w:contextualSpacing/>
        <w:rPr>
          <w:sz w:val="16"/>
          <w:szCs w:val="16"/>
        </w:rPr>
      </w:pPr>
      <w:r w:rsidRPr="001E4E23">
        <w:rPr>
          <w:b/>
          <w:sz w:val="21"/>
          <w:szCs w:val="21"/>
          <w:u w:val="single"/>
        </w:rPr>
        <w:lastRenderedPageBreak/>
        <w:t>Additional Information</w:t>
      </w:r>
      <w:r w:rsidRPr="001E4E23">
        <w:rPr>
          <w:b/>
          <w:sz w:val="21"/>
          <w:szCs w:val="21"/>
        </w:rPr>
        <w:tab/>
      </w:r>
      <w:r w:rsidRPr="001E4E23">
        <w:rPr>
          <w:b/>
          <w:sz w:val="21"/>
          <w:szCs w:val="21"/>
        </w:rPr>
        <w:tab/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11088"/>
      </w:tblGrid>
      <w:tr w:rsidR="001E4E23" w:rsidRPr="001E4E23" w:rsidTr="00AA6562">
        <w:trPr>
          <w:trHeight w:val="270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:rsidR="00F17F87" w:rsidRPr="00F17F87" w:rsidRDefault="00F17F87" w:rsidP="00F17F87">
            <w:pPr>
              <w:pStyle w:val="ListParagraph"/>
              <w:numPr>
                <w:ilvl w:val="0"/>
                <w:numId w:val="6"/>
              </w:numPr>
              <w:rPr>
                <w:rFonts w:ascii="Calibri" w:eastAsia="Calibri" w:hAnsi="Calibri" w:cs="Times New Roman"/>
                <w:sz w:val="21"/>
                <w:szCs w:val="21"/>
              </w:rPr>
            </w:pPr>
            <w:r w:rsidRPr="00F17F87">
              <w:rPr>
                <w:rFonts w:ascii="Calibri" w:eastAsia="Calibri" w:hAnsi="Calibri" w:cs="Times New Roman"/>
                <w:sz w:val="21"/>
                <w:szCs w:val="21"/>
              </w:rPr>
              <w:t>Some courses and GE Capstones may count in GE and the minor. Courses in bold indicate GE requirements. Visit the GE website for course selection: csulb.edu/</w:t>
            </w:r>
            <w:proofErr w:type="spellStart"/>
            <w:r w:rsidRPr="00F17F87">
              <w:rPr>
                <w:rFonts w:ascii="Calibri" w:eastAsia="Calibri" w:hAnsi="Calibri" w:cs="Times New Roman"/>
                <w:sz w:val="21"/>
                <w:szCs w:val="21"/>
              </w:rPr>
              <w:t>ge</w:t>
            </w:r>
            <w:proofErr w:type="spellEnd"/>
            <w:r w:rsidRPr="00F17F87">
              <w:rPr>
                <w:rFonts w:ascii="Calibri" w:eastAsia="Calibri" w:hAnsi="Calibri" w:cs="Times New Roman"/>
                <w:sz w:val="21"/>
                <w:szCs w:val="21"/>
              </w:rPr>
              <w:t>.</w:t>
            </w:r>
          </w:p>
          <w:p w:rsidR="00DF0C3E" w:rsidRPr="00337BA0" w:rsidRDefault="00DF0C3E" w:rsidP="00560299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Times New Roman"/>
                <w:sz w:val="21"/>
                <w:szCs w:val="21"/>
              </w:rPr>
            </w:pPr>
            <w:r w:rsidRPr="00337BA0">
              <w:rPr>
                <w:sz w:val="21"/>
                <w:szCs w:val="21"/>
              </w:rPr>
              <w:t>The Minor in Psychology is available to any non-Psychology major.</w:t>
            </w:r>
          </w:p>
          <w:p w:rsidR="00D47FAF" w:rsidRDefault="00DF0C3E" w:rsidP="00AA6562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337BA0">
              <w:rPr>
                <w:sz w:val="21"/>
                <w:szCs w:val="21"/>
              </w:rPr>
              <w:t>Due to the impacted status of the Psychology Department, s</w:t>
            </w:r>
            <w:r w:rsidR="00337BA0">
              <w:rPr>
                <w:sz w:val="21"/>
                <w:szCs w:val="21"/>
              </w:rPr>
              <w:t xml:space="preserve">tudents wishing to earn a minor </w:t>
            </w:r>
            <w:r w:rsidR="00BE4E85">
              <w:rPr>
                <w:sz w:val="21"/>
                <w:szCs w:val="21"/>
              </w:rPr>
              <w:t>must earn a “C”</w:t>
            </w:r>
            <w:r w:rsidRPr="00337BA0">
              <w:rPr>
                <w:sz w:val="21"/>
                <w:szCs w:val="21"/>
              </w:rPr>
              <w:t xml:space="preserve"> or better in PSY 100, 210</w:t>
            </w:r>
            <w:r w:rsidR="00701CC3" w:rsidRPr="00337BA0">
              <w:rPr>
                <w:sz w:val="21"/>
                <w:szCs w:val="21"/>
              </w:rPr>
              <w:t>, and 220</w:t>
            </w:r>
            <w:r w:rsidRPr="00337BA0">
              <w:rPr>
                <w:sz w:val="21"/>
                <w:szCs w:val="21"/>
              </w:rPr>
              <w:t xml:space="preserve"> prior to taking any other PSY courses that will count toward the minor.</w:t>
            </w:r>
          </w:p>
          <w:p w:rsidR="0051126F" w:rsidRPr="00337BA0" w:rsidRDefault="0051126F" w:rsidP="00AA6562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D47FAF">
              <w:rPr>
                <w:sz w:val="21"/>
                <w:szCs w:val="21"/>
              </w:rPr>
              <w:t>Students are advised to cons</w:t>
            </w:r>
            <w:r>
              <w:rPr>
                <w:sz w:val="21"/>
                <w:szCs w:val="21"/>
              </w:rPr>
              <w:t>ult with the Psychology Resource</w:t>
            </w:r>
            <w:r w:rsidRPr="00D47FAF">
              <w:rPr>
                <w:sz w:val="21"/>
                <w:szCs w:val="21"/>
              </w:rPr>
              <w:t xml:space="preserve"> Office</w:t>
            </w:r>
            <w:r>
              <w:rPr>
                <w:sz w:val="21"/>
                <w:szCs w:val="21"/>
              </w:rPr>
              <w:t xml:space="preserve"> (PSY-206)</w:t>
            </w:r>
            <w:r w:rsidRPr="00D47FAF">
              <w:rPr>
                <w:sz w:val="21"/>
                <w:szCs w:val="21"/>
              </w:rPr>
              <w:t xml:space="preserve"> for course choices most relevant to their individual goals.</w:t>
            </w:r>
          </w:p>
          <w:p w:rsidR="004F08C2" w:rsidRPr="00337BA0" w:rsidRDefault="004F08C2" w:rsidP="004F08C2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337BA0">
              <w:rPr>
                <w:sz w:val="21"/>
                <w:szCs w:val="21"/>
              </w:rPr>
              <w:t>C/LA 250, HDEV 250, and SOC 250 are approved statistics equivalents to PSY 210.</w:t>
            </w:r>
          </w:p>
        </w:tc>
      </w:tr>
    </w:tbl>
    <w:p w:rsidR="0076197E" w:rsidRDefault="00CA72BC" w:rsidP="00CA72BC">
      <w:pPr>
        <w:spacing w:after="0" w:line="240" w:lineRule="auto"/>
        <w:contextualSpacing/>
        <w:rPr>
          <w:sz w:val="21"/>
          <w:szCs w:val="21"/>
        </w:rPr>
      </w:pPr>
      <w:r w:rsidRPr="001E4E23">
        <w:rPr>
          <w:sz w:val="21"/>
          <w:szCs w:val="21"/>
        </w:rPr>
        <w:tab/>
      </w:r>
    </w:p>
    <w:p w:rsidR="00CA72BC" w:rsidRPr="001E4E23" w:rsidRDefault="00CA72BC" w:rsidP="00CA72BC">
      <w:pPr>
        <w:spacing w:after="0" w:line="240" w:lineRule="auto"/>
        <w:contextualSpacing/>
        <w:rPr>
          <w:sz w:val="21"/>
          <w:szCs w:val="21"/>
        </w:rPr>
      </w:pPr>
      <w:r w:rsidRPr="001E4E23">
        <w:rPr>
          <w:sz w:val="21"/>
          <w:szCs w:val="21"/>
        </w:rPr>
        <w:tab/>
      </w:r>
    </w:p>
    <w:p w:rsidR="00337BA0" w:rsidRDefault="00CA72BC" w:rsidP="00CA72BC">
      <w:pPr>
        <w:spacing w:after="0" w:line="240" w:lineRule="auto"/>
        <w:contextualSpacing/>
        <w:rPr>
          <w:sz w:val="21"/>
          <w:szCs w:val="21"/>
        </w:rPr>
      </w:pPr>
      <w:r w:rsidRPr="001E4E23">
        <w:rPr>
          <w:b/>
          <w:sz w:val="21"/>
          <w:szCs w:val="21"/>
        </w:rPr>
        <w:t xml:space="preserve">Department of Psychology       </w:t>
      </w:r>
      <w:r w:rsidR="00337BA0">
        <w:rPr>
          <w:b/>
          <w:sz w:val="21"/>
          <w:szCs w:val="21"/>
        </w:rPr>
        <w:tab/>
      </w:r>
      <w:r w:rsidR="00337BA0">
        <w:rPr>
          <w:b/>
          <w:sz w:val="21"/>
          <w:szCs w:val="21"/>
        </w:rPr>
        <w:tab/>
      </w:r>
      <w:r w:rsidR="00337BA0">
        <w:rPr>
          <w:b/>
          <w:sz w:val="21"/>
          <w:szCs w:val="21"/>
        </w:rPr>
        <w:tab/>
      </w:r>
      <w:r w:rsidR="00337BA0">
        <w:rPr>
          <w:b/>
          <w:sz w:val="21"/>
          <w:szCs w:val="21"/>
        </w:rPr>
        <w:tab/>
      </w:r>
      <w:r w:rsidRPr="001E4E23">
        <w:rPr>
          <w:sz w:val="21"/>
          <w:szCs w:val="21"/>
        </w:rPr>
        <w:t xml:space="preserve">Location: PSY-100      </w:t>
      </w:r>
      <w:r w:rsidR="00337BA0">
        <w:rPr>
          <w:sz w:val="21"/>
          <w:szCs w:val="21"/>
        </w:rPr>
        <w:t xml:space="preserve"> Phone Number: (562) 985-5001</w:t>
      </w:r>
      <w:r w:rsidR="00337BA0">
        <w:rPr>
          <w:sz w:val="21"/>
          <w:szCs w:val="21"/>
        </w:rPr>
        <w:tab/>
      </w:r>
    </w:p>
    <w:p w:rsidR="00F17F87" w:rsidRDefault="00337BA0" w:rsidP="00CA72BC">
      <w:pPr>
        <w:spacing w:after="0" w:line="240" w:lineRule="auto"/>
        <w:contextualSpacing/>
        <w:rPr>
          <w:sz w:val="21"/>
          <w:szCs w:val="21"/>
        </w:rPr>
      </w:pPr>
      <w:r>
        <w:rPr>
          <w:b/>
          <w:sz w:val="21"/>
          <w:szCs w:val="21"/>
        </w:rPr>
        <w:t xml:space="preserve">ATLAS </w:t>
      </w:r>
      <w:r w:rsidRPr="004B0B38">
        <w:rPr>
          <w:b/>
          <w:i/>
          <w:sz w:val="21"/>
          <w:szCs w:val="21"/>
        </w:rPr>
        <w:t>Network</w:t>
      </w:r>
      <w:r>
        <w:rPr>
          <w:b/>
          <w:sz w:val="21"/>
          <w:szCs w:val="21"/>
        </w:rPr>
        <w:t>/College of Liberal Arts Advising Center</w:t>
      </w:r>
      <w:r>
        <w:rPr>
          <w:sz w:val="21"/>
          <w:szCs w:val="21"/>
        </w:rPr>
        <w:tab/>
        <w:t xml:space="preserve">Location: PH1-104    </w:t>
      </w:r>
      <w:r>
        <w:rPr>
          <w:sz w:val="12"/>
          <w:szCs w:val="12"/>
        </w:rPr>
        <w:t xml:space="preserve"> </w:t>
      </w:r>
      <w:r>
        <w:rPr>
          <w:sz w:val="21"/>
          <w:szCs w:val="21"/>
        </w:rPr>
        <w:t xml:space="preserve"> </w:t>
      </w:r>
      <w:r>
        <w:rPr>
          <w:sz w:val="12"/>
          <w:szCs w:val="12"/>
        </w:rPr>
        <w:t xml:space="preserve"> </w:t>
      </w:r>
      <w:r>
        <w:rPr>
          <w:sz w:val="21"/>
          <w:szCs w:val="21"/>
        </w:rPr>
        <w:t>Phone Number: (562) 985-7804</w:t>
      </w:r>
    </w:p>
    <w:p w:rsidR="00F17F87" w:rsidRDefault="00337BA0" w:rsidP="00F17F87">
      <w:pPr>
        <w:spacing w:after="0" w:line="240" w:lineRule="auto"/>
        <w:contextualSpacing/>
        <w:rPr>
          <w:sz w:val="21"/>
          <w:szCs w:val="21"/>
        </w:rPr>
      </w:pPr>
      <w:r>
        <w:tab/>
      </w:r>
      <w:r>
        <w:tab/>
      </w:r>
    </w:p>
    <w:p w:rsidR="00F17F87" w:rsidRDefault="00F17F87" w:rsidP="00F17F87">
      <w:pPr>
        <w:spacing w:after="0" w:line="240" w:lineRule="auto"/>
        <w:contextualSpacing/>
        <w:rPr>
          <w:sz w:val="21"/>
          <w:szCs w:val="21"/>
        </w:rPr>
      </w:pPr>
    </w:p>
    <w:p w:rsidR="00F17F87" w:rsidRPr="00884D67" w:rsidRDefault="00F17F87" w:rsidP="00F17F87">
      <w:pPr>
        <w:spacing w:after="0" w:line="240" w:lineRule="auto"/>
        <w:ind w:right="-14"/>
        <w:jc w:val="center"/>
        <w:rPr>
          <w:rFonts w:ascii="Calibri" w:hAnsi="Calibri" w:cs="Calibri"/>
          <w:b/>
          <w:bCs/>
          <w:sz w:val="21"/>
          <w:szCs w:val="21"/>
          <w:u w:val="single"/>
        </w:rPr>
      </w:pPr>
      <w:r w:rsidRPr="00884D67">
        <w:rPr>
          <w:rFonts w:ascii="Calibri" w:hAnsi="Calibri" w:cs="Calibri"/>
          <w:b/>
          <w:bCs/>
          <w:sz w:val="21"/>
          <w:szCs w:val="21"/>
          <w:u w:val="single"/>
        </w:rPr>
        <w:t>File by 90!</w:t>
      </w:r>
    </w:p>
    <w:p w:rsidR="00F17F87" w:rsidRPr="00884D67" w:rsidRDefault="00F17F87" w:rsidP="00F17F87">
      <w:pPr>
        <w:spacing w:after="0" w:line="240" w:lineRule="auto"/>
        <w:contextualSpacing/>
        <w:jc w:val="center"/>
        <w:rPr>
          <w:sz w:val="21"/>
          <w:szCs w:val="21"/>
        </w:rPr>
      </w:pPr>
      <w:r w:rsidRPr="00884D67">
        <w:rPr>
          <w:sz w:val="21"/>
          <w:szCs w:val="21"/>
        </w:rPr>
        <w:t>File to graduate before your last semester.</w:t>
      </w:r>
    </w:p>
    <w:p w:rsidR="00F17F87" w:rsidRPr="00884D67" w:rsidRDefault="00F17F87" w:rsidP="00F17F87">
      <w:pPr>
        <w:spacing w:after="0" w:line="240" w:lineRule="auto"/>
        <w:jc w:val="center"/>
      </w:pPr>
      <w:r w:rsidRPr="00884D67">
        <w:rPr>
          <w:sz w:val="21"/>
          <w:szCs w:val="21"/>
        </w:rPr>
        <w:t>See the Enrollment Services website for</w:t>
      </w:r>
      <w:r>
        <w:rPr>
          <w:sz w:val="21"/>
          <w:szCs w:val="21"/>
        </w:rPr>
        <w:t xml:space="preserve"> deadlines: csulb.edu/enrollment.</w:t>
      </w:r>
    </w:p>
    <w:p w:rsidR="001E4E23" w:rsidRPr="00337BA0" w:rsidRDefault="001E4E23" w:rsidP="00CA72BC">
      <w:pPr>
        <w:spacing w:after="0" w:line="240" w:lineRule="auto"/>
        <w:contextualSpacing/>
        <w:rPr>
          <w:sz w:val="21"/>
          <w:szCs w:val="21"/>
        </w:rPr>
      </w:pPr>
    </w:p>
    <w:sectPr w:rsidR="001E4E23" w:rsidRPr="00337BA0" w:rsidSect="00D47FAF">
      <w:headerReference w:type="default" r:id="rId12"/>
      <w:footerReference w:type="default" r:id="rId13"/>
      <w:type w:val="continuous"/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EF4" w:rsidRDefault="009C7EF4" w:rsidP="00F51067">
      <w:pPr>
        <w:spacing w:after="0" w:line="240" w:lineRule="auto"/>
      </w:pPr>
      <w:r>
        <w:separator/>
      </w:r>
    </w:p>
  </w:endnote>
  <w:endnote w:type="continuationSeparator" w:id="0">
    <w:p w:rsidR="009C7EF4" w:rsidRDefault="009C7EF4" w:rsidP="00F51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F87" w:rsidRDefault="00F17F87">
    <w:pPr>
      <w:pStyle w:val="Footer"/>
    </w:pPr>
  </w:p>
  <w:p w:rsidR="00F17F87" w:rsidRPr="00F51067" w:rsidRDefault="00F17F87" w:rsidP="00884910">
    <w:pPr>
      <w:pStyle w:val="Header"/>
      <w:jc w:val="center"/>
      <w:rPr>
        <w:sz w:val="18"/>
        <w:szCs w:val="18"/>
      </w:rPr>
    </w:pPr>
    <w:r w:rsidRPr="00CC1AB7">
      <w:rPr>
        <w:sz w:val="18"/>
        <w:szCs w:val="18"/>
      </w:rPr>
      <w:t xml:space="preserve">Available at </w:t>
    </w:r>
    <w:r w:rsidRPr="00CC1AB7">
      <w:rPr>
        <w:sz w:val="18"/>
        <w:szCs w:val="18"/>
        <w:u w:val="single"/>
      </w:rPr>
      <w:t>www.csulb.edu/cla</w:t>
    </w:r>
    <w:r>
      <w:rPr>
        <w:sz w:val="18"/>
        <w:szCs w:val="18"/>
        <w:u w:val="single"/>
      </w:rPr>
      <w:t>/advising</w:t>
    </w:r>
  </w:p>
  <w:p w:rsidR="00F17F87" w:rsidRDefault="00F17F8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EF4" w:rsidRDefault="009C7EF4">
    <w:pPr>
      <w:pStyle w:val="Footer"/>
    </w:pPr>
  </w:p>
  <w:p w:rsidR="009C7EF4" w:rsidRPr="00F51067" w:rsidRDefault="009C7EF4" w:rsidP="00884910">
    <w:pPr>
      <w:pStyle w:val="Header"/>
      <w:jc w:val="center"/>
      <w:rPr>
        <w:sz w:val="18"/>
        <w:szCs w:val="18"/>
      </w:rPr>
    </w:pPr>
    <w:r w:rsidRPr="00CC1AB7">
      <w:rPr>
        <w:sz w:val="18"/>
        <w:szCs w:val="18"/>
      </w:rPr>
      <w:t xml:space="preserve">Available at </w:t>
    </w:r>
    <w:r w:rsidRPr="00CC1AB7">
      <w:rPr>
        <w:sz w:val="18"/>
        <w:szCs w:val="18"/>
        <w:u w:val="single"/>
      </w:rPr>
      <w:t>www.csulb.edu/cla</w:t>
    </w:r>
    <w:r>
      <w:rPr>
        <w:sz w:val="18"/>
        <w:szCs w:val="18"/>
        <w:u w:val="single"/>
      </w:rPr>
      <w:t>/advising</w:t>
    </w:r>
  </w:p>
  <w:p w:rsidR="009C7EF4" w:rsidRDefault="009C7E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EF4" w:rsidRDefault="009C7EF4" w:rsidP="00F51067">
      <w:pPr>
        <w:spacing w:after="0" w:line="240" w:lineRule="auto"/>
      </w:pPr>
      <w:r>
        <w:separator/>
      </w:r>
    </w:p>
  </w:footnote>
  <w:footnote w:type="continuationSeparator" w:id="0">
    <w:p w:rsidR="009C7EF4" w:rsidRDefault="009C7EF4" w:rsidP="00F51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F87" w:rsidRPr="00043A47" w:rsidRDefault="00F17F87" w:rsidP="00F51067">
    <w:pPr>
      <w:pStyle w:val="Header"/>
      <w:jc w:val="center"/>
      <w:rPr>
        <w:b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EF4" w:rsidRPr="00F51067" w:rsidRDefault="009C7EF4" w:rsidP="00F51067">
    <w:pPr>
      <w:pStyle w:val="Header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36C"/>
    <w:multiLevelType w:val="hybridMultilevel"/>
    <w:tmpl w:val="6D68AD06"/>
    <w:lvl w:ilvl="0" w:tplc="47248F8C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C3044"/>
    <w:multiLevelType w:val="hybridMultilevel"/>
    <w:tmpl w:val="D48C95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D7C47"/>
    <w:multiLevelType w:val="hybridMultilevel"/>
    <w:tmpl w:val="984077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54018"/>
    <w:multiLevelType w:val="hybridMultilevel"/>
    <w:tmpl w:val="207EF2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A356DC"/>
    <w:multiLevelType w:val="hybridMultilevel"/>
    <w:tmpl w:val="F3AE17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751E9E"/>
    <w:multiLevelType w:val="hybridMultilevel"/>
    <w:tmpl w:val="B6B02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067"/>
    <w:rsid w:val="000015F6"/>
    <w:rsid w:val="00046012"/>
    <w:rsid w:val="00057176"/>
    <w:rsid w:val="00063DC0"/>
    <w:rsid w:val="00101093"/>
    <w:rsid w:val="001A1753"/>
    <w:rsid w:val="001C40B2"/>
    <w:rsid w:val="001E4E23"/>
    <w:rsid w:val="00221DD0"/>
    <w:rsid w:val="002231AC"/>
    <w:rsid w:val="002565DC"/>
    <w:rsid w:val="00271C1E"/>
    <w:rsid w:val="002B3CF2"/>
    <w:rsid w:val="002D37C6"/>
    <w:rsid w:val="00305E37"/>
    <w:rsid w:val="00315D9A"/>
    <w:rsid w:val="00321CFB"/>
    <w:rsid w:val="00324171"/>
    <w:rsid w:val="00337BA0"/>
    <w:rsid w:val="0036008A"/>
    <w:rsid w:val="0038073B"/>
    <w:rsid w:val="00382264"/>
    <w:rsid w:val="003848CC"/>
    <w:rsid w:val="00392874"/>
    <w:rsid w:val="003A7E8C"/>
    <w:rsid w:val="003C7803"/>
    <w:rsid w:val="00422720"/>
    <w:rsid w:val="00431B41"/>
    <w:rsid w:val="00442477"/>
    <w:rsid w:val="004438D2"/>
    <w:rsid w:val="004605F4"/>
    <w:rsid w:val="00467FBD"/>
    <w:rsid w:val="004753E4"/>
    <w:rsid w:val="004B0B38"/>
    <w:rsid w:val="004E7F68"/>
    <w:rsid w:val="004F08C2"/>
    <w:rsid w:val="0051126F"/>
    <w:rsid w:val="00560299"/>
    <w:rsid w:val="00586B72"/>
    <w:rsid w:val="005A6E35"/>
    <w:rsid w:val="005C1369"/>
    <w:rsid w:val="00625C2E"/>
    <w:rsid w:val="006353D5"/>
    <w:rsid w:val="006575D1"/>
    <w:rsid w:val="006671D5"/>
    <w:rsid w:val="00701CC3"/>
    <w:rsid w:val="00714C31"/>
    <w:rsid w:val="00731315"/>
    <w:rsid w:val="0073577D"/>
    <w:rsid w:val="00737AF3"/>
    <w:rsid w:val="00746295"/>
    <w:rsid w:val="0076197E"/>
    <w:rsid w:val="00794326"/>
    <w:rsid w:val="007A35A6"/>
    <w:rsid w:val="007A7DB0"/>
    <w:rsid w:val="00824BD9"/>
    <w:rsid w:val="00884910"/>
    <w:rsid w:val="008B0CC9"/>
    <w:rsid w:val="008B1D5B"/>
    <w:rsid w:val="00911874"/>
    <w:rsid w:val="00916AF8"/>
    <w:rsid w:val="00917765"/>
    <w:rsid w:val="00926702"/>
    <w:rsid w:val="009443CA"/>
    <w:rsid w:val="0096188D"/>
    <w:rsid w:val="009803BC"/>
    <w:rsid w:val="00987DC4"/>
    <w:rsid w:val="009A27CD"/>
    <w:rsid w:val="009B357B"/>
    <w:rsid w:val="009C7EF4"/>
    <w:rsid w:val="009D44E9"/>
    <w:rsid w:val="009E57D3"/>
    <w:rsid w:val="009F2437"/>
    <w:rsid w:val="00A34366"/>
    <w:rsid w:val="00A34871"/>
    <w:rsid w:val="00A747CF"/>
    <w:rsid w:val="00AA4FB5"/>
    <w:rsid w:val="00AA6562"/>
    <w:rsid w:val="00AD4229"/>
    <w:rsid w:val="00AD55BC"/>
    <w:rsid w:val="00AE3F1D"/>
    <w:rsid w:val="00B2215B"/>
    <w:rsid w:val="00BB2957"/>
    <w:rsid w:val="00BE4E85"/>
    <w:rsid w:val="00BF26A3"/>
    <w:rsid w:val="00C3403D"/>
    <w:rsid w:val="00C7109E"/>
    <w:rsid w:val="00CA2A2D"/>
    <w:rsid w:val="00CA72BC"/>
    <w:rsid w:val="00D1174C"/>
    <w:rsid w:val="00D43747"/>
    <w:rsid w:val="00D47FAF"/>
    <w:rsid w:val="00D718C3"/>
    <w:rsid w:val="00D72368"/>
    <w:rsid w:val="00D73F6B"/>
    <w:rsid w:val="00D77F47"/>
    <w:rsid w:val="00D82DB6"/>
    <w:rsid w:val="00DA053A"/>
    <w:rsid w:val="00DB4EC7"/>
    <w:rsid w:val="00DD1B81"/>
    <w:rsid w:val="00DF0C3E"/>
    <w:rsid w:val="00E0238F"/>
    <w:rsid w:val="00E04164"/>
    <w:rsid w:val="00E37F1C"/>
    <w:rsid w:val="00E66D8A"/>
    <w:rsid w:val="00EC1797"/>
    <w:rsid w:val="00EC5D09"/>
    <w:rsid w:val="00F06440"/>
    <w:rsid w:val="00F06D0D"/>
    <w:rsid w:val="00F17F87"/>
    <w:rsid w:val="00F51067"/>
    <w:rsid w:val="00F605D1"/>
    <w:rsid w:val="00FB7590"/>
    <w:rsid w:val="00FD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1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067"/>
  </w:style>
  <w:style w:type="paragraph" w:styleId="Footer">
    <w:name w:val="footer"/>
    <w:basedOn w:val="Normal"/>
    <w:link w:val="Foot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067"/>
  </w:style>
  <w:style w:type="paragraph" w:styleId="BalloonText">
    <w:name w:val="Balloon Text"/>
    <w:basedOn w:val="Normal"/>
    <w:link w:val="BalloonTextChar"/>
    <w:uiPriority w:val="99"/>
    <w:semiHidden/>
    <w:unhideWhenUsed/>
    <w:rsid w:val="00F5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0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57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849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723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1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067"/>
  </w:style>
  <w:style w:type="paragraph" w:styleId="Footer">
    <w:name w:val="footer"/>
    <w:basedOn w:val="Normal"/>
    <w:link w:val="Foot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067"/>
  </w:style>
  <w:style w:type="paragraph" w:styleId="BalloonText">
    <w:name w:val="Balloon Text"/>
    <w:basedOn w:val="Normal"/>
    <w:link w:val="BalloonTextChar"/>
    <w:uiPriority w:val="99"/>
    <w:semiHidden/>
    <w:unhideWhenUsed/>
    <w:rsid w:val="00F5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0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57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849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723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2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0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F2FF8D64.dotm</Template>
  <TotalTime>32</TotalTime>
  <Pages>2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</Company>
  <LinksUpToDate>false</LinksUpToDate>
  <CharactersWithSpaces>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 Ross</dc:creator>
  <cp:lastModifiedBy>Tania Macpherson</cp:lastModifiedBy>
  <cp:revision>14</cp:revision>
  <cp:lastPrinted>2013-05-29T20:31:00Z</cp:lastPrinted>
  <dcterms:created xsi:type="dcterms:W3CDTF">2013-07-19T20:35:00Z</dcterms:created>
  <dcterms:modified xsi:type="dcterms:W3CDTF">2015-03-25T20:25:00Z</dcterms:modified>
</cp:coreProperties>
</file>