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15" w:type="dxa"/>
        <w:tblInd w:w="93" w:type="dxa"/>
        <w:tblLook w:val="04A0" w:firstRow="1" w:lastRow="0" w:firstColumn="1" w:lastColumn="0" w:noHBand="0" w:noVBand="1"/>
      </w:tblPr>
      <w:tblGrid>
        <w:gridCol w:w="10815"/>
      </w:tblGrid>
      <w:tr w:rsidR="00F51067" w:rsidRPr="00F51067" w:rsidTr="00D45209">
        <w:trPr>
          <w:trHeight w:val="360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F51067" w:rsidRDefault="00E66D8A" w:rsidP="00A357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B957610" wp14:editId="5FDF357A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-292100</wp:posOffset>
                      </wp:positionV>
                      <wp:extent cx="1676400" cy="74612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746125"/>
                                <a:chOff x="0" y="0"/>
                                <a:chExt cx="1676400" cy="746125"/>
                              </a:xfrm>
                            </wpg:grpSpPr>
                            <wps:wsp>
                              <wps:cNvPr id="5" name="TextBox 8"/>
                              <wps:cNvSpPr txBox="1"/>
                              <wps:spPr>
                                <a:xfrm>
                                  <a:off x="0" y="438150"/>
                                  <a:ext cx="16764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9B76BB" w:rsidRPr="008010E8" w:rsidRDefault="009B76BB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College of Liberal Arts</w:t>
                                    </w:r>
                                  </w:p>
                                  <w:p w:rsidR="009B76BB" w:rsidRPr="008010E8" w:rsidRDefault="009B76BB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CSULB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606" b="12121"/>
                                <a:stretch/>
                              </pic:blipFill>
                              <pic:spPr bwMode="auto">
                                <a:xfrm>
                                  <a:off x="523875" y="0"/>
                                  <a:ext cx="6286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left:0;text-align:left;margin-left:442.35pt;margin-top:-23pt;width:132pt;height:58.75pt;z-index:-251657216;mso-width-relative:margin;mso-height-relative:margin" coordsize="16764,7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NTVUxCX0FUTEFTX0xvZ29fQlc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y0wMVQwODoxNDowOC0wNzowMDwveG1wOk1ldGFk&#10;YXRhRGF0ZT4KICAgICAgICAgPHhtcDpNb2RpZnlEYXRlPjIwMTEtMDctMDFUMTU6MTQ6MTBaPC94&#10;bXA6TW9kaWZ5RGF0ZT4KICAgICAgICAgPHhtcDpDcmVhdGVEYXRlPjIwMTEtMDctMDFUMDg6MTQ6&#10;MDgtMDc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yNTZBRDU0QzRGMjA2ODExOERCQjhCNDlCQ0IyNTM3OTwveG1wTU06SW5zdGFuY2VJ&#10;RD4KICAgICAgICAgPHhtcE1NOkRvY3VtZW50SUQ+eG1wLmRpZDoyNTZBRDU0QzRGMjA2ODExOERC&#10;QjhCNDlCQ0IyNTM3O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JhM2I3NzQ4LTJmMmUtMmM0Ni1iZTllLTFkMjE3OGU5YTk0MDwvc3RSZWY6aW5zdGFuY2VJRD4K&#10;ICAgICAgICAgICAgPHN0UmVmOmRvY3VtZW50SUQ+eG1wLmRpZDowODgwMTE3NDA3MjA2ODExOERC&#10;QjhCNDlCQ0IyNTM3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4MThDODVERjZBMUE3NUMzPC9zdEV2dDppbnN0YW5jZUlEPgogICAgICAg&#10;ICAgICAgICAgICA8c3RFdnQ6d2hlbj4yMDA4LTA2LTI3VDE0OjQwOjQ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NTgwMTE3NDA3MjA2ODExOERCQjhC&#10;NDlCQ0IyNTM3OTwvc3RFdnQ6aW5zdGFuY2VJRD4KICAgICAgICAgICAgICAgICAgPHN0RXZ0Ondo&#10;ZW4+MjAxMS0wNy0wMVQwNzo1ODo0NC0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jgwMTE3NDA3MjA2ODExOERCQjhCNDlCQ0IyNTM3OTwvc3RFdnQ6aW5zdGFuY2VJRD4K&#10;ICAgICAgICAgICAgICAgICAgPHN0RXZ0OndoZW4+MjAxMS0wNy0wMVQwNzo1ODo1NC0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zgwMTE3NDA3MjA2ODExOERCQjhCNDlC&#10;Q0IyNTM3OTwvc3RFdnQ6aW5zdGFuY2VJRD4KICAgICAgICAgICAgICAgICAgPHN0RXZ0OndoZW4+&#10;MjAxMS0wNy0wMVQwODowNzoxMy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gwMTE3NDA3MjA2ODExOERCQjhCNDlCQ0IyNTM3OTwvc3RFdnQ6aW5zdGFuY2VJRD4KICAg&#10;ICAgICAgICAgICAgICAgPHN0RXZ0OndoZW4+MjAxMS0wNy0wMVQwODowNzoyM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NTZBRDU0QzRGMjA2ODExOERCQjhCNDlCQ0Iy&#10;NTM3OTwvc3RFdnQ6aW5zdGFuY2VJRD4KICAgICAgICAgICAgICAgICAgPHN0RXZ0OndoZW4+MjAx&#10;MS0wNy0wMVQwODoxNDowOC0wNz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DPTAgTT0zIFk9MTkgSz02&#10;ID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PC9yZGY6RGVzY3JpcHRpb24+CiAgICAgIDxyZGY6RGVzY3JpcHRp&#10;b24gcmRmOmFib3V0PSIiCiAgICAgICAgICAgIHhtbG5zOnBkZj0iaHR0cDovL25zLmFkb2JlLmNv&#10;bS9wZGYvMS4zLyI+CiAgICAgICAgIDxwZGY6UHJvZHVjZXI+QWRvYmUgUERGIGxpYnJhcnkgO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F3AXc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rH5OfzQes/jX/ADHfgX/L8z6YeTP/ADJwfbWVyudr&#10;K6Wnq9gS4DGCHpaM0yt4qmPuDe+GzWCpbqxFbRoBpDE+/e/e/e7T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yP5zP8AMZ3j8iP5zXcHy36t3PNBT/Hjura20fjVmY2E9Hhs&#10;L8YtyU9Ns/c2FCzu5xu6N/4Gu3TGrOrF8u11jv40979797+tl8S/kVtD5c/GPoX5ObDZV2t3p1Ts&#10;rsvHUXmjnnws26MHSZDK7ar5IXkjGW2tmJKjHViBm8dXSyJc6ffvfvfvZh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U/87X5op8Cv5Y/yp77xuUXGdgS7Bqur+nnSoFPXntnthhsbaGTxalHFTVb&#10;Nky824ZIuNdJiJuR9R7373738V/37373739NT/hGZ8zm7c+EPb/w53LlJKndXxN7IXcezKeqq5Gb&#10;/Q73jNl9wUVBjqecFnj2/wBm4XcUtS0TmOFMvSoyRllaX3v3v3vc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PM/4Wv/ADRkzG/Piz8AtsZSQ43ZuHr/AJOdt0UMiyUlRufcpzPX/UFBP45QYMpt&#10;zbtFuermikQ6qfPUsikD6+9+9+96HXv3v3v3u/T/AITR/NBPhn/Np6Bqc9l1xXW/yPat+LfYzzuE&#10;pFp+1qzFp15XVEkrrS0UOM7iw+3ZKirkstPjzU3ZUZz7979797+wJ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or/wALF/hiO8v5eOzPlTt3&#10;ErVb2+G3ZVHkc3VwU7zVr9N9yVWG2LvKnjWAGaZcfvqLa1e7MGjpaKnq5TpUuw979797+Xj79797&#10;972vv+Ebf/b2/cv/AIp/3J/73HT/AL979797IB/wol+av+zw/wA175JbzwuY/i/WnTOYi+NXUkkV&#10;Z9/jztHpyryOHz2VxFVHLJS1GH3d2dVbgzdJJCFR6XJR/qN3b3v3v3u4T/hGB8MH7O+YndvzX3Ji&#10;pn218X+vRsHr6vmgMdPN233ZS5PE5Grx1VJC8dTNtrqzGZemrYo3WSJdxUrMdMgDe9+9+9/S1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lp/8LBfhf/sv38yHb/yW27iFodh/NDrmk3XV1MEc0dKe4+qosTsbsikijKmlRqnbM218rMyOGmrM&#10;pUO6BvXJ737373qZ+/e/e/e7B/5VHw6qvnv/ADCfix8Wvtaio232J2hiqvsiWnSTVRdTbKhqd89p&#10;VInRSlLUPsTbtfDSvIVQ1s0KXu4B979797+3TSUlLQUtNQ0NNT0VFRU8NJR0dJDHTUtJS00aw09N&#10;TU8KpDBTwQoEREAVVAAAA9+9+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th/wqs+GJ+Vn8qDsff+&#10;38S2Q7F+H+4sX8j9vPS0ySV82ycJT1W3e5Mc9SQZKfC0XXWdqtwVQXiSXbsF/wBNx7373738lb37&#10;37373vu/8Invhd9/uL5VfP8A3Rh9VNgaPG/F7qHIzr5I3y+WGH7E7mraeN5AKesxeKh2nSw1Kxsz&#10;Q5KshV1HlR/e/e/e/oN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07u/ae3N+7T3RsXeOJpc/t&#10;Hem3c3tPdOCrhIaLNbc3HjanD5zE1gieKU0uSxlZLDJpZW0ObEHn37373738Nv50fFnc3ws+Y3yM&#10;+KG5Uqp8p0n21unZGNrJ4pBPuHa0Vea3Ye5442hgkMO79l1+PycP7aloqtfSL29+9+9+9/YE/kyf&#10;C+L4D/y0/ir8d63GR43feP67ot/dvA0ywVsnb3aMkm/N/UWRl8cU1dJtbL5w4OmmlVZDj8XToVUI&#10;EX3v3v3u0L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qH/AM0n+Sy3yo/n4fy4Pk5j&#10;NnyV/S++8fUbl+WNdS0ET4iHK/D5sbu3Zn98Ki0ctR/pnxOUwOzkRWaQUWJkYFBHq9+9+9+97e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27" type="#_x0000_t202" style="position:absolute;top:4381;width:1676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  <v:textbox style="mso-fit-shape-to-text:t">
                          <w:txbxContent>
                            <w:p w:rsidR="009B76BB" w:rsidRPr="008010E8" w:rsidRDefault="009B76BB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College of Liberal Arts</w:t>
                              </w:r>
                            </w:p>
                            <w:p w:rsidR="009B76BB" w:rsidRPr="008010E8" w:rsidRDefault="009B76BB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CSULB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style="position:absolute;left:5238;width:628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NpW/AAAA2gAAAA8AAABkcnMvZG93bnJldi54bWxET0trAjEQvhf6H8IUvJSatQUpq1FEUHp0&#10;VUqPw2bcXZpM0k3cx79vFgo9DR/fc9bbwRrRURsaxwoW8wwEcel0w5WC6+Xw8g4iRGSNxjEpGCnA&#10;dvP4sMZcu54L6s6xEimEQ44K6hh9LmUoa7IY5s4TJ+7mWosxwbaSusU+hVsjX7NsKS02nBpq9LSv&#10;qfw+362CYvw0xenZu5/jggdvSta7rzelZk/DbgUi0hD/xX/uD53mw/TKdOX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STaVvwAAANoAAAAPAAAAAAAAAAAAAAAAAJ8CAABk&#10;cnMvZG93bnJldi54bWxQSwUGAAAAAAQABAD3AAAAiwMAAAAA&#10;">
                        <v:imagedata r:id="rId10" o:title="" croptop="6951f" cropbottom="7944f"/>
                        <v:path arrowok="t"/>
                      </v:shape>
                    </v:group>
                  </w:pict>
                </mc:Fallback>
              </mc:AlternateContent>
            </w:r>
            <w:r w:rsidR="007E2D77">
              <w:rPr>
                <w:rFonts w:eastAsia="Times New Roman" w:cstheme="minorHAnsi"/>
                <w:b/>
                <w:bCs/>
                <w:sz w:val="32"/>
                <w:szCs w:val="32"/>
              </w:rPr>
              <w:t>201</w:t>
            </w:r>
            <w:r w:rsidR="00A35744">
              <w:rPr>
                <w:rFonts w:eastAsia="Times New Roman" w:cstheme="minorHAnsi"/>
                <w:b/>
                <w:bCs/>
                <w:sz w:val="32"/>
                <w:szCs w:val="32"/>
              </w:rPr>
              <w:t>4</w:t>
            </w:r>
            <w:r w:rsidR="007E2D77">
              <w:rPr>
                <w:rFonts w:eastAsia="Times New Roman" w:cstheme="minorHAnsi"/>
                <w:b/>
                <w:bCs/>
                <w:sz w:val="32"/>
                <w:szCs w:val="32"/>
              </w:rPr>
              <w:t>-201</w:t>
            </w:r>
            <w:r w:rsidR="00A35744">
              <w:rPr>
                <w:rFonts w:eastAsia="Times New Roman" w:cstheme="minorHAnsi"/>
                <w:b/>
                <w:bCs/>
                <w:sz w:val="32"/>
                <w:szCs w:val="32"/>
              </w:rPr>
              <w:t>5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E20E00">
              <w:rPr>
                <w:rFonts w:eastAsia="Times New Roman" w:cstheme="minorHAnsi"/>
                <w:b/>
                <w:bCs/>
                <w:sz w:val="32"/>
                <w:szCs w:val="32"/>
              </w:rPr>
              <w:t>Minor in Russian</w:t>
            </w:r>
          </w:p>
        </w:tc>
      </w:tr>
      <w:tr w:rsidR="00F51067" w:rsidRPr="00F51067" w:rsidTr="00D45209">
        <w:trPr>
          <w:trHeight w:val="243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731315" w:rsidRDefault="000E0C09" w:rsidP="00D620E4">
            <w:pPr>
              <w:spacing w:after="8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sz w:val="32"/>
                <w:szCs w:val="32"/>
              </w:rPr>
              <w:t>21</w:t>
            </w:r>
            <w:r w:rsidR="00E20E00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>Units</w:t>
            </w:r>
          </w:p>
        </w:tc>
      </w:tr>
    </w:tbl>
    <w:tbl>
      <w:tblPr>
        <w:tblStyle w:val="TableGrid"/>
        <w:tblW w:w="11160" w:type="dxa"/>
        <w:tblInd w:w="-72" w:type="dxa"/>
        <w:tblLook w:val="04A0" w:firstRow="1" w:lastRow="0" w:firstColumn="1" w:lastColumn="0" w:noHBand="0" w:noVBand="1"/>
      </w:tblPr>
      <w:tblGrid>
        <w:gridCol w:w="11160"/>
      </w:tblGrid>
      <w:tr w:rsidR="00F51067" w:rsidTr="003C7803">
        <w:trPr>
          <w:trHeight w:val="647"/>
        </w:trPr>
        <w:tc>
          <w:tcPr>
            <w:tcW w:w="11160" w:type="dxa"/>
            <w:vAlign w:val="center"/>
          </w:tcPr>
          <w:p w:rsidR="00F51067" w:rsidRPr="00CC1AB7" w:rsidRDefault="00544E37" w:rsidP="006A4F11">
            <w:pPr>
              <w:rPr>
                <w:sz w:val="20"/>
                <w:szCs w:val="20"/>
              </w:rPr>
            </w:pPr>
            <w:r w:rsidRPr="00CC1AB7">
              <w:rPr>
                <w:sz w:val="20"/>
                <w:szCs w:val="20"/>
              </w:rPr>
              <w:t>This checklist is not intended to replace advis</w:t>
            </w:r>
            <w:r>
              <w:rPr>
                <w:sz w:val="20"/>
                <w:szCs w:val="20"/>
              </w:rPr>
              <w:t>ing from the department. Consult with the department advisor for appropriate course sequencing. Use this checklist in combination with the Academic Requirements Report, which is the official graduation verification.</w:t>
            </w:r>
          </w:p>
        </w:tc>
      </w:tr>
    </w:tbl>
    <w:p w:rsidR="00F51067" w:rsidRPr="008B0CC9" w:rsidRDefault="00F51067" w:rsidP="008B0CC9">
      <w:pPr>
        <w:spacing w:after="0" w:line="240" w:lineRule="auto"/>
        <w:rPr>
          <w:sz w:val="10"/>
          <w:szCs w:val="10"/>
        </w:rPr>
      </w:pPr>
    </w:p>
    <w:tbl>
      <w:tblPr>
        <w:tblStyle w:val="TableGrid"/>
        <w:tblW w:w="11217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11"/>
        <w:gridCol w:w="160"/>
        <w:gridCol w:w="5679"/>
        <w:gridCol w:w="27"/>
        <w:gridCol w:w="4563"/>
        <w:gridCol w:w="39"/>
      </w:tblGrid>
      <w:tr w:rsidR="004E7F68" w:rsidTr="00662BD3">
        <w:trPr>
          <w:gridAfter w:val="1"/>
          <w:wAfter w:w="39" w:type="dxa"/>
          <w:trHeight w:val="517"/>
          <w:jc w:val="center"/>
        </w:trPr>
        <w:tc>
          <w:tcPr>
            <w:tcW w:w="9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BF26A3">
            <w:pPr>
              <w:rPr>
                <w:b/>
              </w:rPr>
            </w:pP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3848CC">
            <w:pPr>
              <w:jc w:val="center"/>
              <w:rPr>
                <w:b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9A27CD">
            <w:pPr>
              <w:jc w:val="center"/>
              <w:rPr>
                <w:b/>
              </w:rPr>
            </w:pPr>
            <w:r w:rsidRPr="00F160AB">
              <w:rPr>
                <w:b/>
              </w:rPr>
              <w:t>Prerequisites</w:t>
            </w:r>
          </w:p>
        </w:tc>
      </w:tr>
      <w:tr w:rsidR="00B2215B" w:rsidTr="00544B95">
        <w:trPr>
          <w:gridAfter w:val="1"/>
          <w:wAfter w:w="39" w:type="dxa"/>
          <w:trHeight w:val="302"/>
          <w:jc w:val="center"/>
        </w:trPr>
        <w:tc>
          <w:tcPr>
            <w:tcW w:w="11178" w:type="dxa"/>
            <w:gridSpan w:val="6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B2215B" w:rsidRPr="00781FA1" w:rsidRDefault="004D7281" w:rsidP="00544B95">
            <w:r>
              <w:rPr>
                <w:noProof/>
              </w:rPr>
              <w:t>Complete</w:t>
            </w:r>
            <w:r w:rsidR="00E20E00">
              <w:rPr>
                <w:noProof/>
              </w:rPr>
              <w:t xml:space="preserve"> </w:t>
            </w:r>
            <w:r w:rsidR="00E20E00" w:rsidRPr="00E20E00">
              <w:rPr>
                <w:b/>
                <w:noProof/>
              </w:rPr>
              <w:t>ALL</w:t>
            </w:r>
            <w:r w:rsidR="00E20E00">
              <w:rPr>
                <w:noProof/>
              </w:rPr>
              <w:t xml:space="preserve"> </w:t>
            </w:r>
            <w:r>
              <w:rPr>
                <w:noProof/>
              </w:rPr>
              <w:t>of the following cour</w:t>
            </w:r>
            <w:r w:rsidRPr="004D7281">
              <w:rPr>
                <w:noProof/>
              </w:rPr>
              <w:t>ses</w:t>
            </w:r>
            <w:r>
              <w:rPr>
                <w:b/>
                <w:noProof/>
              </w:rPr>
              <w:t xml:space="preserve"> </w:t>
            </w:r>
            <w:r w:rsidR="00E20E00">
              <w:rPr>
                <w:noProof/>
              </w:rPr>
              <w:t>(</w:t>
            </w:r>
            <w:r w:rsidR="002C52C9">
              <w:rPr>
                <w:noProof/>
              </w:rPr>
              <w:t xml:space="preserve">12 </w:t>
            </w:r>
            <w:r w:rsidR="005718EF" w:rsidRPr="005718EF">
              <w:rPr>
                <w:noProof/>
              </w:rPr>
              <w:t>units total):</w:t>
            </w:r>
          </w:p>
        </w:tc>
      </w:tr>
      <w:tr w:rsidR="00E20E00" w:rsidTr="00544B95">
        <w:trPr>
          <w:gridAfter w:val="1"/>
          <w:wAfter w:w="39" w:type="dxa"/>
          <w:trHeight w:val="302"/>
          <w:jc w:val="center"/>
        </w:trPr>
        <w:tc>
          <w:tcPr>
            <w:tcW w:w="73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0E00" w:rsidRPr="00E20E00" w:rsidRDefault="00E20E00" w:rsidP="00544B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E20E00" w:rsidRDefault="00F6340D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RUSS 100: Fundamentals of Russian (6</w:t>
            </w:r>
            <w:r w:rsidR="00E20E00" w:rsidRPr="00E20E00">
              <w:rPr>
                <w:rFonts w:cstheme="minorHAnsi"/>
                <w:sz w:val="20"/>
                <w:szCs w:val="20"/>
              </w:rPr>
              <w:t>)</w:t>
            </w:r>
          </w:p>
          <w:p w:rsidR="00A35744" w:rsidRPr="00E20E00" w:rsidRDefault="00A35744" w:rsidP="00544B95">
            <w:pPr>
              <w:ind w:left="7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0E00" w:rsidRPr="00E20E00" w:rsidRDefault="007B68B9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Corequisite: One GE Foundation</w:t>
            </w:r>
          </w:p>
        </w:tc>
      </w:tr>
      <w:tr w:rsidR="00E20E00" w:rsidTr="00544B95">
        <w:trPr>
          <w:gridAfter w:val="1"/>
          <w:wAfter w:w="39" w:type="dxa"/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E20E00" w:rsidRPr="00E20E00" w:rsidRDefault="00E20E00" w:rsidP="00544B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50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E20E00" w:rsidRDefault="00F6340D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RUSS 200: </w:t>
            </w:r>
            <w:r w:rsidR="00B25CF5" w:rsidRPr="00B25CF5">
              <w:rPr>
                <w:rFonts w:cstheme="minorHAnsi"/>
                <w:sz w:val="20"/>
                <w:szCs w:val="20"/>
              </w:rPr>
              <w:t xml:space="preserve">Intermediate </w:t>
            </w:r>
            <w:r w:rsidRPr="00B25CF5">
              <w:rPr>
                <w:rFonts w:cstheme="minorHAnsi"/>
                <w:sz w:val="20"/>
                <w:szCs w:val="20"/>
              </w:rPr>
              <w:t>Russian</w:t>
            </w:r>
            <w:r>
              <w:rPr>
                <w:rFonts w:cstheme="minorHAnsi"/>
                <w:sz w:val="20"/>
                <w:szCs w:val="20"/>
              </w:rPr>
              <w:t xml:space="preserve"> (6</w:t>
            </w:r>
            <w:r w:rsidR="00E20E00" w:rsidRPr="00E20E00">
              <w:rPr>
                <w:rFonts w:cstheme="minorHAnsi"/>
                <w:sz w:val="20"/>
                <w:szCs w:val="20"/>
              </w:rPr>
              <w:t>)</w:t>
            </w:r>
          </w:p>
          <w:p w:rsidR="00A120FE" w:rsidRPr="00E20E00" w:rsidRDefault="00A120FE" w:rsidP="00544B95">
            <w:pPr>
              <w:ind w:left="7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9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E00" w:rsidRPr="00E20E00" w:rsidRDefault="00E17E7A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RUSS 100</w:t>
            </w:r>
            <w:r w:rsidR="00E20E00" w:rsidRPr="00E20E00">
              <w:rPr>
                <w:rFonts w:cstheme="minorHAnsi"/>
                <w:sz w:val="20"/>
                <w:szCs w:val="20"/>
              </w:rPr>
              <w:t xml:space="preserve"> or </w:t>
            </w:r>
            <w:r>
              <w:rPr>
                <w:rFonts w:cstheme="minorHAnsi"/>
                <w:sz w:val="20"/>
                <w:szCs w:val="20"/>
              </w:rPr>
              <w:t xml:space="preserve">a Minimum of 3 Years of High School Russian; </w:t>
            </w:r>
            <w:r w:rsidR="007B68B9">
              <w:rPr>
                <w:rFonts w:cstheme="minorHAnsi"/>
                <w:sz w:val="20"/>
                <w:szCs w:val="20"/>
              </w:rPr>
              <w:t>Corequisite: One GE Foundation</w:t>
            </w:r>
          </w:p>
        </w:tc>
      </w:tr>
      <w:tr w:rsidR="00662BD3" w:rsidTr="00544B95">
        <w:trPr>
          <w:gridAfter w:val="1"/>
          <w:wAfter w:w="39" w:type="dxa"/>
          <w:trHeight w:val="302"/>
          <w:jc w:val="center"/>
        </w:trPr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BD3" w:rsidRDefault="00662BD3" w:rsidP="00544B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BD3" w:rsidRDefault="00662BD3" w:rsidP="00544B9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62BD3" w:rsidRPr="004D7281" w:rsidTr="00544B95">
        <w:trPr>
          <w:trHeight w:val="302"/>
          <w:jc w:val="center"/>
        </w:trPr>
        <w:tc>
          <w:tcPr>
            <w:tcW w:w="1121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662BD3" w:rsidRPr="004D7281" w:rsidRDefault="00662BD3" w:rsidP="00FA294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Complete </w:t>
            </w:r>
            <w:r>
              <w:rPr>
                <w:rFonts w:cstheme="minorHAnsi"/>
                <w:b/>
              </w:rPr>
              <w:t xml:space="preserve">9 </w:t>
            </w:r>
            <w:r w:rsidRPr="00E20E00">
              <w:rPr>
                <w:rFonts w:cstheme="minorHAnsi"/>
                <w:b/>
              </w:rPr>
              <w:t>UNITS</w:t>
            </w:r>
            <w:r>
              <w:rPr>
                <w:rFonts w:cstheme="minorHAnsi"/>
              </w:rPr>
              <w:t xml:space="preserve"> of upper division electives from the following courses</w:t>
            </w:r>
            <w:r w:rsidRPr="00E20E00">
              <w:rPr>
                <w:rFonts w:cstheme="minorHAnsi"/>
              </w:rPr>
              <w:t xml:space="preserve"> (</w:t>
            </w:r>
            <w:r w:rsidR="0005723B">
              <w:rPr>
                <w:rFonts w:cstheme="minorHAnsi"/>
              </w:rPr>
              <w:t>9</w:t>
            </w:r>
            <w:r w:rsidRPr="00E20E00">
              <w:rPr>
                <w:rFonts w:cstheme="minorHAnsi"/>
              </w:rPr>
              <w:t xml:space="preserve"> units total):</w:t>
            </w:r>
          </w:p>
        </w:tc>
      </w:tr>
      <w:tr w:rsidR="00662BD3" w:rsidRPr="00E20E00" w:rsidTr="00544B95">
        <w:trPr>
          <w:trHeight w:val="302"/>
          <w:jc w:val="center"/>
        </w:trPr>
        <w:tc>
          <w:tcPr>
            <w:tcW w:w="749" w:type="dxa"/>
            <w:gridSpan w:val="2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</w:rPr>
            </w:pP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Default="00662BD3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HIST 341A: Foundations of Russia</w:t>
            </w:r>
            <w:r w:rsidRPr="00E20E00">
              <w:rPr>
                <w:rFonts w:cstheme="minorHAnsi"/>
                <w:sz w:val="20"/>
                <w:szCs w:val="20"/>
              </w:rPr>
              <w:t xml:space="preserve"> (3)</w:t>
            </w:r>
          </w:p>
          <w:p w:rsidR="00662BD3" w:rsidRPr="00F21B3A" w:rsidRDefault="00662BD3" w:rsidP="00544B95">
            <w:pPr>
              <w:ind w:left="720"/>
              <w:rPr>
                <w:b/>
                <w:sz w:val="16"/>
                <w:szCs w:val="16"/>
              </w:rPr>
            </w:pPr>
            <w:r w:rsidRPr="00F21B3A">
              <w:rPr>
                <w:b/>
                <w:sz w:val="16"/>
                <w:szCs w:val="16"/>
              </w:rPr>
              <w:t xml:space="preserve">GE: </w:t>
            </w:r>
            <w:r>
              <w:rPr>
                <w:b/>
                <w:sz w:val="16"/>
                <w:szCs w:val="16"/>
              </w:rPr>
              <w:t xml:space="preserve">Global Issues; </w:t>
            </w:r>
            <w:r w:rsidRPr="00F21B3A">
              <w:rPr>
                <w:b/>
                <w:sz w:val="16"/>
                <w:szCs w:val="16"/>
              </w:rPr>
              <w:t>Social Sciences and Citizenship (D2)</w:t>
            </w:r>
          </w:p>
        </w:tc>
        <w:tc>
          <w:tcPr>
            <w:tcW w:w="4602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GE Foundations</w:t>
            </w:r>
          </w:p>
        </w:tc>
      </w:tr>
      <w:tr w:rsidR="00662BD3" w:rsidRPr="00E20E00" w:rsidTr="00544B95">
        <w:trPr>
          <w:trHeight w:val="302"/>
          <w:jc w:val="center"/>
        </w:trPr>
        <w:tc>
          <w:tcPr>
            <w:tcW w:w="74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Default="00662BD3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HIST 341B: Modern Russia (3)</w:t>
            </w:r>
          </w:p>
          <w:p w:rsidR="00662BD3" w:rsidRPr="00E20E00" w:rsidRDefault="00662BD3" w:rsidP="00544B95">
            <w:pPr>
              <w:ind w:left="720"/>
              <w:rPr>
                <w:rFonts w:cstheme="minorHAnsi"/>
                <w:sz w:val="20"/>
                <w:szCs w:val="20"/>
              </w:rPr>
            </w:pPr>
            <w:r w:rsidRPr="00F21B3A">
              <w:rPr>
                <w:b/>
                <w:sz w:val="16"/>
                <w:szCs w:val="16"/>
              </w:rPr>
              <w:t xml:space="preserve">GE: </w:t>
            </w:r>
            <w:r>
              <w:rPr>
                <w:b/>
                <w:sz w:val="16"/>
                <w:szCs w:val="16"/>
              </w:rPr>
              <w:t xml:space="preserve">Global Issues; </w:t>
            </w:r>
            <w:r w:rsidRPr="00F21B3A">
              <w:rPr>
                <w:b/>
                <w:sz w:val="16"/>
                <w:szCs w:val="16"/>
              </w:rPr>
              <w:t>Social Sciences and Citizenship (D2)</w:t>
            </w:r>
          </w:p>
        </w:tc>
        <w:tc>
          <w:tcPr>
            <w:tcW w:w="46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  <w:r w:rsidRPr="00BA7357">
              <w:rPr>
                <w:rFonts w:cstheme="minorHAnsi"/>
                <w:sz w:val="20"/>
                <w:szCs w:val="20"/>
              </w:rPr>
              <w:t>GE Foundations or Consent of Instructor</w:t>
            </w:r>
            <w:r w:rsidRPr="00382AB2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662BD3" w:rsidRPr="00E20E00" w:rsidTr="00544B95">
        <w:trPr>
          <w:trHeight w:val="302"/>
          <w:jc w:val="center"/>
        </w:trPr>
        <w:tc>
          <w:tcPr>
            <w:tcW w:w="74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Default="00662BD3" w:rsidP="00544B95">
            <w:pPr>
              <w:rPr>
                <w:rFonts w:cstheme="minorHAnsi"/>
                <w:sz w:val="20"/>
                <w:szCs w:val="20"/>
              </w:rPr>
            </w:pPr>
            <w:r w:rsidRPr="00E20E00">
              <w:rPr>
                <w:rFonts w:cstheme="minorHAnsi"/>
                <w:sz w:val="20"/>
                <w:szCs w:val="20"/>
              </w:rPr>
              <w:t>RUSS 310: Russian Literature in English (3)</w:t>
            </w:r>
          </w:p>
          <w:p w:rsidR="00662BD3" w:rsidRPr="00E20E00" w:rsidRDefault="00662BD3" w:rsidP="00544B95">
            <w:pPr>
              <w:ind w:left="7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6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GE Foundations </w:t>
            </w:r>
            <w:r w:rsidRPr="00E20E00">
              <w:rPr>
                <w:rFonts w:cstheme="minorHAnsi"/>
                <w:sz w:val="20"/>
                <w:szCs w:val="20"/>
              </w:rPr>
              <w:t>and Any Course in Literature or European History</w:t>
            </w:r>
          </w:p>
        </w:tc>
      </w:tr>
      <w:tr w:rsidR="00662BD3" w:rsidRPr="00E20E00" w:rsidTr="00544B95">
        <w:trPr>
          <w:trHeight w:val="302"/>
          <w:jc w:val="center"/>
        </w:trPr>
        <w:tc>
          <w:tcPr>
            <w:tcW w:w="74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Default="00662BD3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RUSS 410</w:t>
            </w:r>
            <w:r w:rsidRPr="00E20E00">
              <w:rPr>
                <w:rFonts w:cstheme="minorHAnsi"/>
                <w:sz w:val="20"/>
                <w:szCs w:val="20"/>
              </w:rPr>
              <w:t>: Introduction to Russian Civilization (3)</w:t>
            </w:r>
          </w:p>
          <w:p w:rsidR="00662BD3" w:rsidRPr="00E20E00" w:rsidRDefault="00662BD3" w:rsidP="00544B95">
            <w:pPr>
              <w:ind w:left="7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16"/>
                <w:szCs w:val="16"/>
              </w:rPr>
              <w:t>GE: Capstone (F) or (C2)</w:t>
            </w:r>
          </w:p>
        </w:tc>
        <w:tc>
          <w:tcPr>
            <w:tcW w:w="46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Upper Division Standing </w:t>
            </w:r>
          </w:p>
        </w:tc>
      </w:tr>
      <w:tr w:rsidR="00662BD3" w:rsidRPr="00E20E00" w:rsidTr="00544B95">
        <w:trPr>
          <w:trHeight w:val="302"/>
          <w:jc w:val="center"/>
        </w:trPr>
        <w:tc>
          <w:tcPr>
            <w:tcW w:w="74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  <w:r w:rsidRPr="00E20E00">
              <w:rPr>
                <w:rFonts w:cstheme="minorHAnsi"/>
                <w:sz w:val="20"/>
                <w:szCs w:val="20"/>
              </w:rPr>
              <w:t>RUSS</w:t>
            </w:r>
            <w:r>
              <w:rPr>
                <w:rFonts w:cstheme="minorHAnsi"/>
                <w:sz w:val="20"/>
                <w:szCs w:val="20"/>
              </w:rPr>
              <w:t xml:space="preserve"> 428/FEA 458</w:t>
            </w:r>
            <w:r w:rsidRPr="00E20E00">
              <w:rPr>
                <w:rFonts w:cstheme="minorHAnsi"/>
                <w:sz w:val="20"/>
                <w:szCs w:val="20"/>
              </w:rPr>
              <w:t>: Russian Cinema (3)</w:t>
            </w:r>
          </w:p>
        </w:tc>
        <w:tc>
          <w:tcPr>
            <w:tcW w:w="46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Upper Division Standing </w:t>
            </w:r>
          </w:p>
        </w:tc>
      </w:tr>
      <w:tr w:rsidR="00662BD3" w:rsidRPr="00E20E00" w:rsidTr="00544B95">
        <w:trPr>
          <w:trHeight w:val="302"/>
          <w:jc w:val="center"/>
        </w:trPr>
        <w:tc>
          <w:tcPr>
            <w:tcW w:w="749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  <w:r w:rsidRPr="00E20E00">
              <w:rPr>
                <w:rFonts w:cstheme="minorHAnsi"/>
                <w:sz w:val="20"/>
                <w:szCs w:val="20"/>
              </w:rPr>
              <w:t>RUSS</w:t>
            </w:r>
            <w:r>
              <w:rPr>
                <w:rFonts w:cstheme="minorHAnsi"/>
                <w:sz w:val="20"/>
                <w:szCs w:val="20"/>
              </w:rPr>
              <w:t xml:space="preserve"> 499</w:t>
            </w:r>
            <w:r w:rsidRPr="00E20E00">
              <w:rPr>
                <w:rFonts w:cstheme="minorHAnsi"/>
                <w:sz w:val="20"/>
                <w:szCs w:val="20"/>
              </w:rPr>
              <w:t xml:space="preserve">: </w:t>
            </w:r>
            <w:r>
              <w:rPr>
                <w:rFonts w:cstheme="minorHAnsi"/>
                <w:sz w:val="20"/>
                <w:szCs w:val="20"/>
              </w:rPr>
              <w:t>Directed Studies</w:t>
            </w:r>
            <w:r w:rsidRPr="00E20E00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 xml:space="preserve">1 - </w:t>
            </w:r>
            <w:r w:rsidRPr="00E20E00">
              <w:rPr>
                <w:rFonts w:cstheme="minorHAnsi"/>
                <w:sz w:val="20"/>
                <w:szCs w:val="20"/>
              </w:rPr>
              <w:t>3)</w:t>
            </w:r>
          </w:p>
        </w:tc>
        <w:tc>
          <w:tcPr>
            <w:tcW w:w="460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D3" w:rsidRPr="00E20E00" w:rsidRDefault="00662BD3" w:rsidP="00544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Senior Standing and Consent of Instructor </w:t>
            </w:r>
          </w:p>
        </w:tc>
      </w:tr>
    </w:tbl>
    <w:p w:rsidR="000C2640" w:rsidRDefault="000C2640" w:rsidP="000C2640">
      <w:pPr>
        <w:spacing w:after="0" w:line="240" w:lineRule="auto"/>
        <w:contextualSpacing/>
        <w:rPr>
          <w:sz w:val="21"/>
          <w:szCs w:val="21"/>
        </w:rPr>
      </w:pPr>
    </w:p>
    <w:p w:rsidR="006671D5" w:rsidRDefault="000C2640" w:rsidP="00AD55BC">
      <w:pPr>
        <w:spacing w:after="0" w:line="240" w:lineRule="auto"/>
        <w:contextualSpacing/>
        <w:rPr>
          <w:sz w:val="21"/>
          <w:szCs w:val="21"/>
        </w:rPr>
      </w:pPr>
      <w:r>
        <w:rPr>
          <w:sz w:val="21"/>
          <w:szCs w:val="21"/>
        </w:rPr>
        <w:t>See</w:t>
      </w:r>
      <w:r w:rsidRPr="007F5F9E">
        <w:rPr>
          <w:sz w:val="21"/>
          <w:szCs w:val="21"/>
        </w:rPr>
        <w:t xml:space="preserve"> </w:t>
      </w:r>
      <w:r w:rsidR="00A35744">
        <w:rPr>
          <w:sz w:val="21"/>
          <w:szCs w:val="21"/>
        </w:rPr>
        <w:t xml:space="preserve">online </w:t>
      </w:r>
      <w:r w:rsidRPr="007F5F9E">
        <w:rPr>
          <w:sz w:val="21"/>
          <w:szCs w:val="21"/>
        </w:rPr>
        <w:t>Catalog for additional course information</w:t>
      </w:r>
      <w:r>
        <w:rPr>
          <w:sz w:val="21"/>
          <w:szCs w:val="21"/>
        </w:rPr>
        <w:t>, limitations, and requirements</w:t>
      </w:r>
      <w:r w:rsidRPr="007F5F9E">
        <w:rPr>
          <w:sz w:val="21"/>
          <w:szCs w:val="21"/>
        </w:rPr>
        <w:t>.</w:t>
      </w:r>
      <w:r w:rsidRPr="007F5F9E">
        <w:rPr>
          <w:sz w:val="21"/>
          <w:szCs w:val="21"/>
        </w:rPr>
        <w:tab/>
      </w:r>
    </w:p>
    <w:p w:rsidR="0011209B" w:rsidRDefault="0011209B" w:rsidP="00D718C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D75CB4" w:rsidRDefault="00D75CB4" w:rsidP="00D718C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B90319" w:rsidRDefault="00B90319" w:rsidP="00D718C3">
      <w:pPr>
        <w:spacing w:after="0" w:line="240" w:lineRule="auto"/>
        <w:contextualSpacing/>
        <w:rPr>
          <w:b/>
          <w:sz w:val="21"/>
          <w:szCs w:val="21"/>
          <w:u w:val="single"/>
        </w:rPr>
        <w:sectPr w:rsidR="00B90319" w:rsidSect="004D7281">
          <w:headerReference w:type="default" r:id="rId11"/>
          <w:footerReference w:type="default" r:id="rId12"/>
          <w:pgSz w:w="12240" w:h="15840"/>
          <w:pgMar w:top="720" w:right="720" w:bottom="720" w:left="720" w:header="288" w:footer="288" w:gutter="0"/>
          <w:cols w:space="720"/>
          <w:docGrid w:linePitch="360"/>
        </w:sectPr>
      </w:pP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720"/>
        <w:gridCol w:w="3390"/>
        <w:gridCol w:w="4050"/>
      </w:tblGrid>
      <w:tr w:rsidR="00A35744" w:rsidRPr="00FD3849" w:rsidTr="00A96A1F">
        <w:trPr>
          <w:trHeight w:val="1430"/>
        </w:trPr>
        <w:tc>
          <w:tcPr>
            <w:tcW w:w="3720" w:type="dxa"/>
            <w:shd w:val="clear" w:color="auto" w:fill="auto"/>
            <w:vAlign w:val="center"/>
          </w:tcPr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FD3849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lastRenderedPageBreak/>
              <w:t>GPA Requirements</w:t>
            </w:r>
          </w:p>
          <w:p w:rsidR="00A35744" w:rsidRPr="00FD3849" w:rsidRDefault="00A35744" w:rsidP="00A96A1F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D3849">
              <w:rPr>
                <w:sz w:val="21"/>
                <w:szCs w:val="21"/>
              </w:rPr>
              <w:t>Minimum 2.0 for ALL of the following:</w:t>
            </w:r>
          </w:p>
          <w:p w:rsidR="00A35744" w:rsidRPr="00FD3849" w:rsidRDefault="00A35744" w:rsidP="00A357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D3849">
              <w:rPr>
                <w:sz w:val="21"/>
                <w:szCs w:val="21"/>
              </w:rPr>
              <w:t>Overall GPA</w:t>
            </w:r>
          </w:p>
          <w:p w:rsidR="00A35744" w:rsidRPr="00FD3849" w:rsidRDefault="00A35744" w:rsidP="00A357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D3849">
              <w:rPr>
                <w:sz w:val="21"/>
                <w:szCs w:val="21"/>
              </w:rPr>
              <w:t>CSULB GPA</w:t>
            </w:r>
          </w:p>
          <w:p w:rsidR="00A35744" w:rsidRPr="00FD3849" w:rsidRDefault="00A35744" w:rsidP="00A357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D3849">
              <w:rPr>
                <w:sz w:val="21"/>
                <w:szCs w:val="21"/>
              </w:rPr>
              <w:t>Cumulative Major/Minor GPA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FD3849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Unit Requirements</w:t>
            </w:r>
          </w:p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D3849">
              <w:rPr>
                <w:rFonts w:ascii="Calibri" w:hAnsi="Calibri" w:cs="Calibri"/>
                <w:sz w:val="21"/>
                <w:szCs w:val="21"/>
              </w:rPr>
              <w:t>120 Overall units</w:t>
            </w:r>
          </w:p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D3849">
              <w:rPr>
                <w:rFonts w:ascii="Calibri" w:hAnsi="Calibri" w:cs="Calibri"/>
                <w:sz w:val="21"/>
                <w:szCs w:val="21"/>
              </w:rPr>
              <w:t>40 Upper Division units</w:t>
            </w:r>
          </w:p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D3849">
              <w:rPr>
                <w:rFonts w:ascii="Calibri" w:hAnsi="Calibri" w:cs="Calibri"/>
                <w:sz w:val="21"/>
                <w:szCs w:val="21"/>
              </w:rPr>
              <w:t>30 CSULB units</w:t>
            </w:r>
          </w:p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D3849">
              <w:rPr>
                <w:rFonts w:ascii="Calibri" w:hAnsi="Calibri" w:cs="Calibri"/>
                <w:sz w:val="21"/>
                <w:szCs w:val="21"/>
              </w:rPr>
              <w:t>24 Upper Division CSULB units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</w:pPr>
            <w:r w:rsidRPr="00FD3849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Class Unit Levels</w:t>
            </w:r>
          </w:p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D3849">
              <w:rPr>
                <w:rFonts w:ascii="Calibri" w:hAnsi="Calibri" w:cs="Calibri"/>
                <w:sz w:val="21"/>
                <w:szCs w:val="21"/>
              </w:rPr>
              <w:t>0-29 units = Freshmen</w:t>
            </w:r>
          </w:p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D3849">
              <w:rPr>
                <w:rFonts w:ascii="Calibri" w:hAnsi="Calibri" w:cs="Calibri"/>
                <w:sz w:val="21"/>
                <w:szCs w:val="21"/>
              </w:rPr>
              <w:t>30-59 units = Sophomore</w:t>
            </w:r>
          </w:p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D3849">
              <w:rPr>
                <w:rFonts w:ascii="Calibri" w:hAnsi="Calibri" w:cs="Calibri"/>
                <w:sz w:val="21"/>
                <w:szCs w:val="21"/>
              </w:rPr>
              <w:t>60-89 units = Junior/Upper Division Standing</w:t>
            </w:r>
          </w:p>
          <w:p w:rsidR="00A35744" w:rsidRPr="00FD3849" w:rsidRDefault="00A35744" w:rsidP="00A96A1F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D3849">
              <w:rPr>
                <w:rFonts w:ascii="Calibri" w:hAnsi="Calibri" w:cs="Calibri"/>
                <w:sz w:val="21"/>
                <w:szCs w:val="21"/>
              </w:rPr>
              <w:t>90+ units = Senior</w:t>
            </w:r>
          </w:p>
        </w:tc>
      </w:tr>
      <w:tr w:rsidR="00A35744" w:rsidRPr="00FD3849" w:rsidTr="00A96A1F">
        <w:trPr>
          <w:trHeight w:val="620"/>
        </w:trPr>
        <w:tc>
          <w:tcPr>
            <w:tcW w:w="11160" w:type="dxa"/>
            <w:gridSpan w:val="3"/>
            <w:shd w:val="clear" w:color="auto" w:fill="auto"/>
            <w:vAlign w:val="center"/>
          </w:tcPr>
          <w:p w:rsidR="00A35744" w:rsidRPr="00FD3849" w:rsidRDefault="00A35744" w:rsidP="00A96A1F">
            <w:pPr>
              <w:widowControl w:val="0"/>
              <w:spacing w:after="0" w:line="240" w:lineRule="auto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 w:rsidRPr="00FD3849">
              <w:rPr>
                <w:b/>
                <w:bCs/>
                <w:sz w:val="21"/>
                <w:szCs w:val="21"/>
                <w:u w:val="single"/>
              </w:rPr>
              <w:t>Graduate Writing Assessment Requirement (GWAR)</w:t>
            </w:r>
          </w:p>
          <w:p w:rsidR="00A35744" w:rsidRPr="00FD3849" w:rsidRDefault="00A35744" w:rsidP="004B76D2">
            <w:pPr>
              <w:widowControl w:val="0"/>
              <w:spacing w:after="0" w:line="240" w:lineRule="auto"/>
              <w:jc w:val="center"/>
              <w:rPr>
                <w:sz w:val="21"/>
                <w:szCs w:val="21"/>
              </w:rPr>
            </w:pPr>
            <w:r w:rsidRPr="00FD3849">
              <w:rPr>
                <w:sz w:val="21"/>
                <w:szCs w:val="21"/>
              </w:rPr>
              <w:t xml:space="preserve">Attempt the Writing Proficiency Exam (WPE) </w:t>
            </w:r>
            <w:r w:rsidRPr="00FD3849">
              <w:rPr>
                <w:sz w:val="21"/>
                <w:szCs w:val="21"/>
                <w:u w:val="single"/>
              </w:rPr>
              <w:t>before</w:t>
            </w:r>
            <w:r w:rsidRPr="00FD3849">
              <w:rPr>
                <w:sz w:val="21"/>
                <w:szCs w:val="21"/>
              </w:rPr>
              <w:t xml:space="preserve"> </w:t>
            </w:r>
            <w:r w:rsidR="004B76D2">
              <w:rPr>
                <w:sz w:val="21"/>
                <w:szCs w:val="21"/>
              </w:rPr>
              <w:t>50</w:t>
            </w:r>
            <w:r w:rsidRPr="00FD3849">
              <w:rPr>
                <w:sz w:val="21"/>
                <w:szCs w:val="21"/>
              </w:rPr>
              <w:t xml:space="preserve"> units. Transfer students must take the WPE during their first semester.</w:t>
            </w:r>
          </w:p>
        </w:tc>
      </w:tr>
    </w:tbl>
    <w:p w:rsidR="00F611CD" w:rsidRDefault="00F611CD" w:rsidP="00C608D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F611CD" w:rsidRDefault="00F611CD" w:rsidP="00C608D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1E4E23" w:rsidRPr="00B90319" w:rsidRDefault="001E4E23" w:rsidP="00C608D3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b/>
          <w:sz w:val="21"/>
          <w:szCs w:val="21"/>
          <w:u w:val="single"/>
        </w:rPr>
        <w:t>Additional Information</w:t>
      </w:r>
      <w:r w:rsidRPr="001E4E23">
        <w:rPr>
          <w:b/>
          <w:sz w:val="21"/>
          <w:szCs w:val="21"/>
        </w:rPr>
        <w:tab/>
      </w:r>
      <w:r w:rsidRPr="001E4E23">
        <w:rPr>
          <w:b/>
          <w:sz w:val="21"/>
          <w:szCs w:val="21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8"/>
      </w:tblGrid>
      <w:tr w:rsidR="001E4E23" w:rsidRPr="001E4E23" w:rsidTr="00C608D3">
        <w:trPr>
          <w:trHeight w:val="540"/>
        </w:trPr>
        <w:tc>
          <w:tcPr>
            <w:tcW w:w="10818" w:type="dxa"/>
            <w:tcBorders>
              <w:top w:val="nil"/>
              <w:left w:val="nil"/>
              <w:bottom w:val="nil"/>
              <w:right w:val="nil"/>
            </w:tcBorders>
          </w:tcPr>
          <w:p w:rsidR="009A1F12" w:rsidRPr="001C42D0" w:rsidRDefault="009A1F12" w:rsidP="009A1F12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F9347A">
              <w:rPr>
                <w:rFonts w:eastAsia="Times New Roman"/>
                <w:sz w:val="21"/>
                <w:szCs w:val="21"/>
              </w:rPr>
              <w:t>Some courses and GE Capston</w:t>
            </w:r>
            <w:r>
              <w:rPr>
                <w:rFonts w:eastAsia="Times New Roman"/>
                <w:sz w:val="21"/>
                <w:szCs w:val="21"/>
              </w:rPr>
              <w:t>es may count in GE and the minor</w:t>
            </w:r>
            <w:r w:rsidRPr="00F9347A">
              <w:rPr>
                <w:rFonts w:eastAsia="Times New Roman"/>
                <w:sz w:val="21"/>
                <w:szCs w:val="21"/>
              </w:rPr>
              <w:t xml:space="preserve">. </w:t>
            </w:r>
            <w:r w:rsidR="00A35744" w:rsidRPr="00097548">
              <w:rPr>
                <w:rFonts w:eastAsia="Times New Roman"/>
                <w:sz w:val="21"/>
                <w:szCs w:val="21"/>
              </w:rPr>
              <w:t xml:space="preserve">Courses in bold </w:t>
            </w:r>
            <w:r w:rsidR="00A35744">
              <w:rPr>
                <w:rFonts w:eastAsia="Times New Roman"/>
                <w:sz w:val="21"/>
                <w:szCs w:val="21"/>
              </w:rPr>
              <w:t xml:space="preserve">indicate </w:t>
            </w:r>
            <w:r w:rsidR="00A35744" w:rsidRPr="00097548">
              <w:rPr>
                <w:rFonts w:eastAsia="Times New Roman"/>
                <w:sz w:val="21"/>
                <w:szCs w:val="21"/>
              </w:rPr>
              <w:t>GE</w:t>
            </w:r>
            <w:r w:rsidR="00A35744">
              <w:rPr>
                <w:rFonts w:eastAsia="Times New Roman"/>
                <w:sz w:val="21"/>
                <w:szCs w:val="21"/>
              </w:rPr>
              <w:t xml:space="preserve"> requirements</w:t>
            </w:r>
            <w:r w:rsidR="00A35744" w:rsidRPr="00097548">
              <w:rPr>
                <w:rFonts w:eastAsia="Times New Roman"/>
                <w:sz w:val="21"/>
                <w:szCs w:val="21"/>
              </w:rPr>
              <w:t>. Visit the GE website for course selection: csulb.edu/</w:t>
            </w:r>
            <w:proofErr w:type="spellStart"/>
            <w:r w:rsidR="00A35744" w:rsidRPr="00097548">
              <w:rPr>
                <w:rFonts w:eastAsia="Times New Roman"/>
                <w:sz w:val="21"/>
                <w:szCs w:val="21"/>
              </w:rPr>
              <w:t>ge</w:t>
            </w:r>
            <w:proofErr w:type="spellEnd"/>
            <w:r w:rsidR="00A35744" w:rsidRPr="00097548">
              <w:rPr>
                <w:rFonts w:eastAsia="Times New Roman"/>
                <w:sz w:val="21"/>
                <w:szCs w:val="21"/>
              </w:rPr>
              <w:t>.</w:t>
            </w:r>
          </w:p>
          <w:p w:rsidR="001C42D0" w:rsidRPr="00F7137E" w:rsidRDefault="001C42D0" w:rsidP="009A1F12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>
              <w:rPr>
                <w:rFonts w:eastAsia="Times New Roman"/>
                <w:sz w:val="21"/>
                <w:szCs w:val="21"/>
              </w:rPr>
              <w:t>The Minor in Russian is available to any non-Russian major.</w:t>
            </w:r>
          </w:p>
          <w:p w:rsidR="001E4E23" w:rsidRPr="00C608D3" w:rsidRDefault="001E4E23" w:rsidP="00F611CD">
            <w:pPr>
              <w:pStyle w:val="ListParagraph"/>
              <w:rPr>
                <w:sz w:val="21"/>
                <w:szCs w:val="21"/>
              </w:rPr>
            </w:pPr>
          </w:p>
        </w:tc>
      </w:tr>
    </w:tbl>
    <w:p w:rsidR="00C608D3" w:rsidRDefault="001E4E23" w:rsidP="001E4E23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sz w:val="21"/>
          <w:szCs w:val="21"/>
        </w:rPr>
        <w:tab/>
      </w:r>
    </w:p>
    <w:p w:rsidR="006847EA" w:rsidRDefault="009B76BB" w:rsidP="006847EA">
      <w:pPr>
        <w:spacing w:after="0" w:line="240" w:lineRule="auto"/>
        <w:contextualSpacing/>
        <w:rPr>
          <w:sz w:val="21"/>
          <w:szCs w:val="21"/>
        </w:rPr>
      </w:pPr>
      <w:r w:rsidRPr="009B76BB">
        <w:rPr>
          <w:b/>
          <w:sz w:val="21"/>
          <w:szCs w:val="21"/>
        </w:rPr>
        <w:t>Department of Romance, German, Russian Languages and Literatures</w:t>
      </w:r>
      <w:r w:rsidR="00565E91">
        <w:rPr>
          <w:sz w:val="21"/>
          <w:szCs w:val="21"/>
        </w:rPr>
        <w:t xml:space="preserve">    </w:t>
      </w:r>
      <w:r w:rsidRPr="009B76BB">
        <w:rPr>
          <w:sz w:val="21"/>
          <w:szCs w:val="21"/>
        </w:rPr>
        <w:t xml:space="preserve"> Location: AS-309       Ph</w:t>
      </w:r>
      <w:r>
        <w:rPr>
          <w:sz w:val="21"/>
          <w:szCs w:val="21"/>
        </w:rPr>
        <w:t xml:space="preserve">one Number: (562) 985-4318 </w:t>
      </w:r>
    </w:p>
    <w:p w:rsidR="00A35744" w:rsidRDefault="006847EA" w:rsidP="006847EA">
      <w:pPr>
        <w:spacing w:after="0" w:line="240" w:lineRule="auto"/>
        <w:contextualSpacing/>
      </w:pPr>
      <w:r>
        <w:rPr>
          <w:b/>
          <w:sz w:val="21"/>
          <w:szCs w:val="21"/>
        </w:rPr>
        <w:t xml:space="preserve">ATLAS </w:t>
      </w:r>
      <w:r w:rsidRPr="0068264B">
        <w:rPr>
          <w:b/>
          <w:i/>
          <w:sz w:val="21"/>
          <w:szCs w:val="21"/>
        </w:rPr>
        <w:t>Network</w:t>
      </w:r>
      <w:r>
        <w:rPr>
          <w:b/>
          <w:sz w:val="21"/>
          <w:szCs w:val="21"/>
        </w:rPr>
        <w:t>/College of Liberal Arts Advising Center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     </w:t>
      </w:r>
      <w:r>
        <w:rPr>
          <w:sz w:val="2"/>
          <w:szCs w:val="2"/>
        </w:rPr>
        <w:t xml:space="preserve"> </w:t>
      </w:r>
      <w:r>
        <w:rPr>
          <w:sz w:val="21"/>
          <w:szCs w:val="21"/>
        </w:rPr>
        <w:t xml:space="preserve">Location: PH1-104    </w:t>
      </w:r>
      <w:r>
        <w:rPr>
          <w:sz w:val="2"/>
          <w:szCs w:val="2"/>
        </w:rPr>
        <w:t xml:space="preserve">  </w:t>
      </w:r>
      <w:r>
        <w:rPr>
          <w:sz w:val="21"/>
          <w:szCs w:val="21"/>
        </w:rPr>
        <w:t>Phone Number: (562) 985-7804</w:t>
      </w:r>
      <w:r>
        <w:tab/>
      </w:r>
    </w:p>
    <w:p w:rsidR="00A35744" w:rsidRPr="00C90DDA" w:rsidRDefault="00A35744" w:rsidP="006847EA">
      <w:pPr>
        <w:spacing w:after="0" w:line="240" w:lineRule="auto"/>
        <w:contextualSpacing/>
        <w:rPr>
          <w:sz w:val="21"/>
          <w:szCs w:val="21"/>
        </w:rPr>
      </w:pPr>
    </w:p>
    <w:p w:rsidR="00A35744" w:rsidRPr="00C90DDA" w:rsidRDefault="00A35744" w:rsidP="00A35744">
      <w:pPr>
        <w:spacing w:after="0" w:line="240" w:lineRule="auto"/>
        <w:contextualSpacing/>
        <w:rPr>
          <w:sz w:val="21"/>
          <w:szCs w:val="21"/>
        </w:rPr>
      </w:pPr>
      <w:bookmarkStart w:id="0" w:name="_GoBack"/>
      <w:bookmarkEnd w:id="0"/>
    </w:p>
    <w:p w:rsidR="00A35744" w:rsidRPr="00C85286" w:rsidRDefault="00A35744" w:rsidP="00A35744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  <w:r w:rsidRPr="00C85286">
        <w:rPr>
          <w:rFonts w:ascii="Calibri" w:hAnsi="Calibri" w:cs="Calibri"/>
          <w:b/>
          <w:bCs/>
          <w:sz w:val="21"/>
          <w:szCs w:val="21"/>
          <w:u w:val="single"/>
        </w:rPr>
        <w:t>File by 90!</w:t>
      </w:r>
    </w:p>
    <w:p w:rsidR="00A35744" w:rsidRPr="00C85286" w:rsidRDefault="00A35744" w:rsidP="00A35744">
      <w:pPr>
        <w:spacing w:after="0" w:line="240" w:lineRule="auto"/>
        <w:contextualSpacing/>
        <w:jc w:val="center"/>
        <w:rPr>
          <w:sz w:val="21"/>
          <w:szCs w:val="21"/>
        </w:rPr>
      </w:pPr>
      <w:r w:rsidRPr="00C85286">
        <w:rPr>
          <w:sz w:val="21"/>
          <w:szCs w:val="21"/>
        </w:rPr>
        <w:t>File to graduate before your last semester.</w:t>
      </w:r>
    </w:p>
    <w:p w:rsidR="00A35744" w:rsidRPr="00C85286" w:rsidRDefault="00A35744" w:rsidP="00A35744">
      <w:pPr>
        <w:spacing w:after="0" w:line="240" w:lineRule="auto"/>
        <w:jc w:val="center"/>
      </w:pPr>
      <w:r w:rsidRPr="00C85286">
        <w:rPr>
          <w:sz w:val="21"/>
          <w:szCs w:val="21"/>
        </w:rPr>
        <w:t>See the Enrollment Services website for deadlines: csulb.edu/enrollment.</w:t>
      </w:r>
    </w:p>
    <w:p w:rsidR="001E4E23" w:rsidRPr="009B76BB" w:rsidRDefault="001E4E23" w:rsidP="006847EA">
      <w:pPr>
        <w:spacing w:after="0" w:line="240" w:lineRule="auto"/>
        <w:contextualSpacing/>
        <w:rPr>
          <w:sz w:val="21"/>
          <w:szCs w:val="21"/>
        </w:rPr>
      </w:pPr>
      <w:r>
        <w:tab/>
      </w:r>
      <w:r>
        <w:tab/>
      </w:r>
    </w:p>
    <w:sectPr w:rsidR="001E4E23" w:rsidRPr="009B76BB" w:rsidSect="004D7281">
      <w:type w:val="continuous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6BB" w:rsidRDefault="009B76BB" w:rsidP="00F51067">
      <w:pPr>
        <w:spacing w:after="0" w:line="240" w:lineRule="auto"/>
      </w:pPr>
      <w:r>
        <w:separator/>
      </w:r>
    </w:p>
  </w:endnote>
  <w:endnote w:type="continuationSeparator" w:id="0">
    <w:p w:rsidR="009B76BB" w:rsidRDefault="009B76BB" w:rsidP="00F5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6BB" w:rsidRDefault="009B76BB">
    <w:pPr>
      <w:pStyle w:val="Footer"/>
    </w:pPr>
  </w:p>
  <w:p w:rsidR="009B76BB" w:rsidRPr="00F51067" w:rsidRDefault="009B76BB" w:rsidP="00884910">
    <w:pPr>
      <w:pStyle w:val="Header"/>
      <w:jc w:val="center"/>
      <w:rPr>
        <w:sz w:val="18"/>
        <w:szCs w:val="18"/>
      </w:rPr>
    </w:pPr>
    <w:r w:rsidRPr="00CC1AB7">
      <w:rPr>
        <w:sz w:val="18"/>
        <w:szCs w:val="18"/>
      </w:rPr>
      <w:t xml:space="preserve">Available at </w:t>
    </w:r>
    <w:r w:rsidRPr="00CC1AB7">
      <w:rPr>
        <w:sz w:val="18"/>
        <w:szCs w:val="18"/>
        <w:u w:val="single"/>
      </w:rPr>
      <w:t>www.csulb.edu/cla</w:t>
    </w:r>
    <w:r>
      <w:rPr>
        <w:sz w:val="18"/>
        <w:szCs w:val="18"/>
        <w:u w:val="single"/>
      </w:rPr>
      <w:t>/advising</w:t>
    </w:r>
  </w:p>
  <w:p w:rsidR="009B76BB" w:rsidRDefault="009B76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6BB" w:rsidRDefault="009B76BB" w:rsidP="00F51067">
      <w:pPr>
        <w:spacing w:after="0" w:line="240" w:lineRule="auto"/>
      </w:pPr>
      <w:r>
        <w:separator/>
      </w:r>
    </w:p>
  </w:footnote>
  <w:footnote w:type="continuationSeparator" w:id="0">
    <w:p w:rsidR="009B76BB" w:rsidRDefault="009B76BB" w:rsidP="00F5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6BB" w:rsidRPr="00F51067" w:rsidRDefault="009B76BB" w:rsidP="00F51067">
    <w:pPr>
      <w:pStyle w:val="Header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36C"/>
    <w:multiLevelType w:val="hybridMultilevel"/>
    <w:tmpl w:val="6D68AD06"/>
    <w:lvl w:ilvl="0" w:tplc="47248F8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31E82"/>
    <w:multiLevelType w:val="hybridMultilevel"/>
    <w:tmpl w:val="778CC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C3044"/>
    <w:multiLevelType w:val="hybridMultilevel"/>
    <w:tmpl w:val="D48C9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D7C47"/>
    <w:multiLevelType w:val="hybridMultilevel"/>
    <w:tmpl w:val="984077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54018"/>
    <w:multiLevelType w:val="hybridMultilevel"/>
    <w:tmpl w:val="207EF2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A356DC"/>
    <w:multiLevelType w:val="hybridMultilevel"/>
    <w:tmpl w:val="F3AE1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751E9E"/>
    <w:multiLevelType w:val="hybridMultilevel"/>
    <w:tmpl w:val="B6B0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67"/>
    <w:rsid w:val="00020634"/>
    <w:rsid w:val="00046012"/>
    <w:rsid w:val="00057176"/>
    <w:rsid w:val="0005723B"/>
    <w:rsid w:val="00063DC0"/>
    <w:rsid w:val="000C2640"/>
    <w:rsid w:val="000C542B"/>
    <w:rsid w:val="000E0C09"/>
    <w:rsid w:val="00101093"/>
    <w:rsid w:val="0011209B"/>
    <w:rsid w:val="00171CFF"/>
    <w:rsid w:val="001A1753"/>
    <w:rsid w:val="001C42D0"/>
    <w:rsid w:val="001D20BA"/>
    <w:rsid w:val="001E4E23"/>
    <w:rsid w:val="001E7EE6"/>
    <w:rsid w:val="00221DD0"/>
    <w:rsid w:val="002565DC"/>
    <w:rsid w:val="00271C1E"/>
    <w:rsid w:val="002C52C9"/>
    <w:rsid w:val="002E30DB"/>
    <w:rsid w:val="00303007"/>
    <w:rsid w:val="00343A8E"/>
    <w:rsid w:val="003677FB"/>
    <w:rsid w:val="00382264"/>
    <w:rsid w:val="00382AB2"/>
    <w:rsid w:val="003848CC"/>
    <w:rsid w:val="00392874"/>
    <w:rsid w:val="003C7803"/>
    <w:rsid w:val="00417342"/>
    <w:rsid w:val="00467FBD"/>
    <w:rsid w:val="00473308"/>
    <w:rsid w:val="004753E4"/>
    <w:rsid w:val="004B76D2"/>
    <w:rsid w:val="004D7281"/>
    <w:rsid w:val="004E7F68"/>
    <w:rsid w:val="004F7E1C"/>
    <w:rsid w:val="00544B95"/>
    <w:rsid w:val="00544E37"/>
    <w:rsid w:val="00565E91"/>
    <w:rsid w:val="005718EF"/>
    <w:rsid w:val="005A6E35"/>
    <w:rsid w:val="005C1369"/>
    <w:rsid w:val="006353D5"/>
    <w:rsid w:val="00662BD3"/>
    <w:rsid w:val="006671D5"/>
    <w:rsid w:val="00667E66"/>
    <w:rsid w:val="0068264B"/>
    <w:rsid w:val="006847EA"/>
    <w:rsid w:val="00696171"/>
    <w:rsid w:val="006A4F11"/>
    <w:rsid w:val="00731315"/>
    <w:rsid w:val="0073577D"/>
    <w:rsid w:val="00737AF3"/>
    <w:rsid w:val="00746295"/>
    <w:rsid w:val="007553C8"/>
    <w:rsid w:val="00781FA1"/>
    <w:rsid w:val="007A7DB0"/>
    <w:rsid w:val="007B68B9"/>
    <w:rsid w:val="007E2D77"/>
    <w:rsid w:val="00854FCA"/>
    <w:rsid w:val="00882583"/>
    <w:rsid w:val="00884910"/>
    <w:rsid w:val="008A6B56"/>
    <w:rsid w:val="008B0CC9"/>
    <w:rsid w:val="008B1D5B"/>
    <w:rsid w:val="008C3A61"/>
    <w:rsid w:val="00916AF8"/>
    <w:rsid w:val="00917765"/>
    <w:rsid w:val="00987DC4"/>
    <w:rsid w:val="009A1F12"/>
    <w:rsid w:val="009A27CD"/>
    <w:rsid w:val="009B181A"/>
    <w:rsid w:val="009B76BB"/>
    <w:rsid w:val="009D44E9"/>
    <w:rsid w:val="009E57D3"/>
    <w:rsid w:val="009F2437"/>
    <w:rsid w:val="00A120FE"/>
    <w:rsid w:val="00A34871"/>
    <w:rsid w:val="00A35744"/>
    <w:rsid w:val="00A923F6"/>
    <w:rsid w:val="00AD4229"/>
    <w:rsid w:val="00AD55BC"/>
    <w:rsid w:val="00AE3F1D"/>
    <w:rsid w:val="00B10331"/>
    <w:rsid w:val="00B13A7F"/>
    <w:rsid w:val="00B2215B"/>
    <w:rsid w:val="00B25CF5"/>
    <w:rsid w:val="00B90319"/>
    <w:rsid w:val="00BA7357"/>
    <w:rsid w:val="00BB2957"/>
    <w:rsid w:val="00BF26A3"/>
    <w:rsid w:val="00C05EA3"/>
    <w:rsid w:val="00C14DE9"/>
    <w:rsid w:val="00C608D3"/>
    <w:rsid w:val="00C90DDA"/>
    <w:rsid w:val="00CB2AE6"/>
    <w:rsid w:val="00CD1652"/>
    <w:rsid w:val="00D1174C"/>
    <w:rsid w:val="00D43747"/>
    <w:rsid w:val="00D45209"/>
    <w:rsid w:val="00D53129"/>
    <w:rsid w:val="00D620E4"/>
    <w:rsid w:val="00D718C3"/>
    <w:rsid w:val="00D75CB4"/>
    <w:rsid w:val="00DB33F2"/>
    <w:rsid w:val="00DD6CDC"/>
    <w:rsid w:val="00E0238F"/>
    <w:rsid w:val="00E04164"/>
    <w:rsid w:val="00E17E7A"/>
    <w:rsid w:val="00E20E00"/>
    <w:rsid w:val="00E2672F"/>
    <w:rsid w:val="00E514AA"/>
    <w:rsid w:val="00E66D8A"/>
    <w:rsid w:val="00E97F68"/>
    <w:rsid w:val="00EA2AB7"/>
    <w:rsid w:val="00EC5D09"/>
    <w:rsid w:val="00F06440"/>
    <w:rsid w:val="00F06D0D"/>
    <w:rsid w:val="00F21B3A"/>
    <w:rsid w:val="00F51067"/>
    <w:rsid w:val="00F605D1"/>
    <w:rsid w:val="00F611CD"/>
    <w:rsid w:val="00F6340D"/>
    <w:rsid w:val="00F94B5D"/>
    <w:rsid w:val="00FA2941"/>
    <w:rsid w:val="00FC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A1F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A1F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81874-43C6-4B9A-BA36-259202A41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69592FA0</Template>
  <TotalTime>146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Ross</dc:creator>
  <cp:lastModifiedBy>Christie Waken</cp:lastModifiedBy>
  <cp:revision>45</cp:revision>
  <cp:lastPrinted>2012-02-28T19:45:00Z</cp:lastPrinted>
  <dcterms:created xsi:type="dcterms:W3CDTF">2012-05-29T21:16:00Z</dcterms:created>
  <dcterms:modified xsi:type="dcterms:W3CDTF">2014-07-14T17:49:00Z</dcterms:modified>
</cp:coreProperties>
</file>