
<file path=[Content_Types].xml><?xml version="1.0" encoding="utf-8"?>
<Types xmlns="http://schemas.openxmlformats.org/package/2006/content-types">
  <Default Extension="png" ContentType="image/png"/>
  <Default Extension="pdf" ContentType="application/pd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DA7" w:rsidRDefault="00D3153D" w:rsidP="00210B79">
      <w:pPr>
        <w:jc w:val="center"/>
        <w:rPr>
          <w:rFonts w:ascii="Tahoma" w:hAnsi="Tahoma" w:cs="Tahoma"/>
          <w:b/>
          <w:sz w:val="32"/>
          <w:szCs w:val="32"/>
        </w:rPr>
      </w:pPr>
      <w:bookmarkStart w:id="0" w:name="_GoBack"/>
      <w:bookmarkEnd w:id="0"/>
      <w:r w:rsidRPr="007128A5">
        <w:rPr>
          <w:rFonts w:ascii="Tahoma" w:hAnsi="Tahoma" w:cs="Tahoma"/>
          <w:b/>
          <w:sz w:val="32"/>
          <w:szCs w:val="32"/>
        </w:rPr>
        <w:t xml:space="preserve">J </w:t>
      </w:r>
      <w:r w:rsidRPr="00E0417C">
        <w:rPr>
          <w:rFonts w:ascii="Goudy Stout" w:hAnsi="Goudy Stout" w:cs="Tahoma"/>
          <w:b/>
          <w:sz w:val="32"/>
          <w:szCs w:val="32"/>
        </w:rPr>
        <w:t>o</w:t>
      </w:r>
      <w:r w:rsidRPr="007128A5">
        <w:rPr>
          <w:rFonts w:ascii="Tahoma" w:hAnsi="Tahoma" w:cs="Tahoma"/>
          <w:b/>
          <w:sz w:val="32"/>
          <w:szCs w:val="32"/>
        </w:rPr>
        <w:t xml:space="preserve"> </w:t>
      </w:r>
      <w:r w:rsidRPr="00E0417C">
        <w:rPr>
          <w:rFonts w:ascii="Lucida Console" w:hAnsi="Lucida Console" w:cs="Tahoma"/>
          <w:b/>
          <w:sz w:val="32"/>
          <w:szCs w:val="32"/>
        </w:rPr>
        <w:t>u</w:t>
      </w:r>
      <w:r w:rsidRPr="007128A5">
        <w:rPr>
          <w:rFonts w:ascii="Tahoma" w:hAnsi="Tahoma" w:cs="Tahoma"/>
          <w:b/>
          <w:sz w:val="32"/>
          <w:szCs w:val="32"/>
        </w:rPr>
        <w:t xml:space="preserve"> </w:t>
      </w:r>
      <w:r w:rsidRPr="00E0417C">
        <w:rPr>
          <w:rFonts w:ascii="Mistral" w:hAnsi="Mistral" w:cs="Tahoma"/>
          <w:b/>
          <w:sz w:val="48"/>
          <w:szCs w:val="48"/>
        </w:rPr>
        <w:t>r</w:t>
      </w:r>
      <w:r w:rsidRPr="007128A5">
        <w:rPr>
          <w:rFonts w:ascii="Tahoma" w:hAnsi="Tahoma" w:cs="Tahoma"/>
          <w:b/>
          <w:sz w:val="32"/>
          <w:szCs w:val="32"/>
        </w:rPr>
        <w:t xml:space="preserve"> </w:t>
      </w:r>
      <w:r w:rsidRPr="00E0417C">
        <w:rPr>
          <w:rFonts w:ascii="Felix Titling" w:hAnsi="Felix Titling" w:cs="Tahoma"/>
          <w:b/>
          <w:sz w:val="32"/>
          <w:szCs w:val="32"/>
        </w:rPr>
        <w:t>n</w:t>
      </w:r>
      <w:r w:rsidRPr="007128A5">
        <w:rPr>
          <w:rFonts w:ascii="Tahoma" w:hAnsi="Tahoma" w:cs="Tahoma"/>
          <w:b/>
          <w:sz w:val="32"/>
          <w:szCs w:val="32"/>
        </w:rPr>
        <w:t xml:space="preserve"> </w:t>
      </w:r>
      <w:r w:rsidRPr="00E0417C">
        <w:rPr>
          <w:rFonts w:ascii="Wide Latin" w:hAnsi="Wide Latin" w:cs="Tahoma"/>
          <w:b/>
          <w:sz w:val="32"/>
          <w:szCs w:val="32"/>
        </w:rPr>
        <w:t>a</w:t>
      </w:r>
      <w:r w:rsidRPr="007128A5">
        <w:rPr>
          <w:rFonts w:ascii="Tahoma" w:hAnsi="Tahoma" w:cs="Tahoma"/>
          <w:b/>
          <w:sz w:val="32"/>
          <w:szCs w:val="32"/>
        </w:rPr>
        <w:t xml:space="preserve"> </w:t>
      </w:r>
      <w:r w:rsidRPr="00E0417C">
        <w:rPr>
          <w:rFonts w:ascii="Bookman Old Style" w:hAnsi="Bookman Old Style" w:cs="Tahoma"/>
          <w:b/>
          <w:sz w:val="32"/>
          <w:szCs w:val="32"/>
        </w:rPr>
        <w:t xml:space="preserve">l </w:t>
      </w:r>
      <w:proofErr w:type="spellStart"/>
      <w:r w:rsidRPr="00E0417C">
        <w:rPr>
          <w:rFonts w:ascii="Niagara Solid" w:hAnsi="Niagara Solid" w:cs="Tahoma"/>
          <w:b/>
          <w:sz w:val="32"/>
          <w:szCs w:val="32"/>
        </w:rPr>
        <w:t>i</w:t>
      </w:r>
      <w:proofErr w:type="spellEnd"/>
      <w:r w:rsidRPr="00E0417C">
        <w:rPr>
          <w:rFonts w:ascii="Niagara Solid" w:hAnsi="Niagara Solid" w:cs="Tahoma"/>
          <w:b/>
          <w:sz w:val="32"/>
          <w:szCs w:val="32"/>
        </w:rPr>
        <w:t xml:space="preserve"> </w:t>
      </w:r>
      <w:r w:rsidRPr="00AA5900">
        <w:rPr>
          <w:rFonts w:ascii="Bauhaus 93" w:hAnsi="Bauhaus 93" w:cs="Tahoma"/>
          <w:b/>
          <w:sz w:val="48"/>
          <w:szCs w:val="48"/>
        </w:rPr>
        <w:t>s</w:t>
      </w:r>
      <w:r w:rsidRPr="00E0417C">
        <w:rPr>
          <w:rFonts w:ascii="Mistral" w:hAnsi="Mistral" w:cs="Tahoma"/>
          <w:b/>
          <w:sz w:val="32"/>
          <w:szCs w:val="32"/>
        </w:rPr>
        <w:t xml:space="preserve"> </w:t>
      </w:r>
      <w:proofErr w:type="gramStart"/>
      <w:r w:rsidRPr="00E0417C">
        <w:rPr>
          <w:rFonts w:ascii="Algerian" w:hAnsi="Algerian" w:cs="Tahoma"/>
          <w:b/>
          <w:sz w:val="32"/>
          <w:szCs w:val="32"/>
        </w:rPr>
        <w:t>m</w:t>
      </w:r>
      <w:r w:rsidRPr="007128A5">
        <w:rPr>
          <w:rFonts w:ascii="Tahoma" w:hAnsi="Tahoma" w:cs="Tahoma"/>
          <w:b/>
          <w:sz w:val="32"/>
          <w:szCs w:val="32"/>
        </w:rPr>
        <w:t xml:space="preserve">  </w:t>
      </w:r>
      <w:r w:rsidR="005E2DB6">
        <w:rPr>
          <w:rFonts w:ascii="Impact" w:hAnsi="Impact" w:cs="Tahoma"/>
          <w:b/>
          <w:sz w:val="32"/>
          <w:szCs w:val="32"/>
        </w:rPr>
        <w:t>3</w:t>
      </w:r>
      <w:proofErr w:type="gramEnd"/>
      <w:r w:rsidRPr="007128A5">
        <w:rPr>
          <w:rFonts w:ascii="Tahoma" w:hAnsi="Tahoma" w:cs="Tahoma"/>
          <w:b/>
          <w:sz w:val="32"/>
          <w:szCs w:val="32"/>
        </w:rPr>
        <w:t xml:space="preserve"> </w:t>
      </w:r>
      <w:r w:rsidR="005E2DB6">
        <w:rPr>
          <w:rFonts w:ascii="Snap ITC" w:hAnsi="Snap ITC" w:cs="Tahoma"/>
          <w:b/>
          <w:sz w:val="32"/>
          <w:szCs w:val="32"/>
        </w:rPr>
        <w:t>0</w:t>
      </w:r>
      <w:r w:rsidRPr="007128A5">
        <w:rPr>
          <w:rFonts w:ascii="Tahoma" w:hAnsi="Tahoma" w:cs="Tahoma"/>
          <w:b/>
          <w:sz w:val="32"/>
          <w:szCs w:val="32"/>
        </w:rPr>
        <w:t xml:space="preserve"> </w:t>
      </w:r>
      <w:r w:rsidR="005E2DB6">
        <w:rPr>
          <w:rFonts w:ascii="Snap ITC" w:hAnsi="Snap ITC" w:cs="Tahoma"/>
          <w:b/>
          <w:sz w:val="32"/>
          <w:szCs w:val="32"/>
        </w:rPr>
        <w:t>5</w:t>
      </w:r>
      <w:r w:rsidRPr="007128A5">
        <w:rPr>
          <w:rFonts w:ascii="Tahoma" w:hAnsi="Tahoma" w:cs="Tahoma"/>
          <w:b/>
          <w:sz w:val="32"/>
          <w:szCs w:val="32"/>
        </w:rPr>
        <w:t xml:space="preserve"> :</w:t>
      </w:r>
    </w:p>
    <w:p w:rsidR="00D3153D" w:rsidRDefault="00D3153D" w:rsidP="00210B79">
      <w:pPr>
        <w:jc w:val="center"/>
        <w:rPr>
          <w:rFonts w:ascii="Tahoma" w:hAnsi="Tahoma" w:cs="Tahoma"/>
          <w:sz w:val="32"/>
          <w:szCs w:val="32"/>
        </w:rPr>
      </w:pPr>
      <w:r w:rsidRPr="007128A5">
        <w:rPr>
          <w:rFonts w:ascii="Tahoma" w:hAnsi="Tahoma" w:cs="Tahoma"/>
          <w:sz w:val="32"/>
          <w:szCs w:val="32"/>
        </w:rPr>
        <w:t xml:space="preserve">  </w:t>
      </w:r>
      <w:r w:rsidRPr="00AA5900">
        <w:rPr>
          <w:rFonts w:ascii="Tahoma" w:hAnsi="Tahoma" w:cs="Tahoma"/>
          <w:sz w:val="44"/>
          <w:szCs w:val="44"/>
        </w:rPr>
        <w:t xml:space="preserve">M </w:t>
      </w:r>
      <w:r w:rsidR="005E2DB6">
        <w:rPr>
          <w:rFonts w:ascii="Chiller" w:hAnsi="Chiller" w:cs="Tahoma"/>
          <w:sz w:val="44"/>
          <w:szCs w:val="44"/>
        </w:rPr>
        <w:t>e</w:t>
      </w:r>
      <w:r w:rsidRPr="00AA5900">
        <w:rPr>
          <w:rFonts w:ascii="Tahoma" w:hAnsi="Tahoma" w:cs="Tahoma"/>
          <w:sz w:val="44"/>
          <w:szCs w:val="44"/>
        </w:rPr>
        <w:t xml:space="preserve"> </w:t>
      </w:r>
      <w:r w:rsidR="005E2DB6">
        <w:rPr>
          <w:sz w:val="44"/>
          <w:szCs w:val="44"/>
        </w:rPr>
        <w:t>d</w:t>
      </w:r>
      <w:r w:rsidRPr="00AA5900">
        <w:rPr>
          <w:rFonts w:ascii="Tahoma" w:hAnsi="Tahoma" w:cs="Tahoma"/>
          <w:sz w:val="44"/>
          <w:szCs w:val="44"/>
        </w:rPr>
        <w:t xml:space="preserve"> </w:t>
      </w:r>
      <w:proofErr w:type="spellStart"/>
      <w:r w:rsidR="005E2DB6">
        <w:rPr>
          <w:rFonts w:ascii="Berlin Sans FB Demi" w:hAnsi="Berlin Sans FB Demi" w:cs="Tahoma"/>
          <w:sz w:val="44"/>
          <w:szCs w:val="44"/>
        </w:rPr>
        <w:t>i</w:t>
      </w:r>
      <w:proofErr w:type="spellEnd"/>
      <w:r w:rsidRPr="00AA5900">
        <w:rPr>
          <w:rFonts w:ascii="Tahoma" w:hAnsi="Tahoma" w:cs="Tahoma"/>
          <w:sz w:val="44"/>
          <w:szCs w:val="44"/>
        </w:rPr>
        <w:t xml:space="preserve"> </w:t>
      </w:r>
      <w:proofErr w:type="gramStart"/>
      <w:r w:rsidR="005E2DB6">
        <w:rPr>
          <w:rFonts w:ascii="Bodoni MT Black" w:hAnsi="Bodoni MT Black" w:cs="Tahoma"/>
          <w:sz w:val="44"/>
          <w:szCs w:val="44"/>
        </w:rPr>
        <w:t>a</w:t>
      </w:r>
      <w:r w:rsidRPr="00AA5900">
        <w:rPr>
          <w:rFonts w:ascii="Tahoma" w:hAnsi="Tahoma" w:cs="Tahoma"/>
          <w:sz w:val="44"/>
          <w:szCs w:val="44"/>
        </w:rPr>
        <w:t xml:space="preserve"> </w:t>
      </w:r>
      <w:r w:rsidR="005E2DB6">
        <w:rPr>
          <w:rFonts w:ascii="Bookman Old Style" w:hAnsi="Bookman Old Style" w:cs="Tahoma"/>
          <w:sz w:val="44"/>
          <w:szCs w:val="44"/>
        </w:rPr>
        <w:t xml:space="preserve"> </w:t>
      </w:r>
      <w:r w:rsidR="005E2DB6">
        <w:rPr>
          <w:rFonts w:ascii="Castellar" w:hAnsi="Castellar" w:cs="Tahoma"/>
          <w:sz w:val="44"/>
          <w:szCs w:val="44"/>
        </w:rPr>
        <w:t>D</w:t>
      </w:r>
      <w:proofErr w:type="gramEnd"/>
      <w:r w:rsidRPr="00AA5900">
        <w:rPr>
          <w:rFonts w:ascii="Tahoma" w:hAnsi="Tahoma" w:cs="Tahoma"/>
          <w:sz w:val="44"/>
          <w:szCs w:val="44"/>
        </w:rPr>
        <w:t xml:space="preserve"> </w:t>
      </w:r>
      <w:r w:rsidR="005E2DB6">
        <w:rPr>
          <w:rFonts w:ascii="Cooper Black" w:hAnsi="Cooper Black" w:cs="Tahoma"/>
          <w:sz w:val="44"/>
          <w:szCs w:val="44"/>
        </w:rPr>
        <w:t>e</w:t>
      </w:r>
      <w:r w:rsidRPr="00AA5900">
        <w:rPr>
          <w:rFonts w:ascii="Tahoma" w:hAnsi="Tahoma" w:cs="Tahoma"/>
          <w:sz w:val="44"/>
          <w:szCs w:val="44"/>
        </w:rPr>
        <w:t xml:space="preserve"> </w:t>
      </w:r>
      <w:r w:rsidR="005E2DB6">
        <w:rPr>
          <w:rFonts w:ascii="Georgia" w:hAnsi="Georgia" w:cs="Tahoma"/>
          <w:sz w:val="44"/>
          <w:szCs w:val="44"/>
        </w:rPr>
        <w:t>s</w:t>
      </w:r>
      <w:r w:rsidR="00FA7DA7">
        <w:rPr>
          <w:rFonts w:ascii="Georgia" w:hAnsi="Georgia" w:cs="Tahoma"/>
          <w:sz w:val="44"/>
          <w:szCs w:val="44"/>
        </w:rPr>
        <w:t xml:space="preserve"> </w:t>
      </w:r>
      <w:proofErr w:type="spellStart"/>
      <w:r w:rsidR="005E2DB6">
        <w:rPr>
          <w:rFonts w:ascii="Gill Sans MT" w:hAnsi="Gill Sans MT" w:cs="Tahoma"/>
          <w:sz w:val="44"/>
          <w:szCs w:val="44"/>
        </w:rPr>
        <w:t>i</w:t>
      </w:r>
      <w:proofErr w:type="spellEnd"/>
      <w:r w:rsidR="00FA7DA7">
        <w:rPr>
          <w:rFonts w:ascii="Georgia" w:hAnsi="Georgia" w:cs="Tahoma"/>
          <w:sz w:val="44"/>
          <w:szCs w:val="44"/>
        </w:rPr>
        <w:t xml:space="preserve"> </w:t>
      </w:r>
      <w:r w:rsidR="005E2DB6">
        <w:rPr>
          <w:rFonts w:ascii="Handwriting - Dakota" w:hAnsi="Handwriting - Dakota" w:cs="Tahoma"/>
          <w:sz w:val="44"/>
          <w:szCs w:val="44"/>
        </w:rPr>
        <w:t>g</w:t>
      </w:r>
      <w:r w:rsidR="00FA7DA7">
        <w:rPr>
          <w:rFonts w:ascii="Georgia" w:hAnsi="Georgia" w:cs="Tahoma"/>
          <w:sz w:val="44"/>
          <w:szCs w:val="44"/>
        </w:rPr>
        <w:t xml:space="preserve"> </w:t>
      </w:r>
      <w:r w:rsidR="005E2DB6">
        <w:rPr>
          <w:rFonts w:ascii="Helvetica Neue Black Condensed" w:hAnsi="Helvetica Neue Black Condensed" w:cs="Tahoma"/>
          <w:sz w:val="44"/>
          <w:szCs w:val="44"/>
        </w:rPr>
        <w:t>n</w:t>
      </w:r>
      <w:r w:rsidR="00FA7DA7">
        <w:rPr>
          <w:rFonts w:ascii="Georgia" w:hAnsi="Georgia" w:cs="Tahoma"/>
          <w:sz w:val="44"/>
          <w:szCs w:val="44"/>
        </w:rPr>
        <w:t xml:space="preserve"> </w:t>
      </w:r>
    </w:p>
    <w:p w:rsidR="00210B79" w:rsidRDefault="00210B79" w:rsidP="00210B79">
      <w:pPr>
        <w:jc w:val="center"/>
        <w:rPr>
          <w:rFonts w:ascii="Tahoma" w:hAnsi="Tahoma" w:cs="Tahoma"/>
          <w:sz w:val="32"/>
          <w:szCs w:val="32"/>
        </w:rPr>
      </w:pPr>
    </w:p>
    <w:p w:rsidR="00210B79" w:rsidRPr="000560D7" w:rsidRDefault="00210B79" w:rsidP="00210B79">
      <w:pPr>
        <w:jc w:val="center"/>
        <w:rPr>
          <w:rFonts w:ascii="Bookman Old Style" w:hAnsi="Bookman Old Style" w:cs="Tahoma"/>
        </w:rPr>
      </w:pPr>
      <w:r w:rsidRPr="000560D7">
        <w:rPr>
          <w:rFonts w:ascii="Bookman Old Style" w:hAnsi="Bookman Old Style" w:cs="Tahoma"/>
        </w:rPr>
        <w:t xml:space="preserve">Syllabus for </w:t>
      </w:r>
      <w:proofErr w:type="gramStart"/>
      <w:r w:rsidR="00E05216">
        <w:rPr>
          <w:rFonts w:ascii="Bookman Old Style" w:hAnsi="Bookman Old Style" w:cs="Tahoma"/>
        </w:rPr>
        <w:t>Spring</w:t>
      </w:r>
      <w:proofErr w:type="gramEnd"/>
      <w:r w:rsidR="00E05216">
        <w:rPr>
          <w:rFonts w:ascii="Bookman Old Style" w:hAnsi="Bookman Old Style" w:cs="Tahoma"/>
        </w:rPr>
        <w:t xml:space="preserve"> 2014</w:t>
      </w:r>
    </w:p>
    <w:p w:rsidR="00210B79" w:rsidRPr="000560D7" w:rsidRDefault="00210B79" w:rsidP="00210B79">
      <w:pPr>
        <w:jc w:val="center"/>
        <w:rPr>
          <w:rFonts w:ascii="Bookman Old Style" w:hAnsi="Bookman Old Style" w:cs="Tahoma"/>
        </w:rPr>
      </w:pPr>
    </w:p>
    <w:p w:rsidR="00210B79" w:rsidRPr="000560D7" w:rsidRDefault="00210B79" w:rsidP="00210B79">
      <w:pPr>
        <w:rPr>
          <w:rFonts w:ascii="Bookman Old Style" w:hAnsi="Bookman Old Style" w:cs="Tahoma"/>
          <w:sz w:val="22"/>
          <w:szCs w:val="22"/>
        </w:rPr>
      </w:pPr>
      <w:proofErr w:type="gramStart"/>
      <w:r w:rsidRPr="000560D7">
        <w:rPr>
          <w:rFonts w:ascii="Bookman Old Style" w:hAnsi="Bookman Old Style" w:cs="Tahoma"/>
          <w:sz w:val="22"/>
          <w:szCs w:val="22"/>
        </w:rPr>
        <w:t>‘‘As with any other product, we’re tossed out there in the marketplace with a price tag.</w:t>
      </w:r>
      <w:proofErr w:type="gramEnd"/>
      <w:r w:rsidRPr="000560D7">
        <w:rPr>
          <w:rFonts w:ascii="Bookman Old Style" w:hAnsi="Bookman Old Style" w:cs="Tahoma"/>
          <w:sz w:val="22"/>
          <w:szCs w:val="22"/>
        </w:rPr>
        <w:t xml:space="preserve">  If people want to buy, whoopee – if not, that’s the way the cookie crumbles, and the newspaper folds.  For a measly 15 cents, in fact, I can’t think of a better bargain.  Check out your company’s vending machines.  A dried-up, old doughnut costs you 30 cents.  We’re worth at least half as much as a dried-up, old doughnut.  </w:t>
      </w:r>
      <w:proofErr w:type="gramStart"/>
      <w:r w:rsidRPr="000560D7">
        <w:rPr>
          <w:rFonts w:ascii="Bookman Old Style" w:hAnsi="Bookman Old Style" w:cs="Tahoma"/>
          <w:sz w:val="22"/>
          <w:szCs w:val="22"/>
        </w:rPr>
        <w:t>Or a cup of bad coffee for 20 cents.</w:t>
      </w:r>
      <w:proofErr w:type="gramEnd"/>
      <w:r w:rsidRPr="000560D7">
        <w:rPr>
          <w:rFonts w:ascii="Bookman Old Style" w:hAnsi="Bookman Old Style" w:cs="Tahoma"/>
          <w:sz w:val="22"/>
          <w:szCs w:val="22"/>
        </w:rPr>
        <w:t xml:space="preserve">  If nothing else, we’re something to disagree with and swear at on a particularly trying day.’’</w:t>
      </w:r>
      <w:r w:rsidRPr="000560D7">
        <w:rPr>
          <w:rFonts w:ascii="Bookman Old Style" w:hAnsi="Bookman Old Style" w:cs="Tahoma"/>
          <w:sz w:val="22"/>
          <w:szCs w:val="22"/>
        </w:rPr>
        <w:tab/>
      </w:r>
    </w:p>
    <w:p w:rsidR="00210B79" w:rsidRPr="000560D7" w:rsidRDefault="00210B79" w:rsidP="00210B79">
      <w:pPr>
        <w:jc w:val="right"/>
        <w:rPr>
          <w:rFonts w:ascii="Bookman Old Style" w:hAnsi="Bookman Old Style" w:cs="Tahoma"/>
          <w:sz w:val="22"/>
          <w:szCs w:val="22"/>
        </w:rPr>
      </w:pPr>
      <w:r w:rsidRPr="000560D7">
        <w:rPr>
          <w:rFonts w:ascii="Bookman Old Style" w:hAnsi="Bookman Old Style" w:cs="Tahoma"/>
          <w:sz w:val="22"/>
          <w:szCs w:val="22"/>
        </w:rPr>
        <w:t>–</w:t>
      </w:r>
      <w:r w:rsidRPr="000560D7">
        <w:rPr>
          <w:rFonts w:ascii="Bookman Old Style" w:hAnsi="Bookman Old Style" w:cs="Tahoma"/>
          <w:b/>
          <w:sz w:val="22"/>
          <w:szCs w:val="22"/>
        </w:rPr>
        <w:t xml:space="preserve">Mike </w:t>
      </w:r>
      <w:proofErr w:type="spellStart"/>
      <w:r w:rsidRPr="000560D7">
        <w:rPr>
          <w:rFonts w:ascii="Bookman Old Style" w:hAnsi="Bookman Old Style" w:cs="Tahoma"/>
          <w:b/>
          <w:sz w:val="22"/>
          <w:szCs w:val="22"/>
        </w:rPr>
        <w:t>Royko</w:t>
      </w:r>
      <w:proofErr w:type="spellEnd"/>
    </w:p>
    <w:p w:rsidR="00210B79" w:rsidRPr="000560D7" w:rsidRDefault="00210B79" w:rsidP="00210B79">
      <w:pPr>
        <w:rPr>
          <w:rFonts w:ascii="Bookman Old Style" w:hAnsi="Bookman Old Style" w:cs="Tahoma"/>
          <w:b/>
          <w:sz w:val="22"/>
          <w:szCs w:val="22"/>
        </w:rPr>
      </w:pPr>
    </w:p>
    <w:p w:rsidR="00210B79" w:rsidRPr="00E05216" w:rsidRDefault="00F42A58" w:rsidP="00210B79">
      <w:pPr>
        <w:rPr>
          <w:rFonts w:ascii="Songti SC Regular" w:eastAsia="Songti SC Regular" w:hAnsi="Songti SC Regular" w:cs="Tahoma"/>
          <w:b/>
          <w:szCs w:val="22"/>
        </w:rPr>
      </w:pPr>
      <w:r w:rsidRPr="00E05216">
        <w:rPr>
          <w:rFonts w:ascii="Songti SC Regular" w:eastAsia="Songti SC Regular" w:hAnsi="Songti SC Regular" w:cs="Tahoma"/>
          <w:b/>
          <w:noProof/>
          <w:szCs w:val="22"/>
        </w:rPr>
        <w:drawing>
          <wp:anchor distT="0" distB="0" distL="114300" distR="114300" simplePos="0" relativeHeight="251660288" behindDoc="0" locked="0" layoutInCell="1" allowOverlap="1">
            <wp:simplePos x="0" y="0"/>
            <wp:positionH relativeFrom="column">
              <wp:posOffset>3702050</wp:posOffset>
            </wp:positionH>
            <wp:positionV relativeFrom="paragraph">
              <wp:posOffset>96520</wp:posOffset>
            </wp:positionV>
            <wp:extent cx="1998980" cy="3319145"/>
            <wp:effectExtent l="152400" t="25400" r="160020" b="0"/>
            <wp:wrapTight wrapText="bothSides">
              <wp:wrapPolygon edited="0">
                <wp:start x="19600" y="435"/>
                <wp:lineTo x="6123" y="39"/>
                <wp:lineTo x="502" y="429"/>
                <wp:lineTo x="223" y="8076"/>
                <wp:lineTo x="343" y="20255"/>
                <wp:lineTo x="1053" y="20811"/>
                <wp:lineTo x="3502" y="21004"/>
                <wp:lineTo x="4863" y="21111"/>
                <wp:lineTo x="9560" y="21149"/>
                <wp:lineTo x="9596" y="20985"/>
                <wp:lineTo x="16672" y="21543"/>
                <wp:lineTo x="21240" y="20903"/>
                <wp:lineTo x="21052" y="19221"/>
                <wp:lineTo x="21042" y="16719"/>
                <wp:lineTo x="21078" y="16555"/>
                <wp:lineTo x="21068" y="14054"/>
                <wp:lineTo x="21103" y="13890"/>
                <wp:lineTo x="21094" y="11389"/>
                <wp:lineTo x="21129" y="11225"/>
                <wp:lineTo x="20847" y="8702"/>
                <wp:lineTo x="20883" y="8538"/>
                <wp:lineTo x="20873" y="6037"/>
                <wp:lineTo x="20909" y="5873"/>
                <wp:lineTo x="20899" y="3372"/>
                <wp:lineTo x="20935" y="3208"/>
                <wp:lineTo x="20925" y="706"/>
                <wp:lineTo x="20961" y="542"/>
                <wp:lineTo x="19600" y="43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6"/>
                        <a:stretch>
                          <a:fillRect/>
                        </a:stretch>
                      </pic:blipFill>
                    </ve:Choice>
                    <mc:Fallback>
                      <pic:blipFill>
                        <a:blip r:embed="rId7"/>
                        <a:stretch>
                          <a:fillRect/>
                        </a:stretch>
                      </pic:blipFill>
                    </mc:Fallback>
                  </mc:AlternateContent>
                  <pic:spPr bwMode="auto">
                    <a:xfrm rot="21152421">
                      <a:off x="0" y="0"/>
                      <a:ext cx="1998980" cy="3319145"/>
                    </a:xfrm>
                    <a:prstGeom prst="rect">
                      <a:avLst/>
                    </a:prstGeom>
                    <a:noFill/>
                    <a:ln w="9525">
                      <a:noFill/>
                      <a:miter lim="800000"/>
                      <a:headEnd/>
                      <a:tailEnd/>
                    </a:ln>
                  </pic:spPr>
                </pic:pic>
              </a:graphicData>
            </a:graphic>
          </wp:anchor>
        </w:drawing>
      </w:r>
      <w:proofErr w:type="gramStart"/>
      <w:r w:rsidR="00453877" w:rsidRPr="00E05216">
        <w:rPr>
          <w:rFonts w:ascii="Songti SC Regular" w:eastAsia="Songti SC Regular" w:hAnsi="Songti SC Regular" w:cs="Tahoma"/>
          <w:b/>
          <w:szCs w:val="22"/>
        </w:rPr>
        <w:t>Monday</w:t>
      </w:r>
      <w:r w:rsidR="00CC17F0" w:rsidRPr="00E05216">
        <w:rPr>
          <w:rFonts w:ascii="Songti SC Regular" w:eastAsia="Songti SC Regular" w:hAnsi="Songti SC Regular" w:cs="Tahoma"/>
          <w:b/>
          <w:szCs w:val="22"/>
        </w:rPr>
        <w:t>s</w:t>
      </w:r>
      <w:r w:rsidR="00453877" w:rsidRPr="00E05216">
        <w:rPr>
          <w:rFonts w:ascii="Songti SC Regular" w:eastAsia="Songti SC Regular" w:hAnsi="Songti SC Regular" w:cs="Tahoma"/>
          <w:b/>
          <w:szCs w:val="22"/>
        </w:rPr>
        <w:t xml:space="preserve"> and Wedne</w:t>
      </w:r>
      <w:r w:rsidR="00A351F1" w:rsidRPr="00E05216">
        <w:rPr>
          <w:rFonts w:ascii="Songti SC Regular" w:eastAsia="Songti SC Regular" w:hAnsi="Songti SC Regular" w:cs="Tahoma"/>
          <w:b/>
          <w:szCs w:val="22"/>
        </w:rPr>
        <w:t>sdays</w:t>
      </w:r>
      <w:r w:rsidR="00210B79" w:rsidRPr="00E05216">
        <w:rPr>
          <w:rFonts w:ascii="Songti SC Regular" w:eastAsia="Songti SC Regular" w:hAnsi="Songti SC Regular" w:cs="Tahoma"/>
          <w:b/>
          <w:szCs w:val="22"/>
        </w:rPr>
        <w:t xml:space="preserve"> </w:t>
      </w:r>
      <w:r w:rsidR="00453877" w:rsidRPr="00E05216">
        <w:rPr>
          <w:rFonts w:ascii="Songti SC Regular" w:eastAsia="Songti SC Regular" w:hAnsi="Songti SC Regular" w:cs="Tahoma"/>
          <w:b/>
          <w:szCs w:val="22"/>
        </w:rPr>
        <w:t>8</w:t>
      </w:r>
      <w:r w:rsidR="00210B79" w:rsidRPr="00E05216">
        <w:rPr>
          <w:rFonts w:ascii="Songti SC Regular" w:eastAsia="Songti SC Regular" w:hAnsi="Songti SC Regular" w:cs="Tahoma"/>
          <w:b/>
          <w:szCs w:val="22"/>
        </w:rPr>
        <w:t xml:space="preserve"> a.m. to </w:t>
      </w:r>
      <w:r w:rsidR="00453877" w:rsidRPr="00E05216">
        <w:rPr>
          <w:rFonts w:ascii="Songti SC Regular" w:eastAsia="Songti SC Regular" w:hAnsi="Songti SC Regular" w:cs="Tahoma"/>
          <w:b/>
          <w:szCs w:val="22"/>
        </w:rPr>
        <w:t>9</w:t>
      </w:r>
      <w:r w:rsidR="00210B79" w:rsidRPr="00E05216">
        <w:rPr>
          <w:rFonts w:ascii="Songti SC Regular" w:eastAsia="Songti SC Regular" w:hAnsi="Songti SC Regular" w:cs="Tahoma"/>
          <w:b/>
          <w:szCs w:val="22"/>
        </w:rPr>
        <w:t>:50 a.m.</w:t>
      </w:r>
      <w:proofErr w:type="gramEnd"/>
    </w:p>
    <w:p w:rsidR="00210B79" w:rsidRPr="00E05216" w:rsidRDefault="00210B79" w:rsidP="00AE1C25">
      <w:pPr>
        <w:spacing w:before="240"/>
        <w:rPr>
          <w:rFonts w:ascii="Songti SC Regular" w:eastAsia="Songti SC Regular" w:hAnsi="Songti SC Regular" w:cs="Tahoma"/>
          <w:szCs w:val="22"/>
        </w:rPr>
      </w:pPr>
      <w:r w:rsidRPr="00E05216">
        <w:rPr>
          <w:rFonts w:ascii="Songti SC Regular" w:eastAsia="Songti SC Regular" w:hAnsi="Songti SC Regular" w:cs="Tahoma"/>
          <w:b/>
          <w:szCs w:val="22"/>
        </w:rPr>
        <w:t>Section:</w:t>
      </w:r>
      <w:r w:rsidRPr="00E05216">
        <w:rPr>
          <w:rFonts w:ascii="Songti SC Regular" w:eastAsia="Songti SC Regular" w:hAnsi="Songti SC Regular" w:cs="Tahoma"/>
          <w:szCs w:val="22"/>
        </w:rPr>
        <w:t xml:space="preserve"> </w:t>
      </w:r>
      <w:r w:rsidR="001C66E8" w:rsidRPr="00E05216">
        <w:rPr>
          <w:rFonts w:ascii="Songti SC Regular" w:eastAsia="Songti SC Regular" w:hAnsi="Songti SC Regular" w:cs="Tahoma"/>
          <w:szCs w:val="22"/>
        </w:rPr>
        <w:t>0</w:t>
      </w:r>
      <w:r w:rsidR="00F66B2C" w:rsidRPr="00E05216">
        <w:rPr>
          <w:rFonts w:ascii="Songti SC Regular" w:eastAsia="Songti SC Regular" w:hAnsi="Songti SC Regular" w:cs="Tahoma"/>
          <w:szCs w:val="22"/>
        </w:rPr>
        <w:t>3</w:t>
      </w:r>
      <w:r w:rsidR="001C66E8" w:rsidRPr="00E05216">
        <w:rPr>
          <w:rFonts w:ascii="Songti SC Regular" w:eastAsia="Songti SC Regular" w:hAnsi="Songti SC Regular" w:cs="Tahoma"/>
          <w:szCs w:val="22"/>
        </w:rPr>
        <w:t xml:space="preserve"> and 0</w:t>
      </w:r>
      <w:r w:rsidR="00F66B2C" w:rsidRPr="00E05216">
        <w:rPr>
          <w:rFonts w:ascii="Songti SC Regular" w:eastAsia="Songti SC Regular" w:hAnsi="Songti SC Regular" w:cs="Tahoma"/>
          <w:szCs w:val="22"/>
        </w:rPr>
        <w:t>4</w:t>
      </w:r>
    </w:p>
    <w:p w:rsidR="00210B79" w:rsidRPr="00E05216" w:rsidRDefault="00210B79" w:rsidP="00210B79">
      <w:pPr>
        <w:rPr>
          <w:rFonts w:ascii="Songti SC Regular" w:eastAsia="Songti SC Regular" w:hAnsi="Songti SC Regular" w:cs="Tahoma"/>
          <w:szCs w:val="22"/>
        </w:rPr>
      </w:pPr>
      <w:r w:rsidRPr="00E05216">
        <w:rPr>
          <w:rFonts w:ascii="Songti SC Regular" w:eastAsia="Songti SC Regular" w:hAnsi="Songti SC Regular" w:cs="Tahoma"/>
          <w:b/>
          <w:szCs w:val="22"/>
        </w:rPr>
        <w:t>Classroom:</w:t>
      </w:r>
      <w:r w:rsidRPr="00E05216">
        <w:rPr>
          <w:rFonts w:ascii="Songti SC Regular" w:eastAsia="Songti SC Regular" w:hAnsi="Songti SC Regular" w:cs="Tahoma"/>
          <w:szCs w:val="22"/>
        </w:rPr>
        <w:t xml:space="preserve"> SPA 005</w:t>
      </w:r>
    </w:p>
    <w:p w:rsidR="00210B79" w:rsidRPr="00E05216" w:rsidRDefault="00210B79" w:rsidP="00210B79">
      <w:pPr>
        <w:rPr>
          <w:rFonts w:ascii="Songti SC Regular" w:eastAsia="Songti SC Regular" w:hAnsi="Songti SC Regular" w:cs="Tahoma"/>
          <w:szCs w:val="22"/>
        </w:rPr>
      </w:pPr>
      <w:r w:rsidRPr="00E05216">
        <w:rPr>
          <w:rFonts w:ascii="Songti SC Regular" w:eastAsia="Songti SC Regular" w:hAnsi="Songti SC Regular" w:cs="Tahoma"/>
          <w:szCs w:val="22"/>
        </w:rPr>
        <w:t>Professor Gary Metzker</w:t>
      </w:r>
    </w:p>
    <w:p w:rsidR="00210B79" w:rsidRPr="00E05216" w:rsidRDefault="00210B79" w:rsidP="00210B79">
      <w:pPr>
        <w:rPr>
          <w:rFonts w:ascii="Songti SC Regular" w:eastAsia="Songti SC Regular" w:hAnsi="Songti SC Regular" w:cs="Tahoma"/>
          <w:szCs w:val="22"/>
        </w:rPr>
      </w:pPr>
      <w:r w:rsidRPr="00E05216">
        <w:rPr>
          <w:rFonts w:ascii="Songti SC Regular" w:eastAsia="Songti SC Regular" w:hAnsi="Songti SC Regular" w:cs="Tahoma"/>
          <w:b/>
          <w:szCs w:val="22"/>
        </w:rPr>
        <w:t>E-mail:</w:t>
      </w:r>
      <w:r w:rsidRPr="00E05216">
        <w:rPr>
          <w:rFonts w:ascii="Songti SC Regular" w:eastAsia="Songti SC Regular" w:hAnsi="Songti SC Regular" w:cs="Tahoma"/>
          <w:szCs w:val="22"/>
        </w:rPr>
        <w:t xml:space="preserve"> </w:t>
      </w:r>
      <w:hyperlink r:id="rId8" w:history="1">
        <w:r w:rsidRPr="00E05216">
          <w:rPr>
            <w:rStyle w:val="Hyperlink"/>
            <w:rFonts w:ascii="Songti SC Regular" w:eastAsia="Songti SC Regular" w:hAnsi="Songti SC Regular" w:cs="Tahoma"/>
            <w:szCs w:val="22"/>
          </w:rPr>
          <w:t>g</w:t>
        </w:r>
        <w:r w:rsidR="00897A84" w:rsidRPr="00E05216">
          <w:rPr>
            <w:rStyle w:val="Hyperlink"/>
            <w:rFonts w:ascii="Songti SC Regular" w:eastAsia="Songti SC Regular" w:hAnsi="Songti SC Regular" w:cs="Tahoma"/>
            <w:szCs w:val="22"/>
          </w:rPr>
          <w:t>ary.</w:t>
        </w:r>
        <w:r w:rsidRPr="00E05216">
          <w:rPr>
            <w:rStyle w:val="Hyperlink"/>
            <w:rFonts w:ascii="Songti SC Regular" w:eastAsia="Songti SC Regular" w:hAnsi="Songti SC Regular" w:cs="Tahoma"/>
            <w:szCs w:val="22"/>
          </w:rPr>
          <w:t>metzker@csulb.edu</w:t>
        </w:r>
      </w:hyperlink>
    </w:p>
    <w:p w:rsidR="005E5F69" w:rsidRPr="00E05216" w:rsidRDefault="005E5F69" w:rsidP="005E5F69">
      <w:pPr>
        <w:rPr>
          <w:rFonts w:ascii="Songti SC Regular" w:eastAsia="Songti SC Regular" w:hAnsi="Songti SC Regular" w:cs="Tahoma"/>
          <w:szCs w:val="22"/>
        </w:rPr>
      </w:pPr>
      <w:r w:rsidRPr="00E05216">
        <w:rPr>
          <w:rFonts w:ascii="Songti SC Regular" w:eastAsia="Songti SC Regular" w:hAnsi="Songti SC Regular" w:cs="Tahoma"/>
          <w:b/>
          <w:szCs w:val="22"/>
        </w:rPr>
        <w:t xml:space="preserve">Office hours: </w:t>
      </w:r>
      <w:r w:rsidRPr="00E05216">
        <w:rPr>
          <w:rFonts w:ascii="Songti SC Regular" w:eastAsia="Songti SC Regular" w:hAnsi="Songti SC Regular" w:cs="Tahoma"/>
          <w:szCs w:val="22"/>
        </w:rPr>
        <w:t xml:space="preserve"> </w:t>
      </w:r>
      <w:r w:rsidR="00E05216">
        <w:rPr>
          <w:rFonts w:ascii="Songti SC Regular" w:eastAsia="Songti SC Regular" w:hAnsi="Songti SC Regular" w:cs="Tahoma"/>
          <w:szCs w:val="22"/>
        </w:rPr>
        <w:t>10</w:t>
      </w:r>
      <w:r w:rsidR="00F66B2C" w:rsidRPr="00E05216">
        <w:rPr>
          <w:rFonts w:ascii="Songti SC Regular" w:eastAsia="Songti SC Regular" w:hAnsi="Songti SC Regular" w:cs="Tahoma"/>
          <w:szCs w:val="22"/>
        </w:rPr>
        <w:t xml:space="preserve"> a.m. to </w:t>
      </w:r>
      <w:r w:rsidR="00E05216">
        <w:rPr>
          <w:rFonts w:ascii="Songti SC Regular" w:eastAsia="Songti SC Regular" w:hAnsi="Songti SC Regular" w:cs="Tahoma"/>
          <w:szCs w:val="22"/>
        </w:rPr>
        <w:t>noon</w:t>
      </w:r>
      <w:r w:rsidRPr="00E05216">
        <w:rPr>
          <w:rFonts w:ascii="Songti SC Regular" w:eastAsia="Songti SC Regular" w:hAnsi="Songti SC Regular" w:cs="Tahoma"/>
          <w:szCs w:val="22"/>
        </w:rPr>
        <w:t xml:space="preserve"> Tuesdays and </w:t>
      </w:r>
      <w:r w:rsidR="00F66B2C" w:rsidRPr="00E05216">
        <w:rPr>
          <w:rFonts w:ascii="Songti SC Regular" w:eastAsia="Songti SC Regular" w:hAnsi="Songti SC Regular" w:cs="Tahoma"/>
          <w:szCs w:val="22"/>
        </w:rPr>
        <w:t xml:space="preserve">Thursdays </w:t>
      </w:r>
      <w:r w:rsidRPr="00E05216">
        <w:rPr>
          <w:rFonts w:ascii="Songti SC Regular" w:eastAsia="Songti SC Regular" w:hAnsi="Songti SC Regular" w:cs="Tahoma"/>
          <w:szCs w:val="22"/>
        </w:rPr>
        <w:t>or you can</w:t>
      </w:r>
      <w:r w:rsidR="00F66B2C" w:rsidRPr="00E05216">
        <w:rPr>
          <w:rFonts w:ascii="Songti SC Regular" w:eastAsia="Songti SC Regular" w:hAnsi="Songti SC Regular" w:cs="Tahoma"/>
          <w:szCs w:val="22"/>
        </w:rPr>
        <w:t xml:space="preserve"> </w:t>
      </w:r>
      <w:r w:rsidRPr="00E05216">
        <w:rPr>
          <w:rFonts w:ascii="Songti SC Regular" w:eastAsia="Songti SC Regular" w:hAnsi="Songti SC Regular" w:cs="Tahoma"/>
          <w:szCs w:val="22"/>
        </w:rPr>
        <w:t>e-mail me or set up an appointment</w:t>
      </w:r>
    </w:p>
    <w:p w:rsidR="00210B79" w:rsidRPr="00E05216" w:rsidRDefault="00210B79" w:rsidP="00210B79">
      <w:pPr>
        <w:rPr>
          <w:rFonts w:ascii="Songti SC Regular" w:eastAsia="Songti SC Regular" w:hAnsi="Songti SC Regular" w:cs="Tahoma"/>
          <w:szCs w:val="22"/>
        </w:rPr>
      </w:pPr>
      <w:r w:rsidRPr="00E05216">
        <w:rPr>
          <w:rFonts w:ascii="Songti SC Regular" w:eastAsia="Songti SC Regular" w:hAnsi="Songti SC Regular" w:cs="Tahoma"/>
          <w:b/>
          <w:szCs w:val="22"/>
        </w:rPr>
        <w:t>Office location:</w:t>
      </w:r>
      <w:r w:rsidRPr="00E05216">
        <w:rPr>
          <w:rFonts w:ascii="Songti SC Regular" w:eastAsia="Songti SC Regular" w:hAnsi="Songti SC Regular" w:cs="Tahoma"/>
          <w:szCs w:val="22"/>
        </w:rPr>
        <w:t xml:space="preserve"> SPA Room 009A</w:t>
      </w:r>
    </w:p>
    <w:p w:rsidR="00210B79" w:rsidRPr="00E05216" w:rsidRDefault="00210B79" w:rsidP="00210B79">
      <w:pPr>
        <w:rPr>
          <w:rFonts w:ascii="Songti SC Regular" w:eastAsia="Songti SC Regular" w:hAnsi="Songti SC Regular" w:cs="Tahoma"/>
          <w:szCs w:val="22"/>
        </w:rPr>
      </w:pPr>
    </w:p>
    <w:p w:rsidR="00210B79" w:rsidRPr="00E05216" w:rsidRDefault="00210B79" w:rsidP="00210B79">
      <w:pPr>
        <w:rPr>
          <w:rFonts w:ascii="Songti SC Regular" w:eastAsia="Songti SC Regular" w:hAnsi="Songti SC Regular" w:cs="Tahoma"/>
          <w:b/>
          <w:szCs w:val="22"/>
        </w:rPr>
      </w:pPr>
      <w:r w:rsidRPr="00E05216">
        <w:rPr>
          <w:rFonts w:ascii="Songti SC Regular" w:eastAsia="Songti SC Regular" w:hAnsi="Songti SC Regular" w:cs="Tahoma"/>
          <w:b/>
          <w:szCs w:val="22"/>
        </w:rPr>
        <w:t>Pre-requisites</w:t>
      </w:r>
    </w:p>
    <w:p w:rsidR="00210B79" w:rsidRPr="00E05216" w:rsidRDefault="00210B79" w:rsidP="00210B79">
      <w:pPr>
        <w:rPr>
          <w:rFonts w:ascii="Songti SC Regular" w:eastAsia="Songti SC Regular" w:hAnsi="Songti SC Regular" w:cs="Tahoma"/>
          <w:szCs w:val="22"/>
        </w:rPr>
      </w:pPr>
      <w:r w:rsidRPr="00E05216">
        <w:rPr>
          <w:rFonts w:ascii="Songti SC Regular" w:eastAsia="Songti SC Regular" w:hAnsi="Songti SC Regular" w:cs="Tahoma"/>
          <w:szCs w:val="22"/>
        </w:rPr>
        <w:t>JOUR 311 with a grade of C or better or consent of instructor</w:t>
      </w:r>
    </w:p>
    <w:p w:rsidR="00210B79" w:rsidRPr="00E05216" w:rsidRDefault="00210B79" w:rsidP="00210B79">
      <w:pPr>
        <w:rPr>
          <w:rFonts w:ascii="Songti SC Regular" w:eastAsia="Songti SC Regular" w:hAnsi="Songti SC Regular" w:cs="Tahoma"/>
          <w:szCs w:val="22"/>
        </w:rPr>
      </w:pPr>
    </w:p>
    <w:p w:rsidR="00210B79" w:rsidRPr="00E05216" w:rsidRDefault="00210B79" w:rsidP="00210B79">
      <w:pPr>
        <w:rPr>
          <w:rFonts w:ascii="Songti SC Regular" w:eastAsia="Songti SC Regular" w:hAnsi="Songti SC Regular" w:cs="Tahoma"/>
          <w:b/>
          <w:szCs w:val="22"/>
        </w:rPr>
      </w:pPr>
      <w:r w:rsidRPr="00E05216">
        <w:rPr>
          <w:rFonts w:ascii="Songti SC Regular" w:eastAsia="Songti SC Regular" w:hAnsi="Songti SC Regular" w:cs="Tahoma"/>
          <w:b/>
          <w:szCs w:val="22"/>
        </w:rPr>
        <w:t>Required textbook</w:t>
      </w:r>
    </w:p>
    <w:p w:rsidR="00C21B88" w:rsidRPr="00E05216" w:rsidRDefault="00C21B88" w:rsidP="00C21B88">
      <w:pPr>
        <w:rPr>
          <w:rFonts w:ascii="Songti SC Regular" w:eastAsia="Songti SC Regular" w:hAnsi="Songti SC Regular" w:cs="Tahoma"/>
          <w:szCs w:val="22"/>
        </w:rPr>
      </w:pPr>
      <w:r w:rsidRPr="00E05216">
        <w:rPr>
          <w:rFonts w:ascii="Songti SC Regular" w:eastAsia="Songti SC Regular" w:hAnsi="Songti SC Regular" w:cs="Tahoma"/>
          <w:szCs w:val="22"/>
        </w:rPr>
        <w:t xml:space="preserve">Newspaper Designer Handbook, </w:t>
      </w:r>
      <w:r w:rsidR="00897A84" w:rsidRPr="00E05216">
        <w:rPr>
          <w:rFonts w:ascii="Songti SC Regular" w:eastAsia="Songti SC Regular" w:hAnsi="Songti SC Regular" w:cs="Tahoma"/>
          <w:szCs w:val="22"/>
        </w:rPr>
        <w:t>Seventh</w:t>
      </w:r>
      <w:r w:rsidRPr="00E05216">
        <w:rPr>
          <w:rFonts w:ascii="Songti SC Regular" w:eastAsia="Songti SC Regular" w:hAnsi="Songti SC Regular" w:cs="Tahoma"/>
          <w:szCs w:val="22"/>
        </w:rPr>
        <w:t xml:space="preserve"> Edition, by Tim Harrower</w:t>
      </w:r>
    </w:p>
    <w:p w:rsidR="00210B79" w:rsidRPr="00E05216" w:rsidRDefault="00210B79" w:rsidP="00210B79">
      <w:pPr>
        <w:rPr>
          <w:rFonts w:ascii="Songti SC Regular" w:eastAsia="Songti SC Regular" w:hAnsi="Songti SC Regular" w:cs="Tahoma"/>
          <w:szCs w:val="22"/>
        </w:rPr>
      </w:pPr>
    </w:p>
    <w:p w:rsidR="00210B79" w:rsidRPr="00E05216" w:rsidRDefault="00210B79" w:rsidP="00210B79">
      <w:pPr>
        <w:rPr>
          <w:rFonts w:ascii="Songti SC Regular" w:eastAsia="Songti SC Regular" w:hAnsi="Songti SC Regular" w:cs="Tahoma"/>
          <w:b/>
          <w:szCs w:val="22"/>
        </w:rPr>
      </w:pPr>
      <w:r w:rsidRPr="00E05216">
        <w:rPr>
          <w:rFonts w:ascii="Songti SC Regular" w:eastAsia="Songti SC Regular" w:hAnsi="Songti SC Regular" w:cs="Tahoma"/>
          <w:b/>
          <w:szCs w:val="22"/>
        </w:rPr>
        <w:t>Required reading (one or two of the following every day)</w:t>
      </w:r>
    </w:p>
    <w:p w:rsidR="00210B79" w:rsidRPr="00E05216" w:rsidRDefault="00210B79" w:rsidP="00210B79">
      <w:pPr>
        <w:rPr>
          <w:rFonts w:ascii="Songti SC Regular" w:eastAsia="Songti SC Regular" w:hAnsi="Songti SC Regular" w:cs="Tahoma"/>
          <w:szCs w:val="22"/>
        </w:rPr>
      </w:pPr>
      <w:r w:rsidRPr="00E05216">
        <w:rPr>
          <w:rFonts w:ascii="Songti SC Regular" w:eastAsia="Songti SC Regular" w:hAnsi="Songti SC Regular" w:cs="Tahoma"/>
          <w:szCs w:val="22"/>
        </w:rPr>
        <w:lastRenderedPageBreak/>
        <w:t xml:space="preserve">Los Angeles Times/ Long Beach Press Telegram/ </w:t>
      </w:r>
      <w:r w:rsidR="00F66B2C" w:rsidRPr="00E05216">
        <w:rPr>
          <w:rFonts w:ascii="Songti SC Regular" w:eastAsia="Songti SC Regular" w:hAnsi="Songti SC Regular" w:cs="Tahoma"/>
          <w:szCs w:val="22"/>
        </w:rPr>
        <w:t>Long Beach</w:t>
      </w:r>
      <w:r w:rsidRPr="00E05216">
        <w:rPr>
          <w:rFonts w:ascii="Songti SC Regular" w:eastAsia="Songti SC Regular" w:hAnsi="Songti SC Regular" w:cs="Tahoma"/>
          <w:szCs w:val="22"/>
        </w:rPr>
        <w:t xml:space="preserve"> Register/ New York Times/ Wall Street Journal/ USA Today/ The Guardian</w:t>
      </w:r>
    </w:p>
    <w:p w:rsidR="00210B79" w:rsidRPr="00E05216" w:rsidRDefault="00210B79" w:rsidP="00210B79">
      <w:pPr>
        <w:rPr>
          <w:rFonts w:ascii="Songti SC Regular" w:eastAsia="Songti SC Regular" w:hAnsi="Songti SC Regular" w:cs="Tahoma"/>
          <w:szCs w:val="22"/>
        </w:rPr>
      </w:pPr>
    </w:p>
    <w:p w:rsidR="00210B79" w:rsidRPr="00E05216" w:rsidRDefault="00210B79" w:rsidP="00210B79">
      <w:pPr>
        <w:rPr>
          <w:rFonts w:ascii="Songti SC Regular" w:eastAsia="Songti SC Regular" w:hAnsi="Songti SC Regular" w:cs="Tahoma"/>
          <w:b/>
          <w:szCs w:val="22"/>
        </w:rPr>
      </w:pPr>
      <w:r w:rsidRPr="00E05216">
        <w:rPr>
          <w:rFonts w:ascii="Songti SC Regular" w:eastAsia="Songti SC Regular" w:hAnsi="Songti SC Regular" w:cs="Tahoma"/>
          <w:b/>
          <w:szCs w:val="22"/>
        </w:rPr>
        <w:t>Required Web site reading (every day)</w:t>
      </w:r>
    </w:p>
    <w:p w:rsidR="00210B79" w:rsidRPr="00E05216" w:rsidRDefault="006E38F2" w:rsidP="00210B79">
      <w:pPr>
        <w:rPr>
          <w:rFonts w:ascii="Songti SC Regular" w:eastAsia="Songti SC Regular" w:hAnsi="Songti SC Regular" w:cs="Tahoma"/>
          <w:szCs w:val="22"/>
        </w:rPr>
      </w:pPr>
      <w:hyperlink r:id="rId9" w:history="1">
        <w:r w:rsidR="00210B79" w:rsidRPr="00E05216">
          <w:rPr>
            <w:rStyle w:val="Hyperlink"/>
            <w:rFonts w:ascii="Songti SC Regular" w:eastAsia="Songti SC Regular" w:hAnsi="Songti SC Regular" w:cs="Tahoma"/>
            <w:szCs w:val="22"/>
          </w:rPr>
          <w:t>www.newseum.org</w:t>
        </w:r>
      </w:hyperlink>
    </w:p>
    <w:p w:rsidR="00453877" w:rsidRPr="00E05216" w:rsidRDefault="006E38F2" w:rsidP="00210B79">
      <w:pPr>
        <w:rPr>
          <w:rFonts w:ascii="Songti SC Regular" w:eastAsia="Songti SC Regular" w:hAnsi="Songti SC Regular" w:cs="Tahoma"/>
          <w:szCs w:val="22"/>
        </w:rPr>
      </w:pPr>
      <w:hyperlink r:id="rId10" w:history="1">
        <w:r w:rsidR="00F66B2C" w:rsidRPr="00E05216">
          <w:rPr>
            <w:rStyle w:val="Hyperlink"/>
            <w:rFonts w:ascii="Songti SC Regular" w:eastAsia="Songti SC Regular" w:hAnsi="Songti SC Regular" w:cs="Tahoma"/>
            <w:szCs w:val="22"/>
          </w:rPr>
          <w:t>charlesapple.com</w:t>
        </w:r>
      </w:hyperlink>
    </w:p>
    <w:p w:rsidR="001C66E8" w:rsidRPr="00E05216" w:rsidRDefault="001C66E8" w:rsidP="00210B79">
      <w:pPr>
        <w:rPr>
          <w:rFonts w:ascii="Songti SC Regular" w:eastAsia="Songti SC Regular" w:hAnsi="Songti SC Regular" w:cs="Tahoma"/>
          <w:szCs w:val="22"/>
        </w:rPr>
      </w:pPr>
    </w:p>
    <w:p w:rsidR="00210B79" w:rsidRPr="00E05216" w:rsidRDefault="00210B79" w:rsidP="00210B79">
      <w:pPr>
        <w:rPr>
          <w:rFonts w:ascii="Songti SC Regular" w:eastAsia="Songti SC Regular" w:hAnsi="Songti SC Regular" w:cs="Tahoma"/>
          <w:b/>
          <w:szCs w:val="22"/>
        </w:rPr>
      </w:pPr>
      <w:r w:rsidRPr="00E05216">
        <w:rPr>
          <w:rFonts w:ascii="Songti SC Regular" w:eastAsia="Songti SC Regular" w:hAnsi="Songti SC Regular" w:cs="Tahoma"/>
          <w:b/>
          <w:szCs w:val="22"/>
        </w:rPr>
        <w:t>Required materials</w:t>
      </w:r>
    </w:p>
    <w:p w:rsidR="00210B79" w:rsidRPr="00E05216" w:rsidRDefault="00E05216" w:rsidP="00210B79">
      <w:pPr>
        <w:rPr>
          <w:rFonts w:ascii="Songti SC Regular" w:eastAsia="Songti SC Regular" w:hAnsi="Songti SC Regular" w:cs="Tahoma"/>
          <w:szCs w:val="22"/>
        </w:rPr>
      </w:pPr>
      <w:r>
        <w:rPr>
          <w:rFonts w:ascii="Songti SC Regular" w:eastAsia="Songti SC Regular" w:hAnsi="Songti SC Regular" w:cs="Tahoma"/>
          <w:szCs w:val="22"/>
        </w:rPr>
        <w:t>N</w:t>
      </w:r>
      <w:r w:rsidR="00210B79" w:rsidRPr="00E05216">
        <w:rPr>
          <w:rFonts w:ascii="Songti SC Regular" w:eastAsia="Songti SC Regular" w:hAnsi="Songti SC Regular" w:cs="Tahoma"/>
          <w:szCs w:val="22"/>
        </w:rPr>
        <w:t>otepad for sketching</w:t>
      </w:r>
    </w:p>
    <w:p w:rsidR="00E05216" w:rsidRDefault="00210B79" w:rsidP="00210B79">
      <w:pPr>
        <w:rPr>
          <w:rFonts w:ascii="Songti SC Regular" w:eastAsia="Songti SC Regular" w:hAnsi="Songti SC Regular" w:cs="Tahoma"/>
          <w:szCs w:val="22"/>
        </w:rPr>
      </w:pPr>
      <w:r w:rsidRPr="00E05216">
        <w:rPr>
          <w:rFonts w:ascii="Songti SC Regular" w:eastAsia="Songti SC Regular" w:hAnsi="Songti SC Regular" w:cs="Tahoma"/>
          <w:szCs w:val="22"/>
        </w:rPr>
        <w:t xml:space="preserve">Flash/USB driver – 2 GB or more </w:t>
      </w:r>
    </w:p>
    <w:p w:rsidR="00563DF7" w:rsidRPr="00E05216" w:rsidRDefault="00563DF7" w:rsidP="00210B79">
      <w:pPr>
        <w:rPr>
          <w:rFonts w:ascii="Songti SC Regular" w:eastAsia="Songti SC Regular" w:hAnsi="Songti SC Regular" w:cs="Tahoma"/>
          <w:szCs w:val="22"/>
        </w:rPr>
      </w:pPr>
    </w:p>
    <w:p w:rsidR="00210B79" w:rsidRPr="00E05216" w:rsidRDefault="00210B79" w:rsidP="00210B79">
      <w:pPr>
        <w:rPr>
          <w:rFonts w:ascii="Songti SC Regular" w:eastAsia="Songti SC Regular" w:hAnsi="Songti SC Regular" w:cs="Tahoma"/>
          <w:b/>
          <w:sz w:val="28"/>
          <w:szCs w:val="22"/>
        </w:rPr>
      </w:pPr>
      <w:r w:rsidRPr="00E05216">
        <w:rPr>
          <w:rFonts w:ascii="Songti SC Regular" w:eastAsia="Songti SC Regular" w:hAnsi="Songti SC Regular" w:cs="Tahoma"/>
          <w:b/>
          <w:sz w:val="28"/>
          <w:szCs w:val="22"/>
        </w:rPr>
        <w:t>Overview</w:t>
      </w:r>
    </w:p>
    <w:p w:rsidR="00210B79" w:rsidRPr="00E05216" w:rsidRDefault="00210B79" w:rsidP="00210B79">
      <w:pPr>
        <w:rPr>
          <w:rFonts w:ascii="Songti SC Regular" w:eastAsia="Songti SC Regular" w:hAnsi="Songti SC Regular" w:cs="Tahoma"/>
          <w:szCs w:val="22"/>
        </w:rPr>
      </w:pPr>
      <w:r w:rsidRPr="00E05216">
        <w:rPr>
          <w:rFonts w:ascii="Songti SC Regular" w:eastAsia="Songti SC Regular" w:hAnsi="Songti SC Regular" w:cs="Tahoma"/>
          <w:szCs w:val="22"/>
        </w:rPr>
        <w:t xml:space="preserve">This class will try to prepare you to design for old and new media, thoughtfully and with relevance. From newspapers to public relations brochures to magazine spreads, always remember one thing:  Is what I am doing going to help someone, somewhere, learn something they </w:t>
      </w:r>
      <w:r w:rsidR="00E05216">
        <w:rPr>
          <w:rFonts w:ascii="Songti SC Regular" w:eastAsia="Songti SC Regular" w:hAnsi="Songti SC Regular" w:cs="Tahoma"/>
          <w:szCs w:val="22"/>
        </w:rPr>
        <w:t xml:space="preserve">do not </w:t>
      </w:r>
      <w:r w:rsidRPr="00E05216">
        <w:rPr>
          <w:rFonts w:ascii="Songti SC Regular" w:eastAsia="Songti SC Regular" w:hAnsi="Songti SC Regular" w:cs="Tahoma"/>
          <w:szCs w:val="22"/>
        </w:rPr>
        <w:t>already know?</w:t>
      </w:r>
    </w:p>
    <w:p w:rsidR="00210B79" w:rsidRPr="00E05216" w:rsidRDefault="00210B79" w:rsidP="00210B79">
      <w:pPr>
        <w:rPr>
          <w:rFonts w:ascii="Songti SC Regular" w:eastAsia="Songti SC Regular" w:hAnsi="Songti SC Regular" w:cs="Tahoma"/>
          <w:szCs w:val="22"/>
        </w:rPr>
      </w:pPr>
    </w:p>
    <w:p w:rsidR="00210B79" w:rsidRPr="00E05216" w:rsidRDefault="00210B79" w:rsidP="00210B79">
      <w:pPr>
        <w:rPr>
          <w:rFonts w:ascii="Songti SC Regular" w:eastAsia="Songti SC Regular" w:hAnsi="Songti SC Regular" w:cs="Tahoma"/>
          <w:szCs w:val="22"/>
        </w:rPr>
      </w:pPr>
      <w:r w:rsidRPr="00E05216">
        <w:rPr>
          <w:rFonts w:ascii="Songti SC Regular" w:eastAsia="Songti SC Regular" w:hAnsi="Songti SC Regular" w:cs="Tahoma"/>
          <w:szCs w:val="22"/>
        </w:rPr>
        <w:t>We will take a look at the history of design, type and fonts.  We will study layouts, photos, graphics and color and what they communicate to your audience.  This is a hands-on class. You will design newspapers, brochures, reinvent logos, newsletters and photo spreads. By the end of class, you will know the difference between bumping heads and doglegs and you will uncover the secret of the CVI.  You will learn the difference between a point and a pica and the basics of Adobe InDesign.</w:t>
      </w:r>
    </w:p>
    <w:p w:rsidR="00210B79" w:rsidRPr="00E05216" w:rsidRDefault="00210B79" w:rsidP="00210B79">
      <w:pPr>
        <w:rPr>
          <w:rFonts w:ascii="Songti SC Regular" w:eastAsia="Songti SC Regular" w:hAnsi="Songti SC Regular" w:cs="Tahoma"/>
          <w:szCs w:val="22"/>
        </w:rPr>
      </w:pPr>
    </w:p>
    <w:p w:rsidR="00210B79" w:rsidRPr="00E05216" w:rsidRDefault="00210B79" w:rsidP="00210B79">
      <w:pPr>
        <w:rPr>
          <w:rFonts w:ascii="Songti SC Regular" w:eastAsia="Songti SC Regular" w:hAnsi="Songti SC Regular" w:cs="Tahoma"/>
          <w:b/>
          <w:sz w:val="28"/>
          <w:szCs w:val="22"/>
        </w:rPr>
      </w:pPr>
      <w:r w:rsidRPr="00E05216">
        <w:rPr>
          <w:rFonts w:ascii="Songti SC Regular" w:eastAsia="Songti SC Regular" w:hAnsi="Songti SC Regular" w:cs="Tahoma"/>
          <w:b/>
          <w:sz w:val="28"/>
          <w:szCs w:val="22"/>
        </w:rPr>
        <w:t>Objectives</w:t>
      </w:r>
    </w:p>
    <w:p w:rsidR="00210B79" w:rsidRPr="00E05216" w:rsidRDefault="00210B79" w:rsidP="00210B79">
      <w:pPr>
        <w:rPr>
          <w:rFonts w:ascii="Songti SC Regular" w:eastAsia="Songti SC Regular" w:hAnsi="Songti SC Regular" w:cs="Tahoma"/>
          <w:szCs w:val="22"/>
        </w:rPr>
      </w:pPr>
      <w:r w:rsidRPr="00E05216">
        <w:rPr>
          <w:rFonts w:ascii="Songti SC Regular" w:eastAsia="Songti SC Regular" w:hAnsi="Songti SC Regular" w:cs="Tahoma"/>
          <w:szCs w:val="22"/>
        </w:rPr>
        <w:t xml:space="preserve">By </w:t>
      </w:r>
      <w:r w:rsidR="00E05216">
        <w:rPr>
          <w:rFonts w:ascii="Songti SC Regular" w:eastAsia="Songti SC Regular" w:hAnsi="Songti SC Regular" w:cs="Tahoma"/>
          <w:szCs w:val="22"/>
        </w:rPr>
        <w:t>May</w:t>
      </w:r>
      <w:r w:rsidRPr="00E05216">
        <w:rPr>
          <w:rFonts w:ascii="Songti SC Regular" w:eastAsia="Songti SC Regular" w:hAnsi="Songti SC Regular" w:cs="Tahoma"/>
          <w:szCs w:val="22"/>
        </w:rPr>
        <w:t xml:space="preserve">, you should know the difference between leading and kerning; between </w:t>
      </w:r>
      <w:proofErr w:type="spellStart"/>
      <w:r w:rsidRPr="00E05216">
        <w:rPr>
          <w:rFonts w:ascii="Songti SC Regular" w:eastAsia="Songti SC Regular" w:hAnsi="Songti SC Regular" w:cs="Tahoma"/>
          <w:szCs w:val="22"/>
        </w:rPr>
        <w:t>popouts</w:t>
      </w:r>
      <w:proofErr w:type="spellEnd"/>
      <w:r w:rsidRPr="00E05216">
        <w:rPr>
          <w:rFonts w:ascii="Songti SC Regular" w:eastAsia="Songti SC Regular" w:hAnsi="Songti SC Regular" w:cs="Tahoma"/>
          <w:szCs w:val="22"/>
        </w:rPr>
        <w:t xml:space="preserve"> and </w:t>
      </w:r>
      <w:proofErr w:type="spellStart"/>
      <w:r w:rsidRPr="00E05216">
        <w:rPr>
          <w:rFonts w:ascii="Songti SC Regular" w:eastAsia="Songti SC Regular" w:hAnsi="Songti SC Regular" w:cs="Tahoma"/>
          <w:szCs w:val="22"/>
        </w:rPr>
        <w:t>mortices</w:t>
      </w:r>
      <w:proofErr w:type="spellEnd"/>
      <w:r w:rsidRPr="00E05216">
        <w:rPr>
          <w:rFonts w:ascii="Songti SC Regular" w:eastAsia="Songti SC Regular" w:hAnsi="Songti SC Regular" w:cs="Tahoma"/>
          <w:szCs w:val="22"/>
        </w:rPr>
        <w:t xml:space="preserve"> and vertical and horizontal design. You will have a working knowledge of InDesign and be proficient in design for a variety of media.  </w:t>
      </w:r>
    </w:p>
    <w:p w:rsidR="00210B79" w:rsidRPr="00E05216" w:rsidRDefault="00210B79" w:rsidP="00210B79">
      <w:pPr>
        <w:rPr>
          <w:rFonts w:ascii="Songti SC Regular" w:eastAsia="Songti SC Regular" w:hAnsi="Songti SC Regular" w:cs="Tahoma"/>
          <w:szCs w:val="22"/>
        </w:rPr>
      </w:pPr>
    </w:p>
    <w:p w:rsidR="006473DF" w:rsidRPr="00E05216" w:rsidRDefault="006473DF" w:rsidP="006473DF">
      <w:pPr>
        <w:rPr>
          <w:rFonts w:ascii="Songti SC Regular" w:eastAsia="Songti SC Regular" w:hAnsi="Songti SC Regular" w:cs="Tahoma"/>
          <w:b/>
          <w:sz w:val="28"/>
          <w:szCs w:val="22"/>
        </w:rPr>
      </w:pPr>
      <w:r w:rsidRPr="00E05216">
        <w:rPr>
          <w:rFonts w:ascii="Songti SC Regular" w:eastAsia="Songti SC Regular" w:hAnsi="Songti SC Regular" w:cs="Tahoma"/>
          <w:b/>
          <w:sz w:val="28"/>
          <w:szCs w:val="22"/>
        </w:rPr>
        <w:lastRenderedPageBreak/>
        <w:t>Philosophy</w:t>
      </w:r>
    </w:p>
    <w:p w:rsidR="006473DF" w:rsidRPr="00E05216" w:rsidRDefault="006473DF" w:rsidP="006473DF">
      <w:pPr>
        <w:rPr>
          <w:rFonts w:ascii="Songti SC Regular" w:eastAsia="Songti SC Regular" w:hAnsi="Songti SC Regular" w:cs="Tahoma"/>
          <w:szCs w:val="22"/>
        </w:rPr>
      </w:pPr>
      <w:r w:rsidRPr="00E05216">
        <w:rPr>
          <w:rFonts w:ascii="Songti SC Regular" w:eastAsia="Songti SC Regular" w:hAnsi="Songti SC Regular" w:cs="Tahoma"/>
          <w:szCs w:val="22"/>
        </w:rPr>
        <w:t xml:space="preserve">News design is about information as much as decoration. Think of yourselves as visual journalists, not just decorators. </w:t>
      </w:r>
      <w:r w:rsidR="00E05216">
        <w:rPr>
          <w:rFonts w:ascii="Songti SC Regular" w:eastAsia="Songti SC Regular" w:hAnsi="Songti SC Regular" w:cs="Tahoma"/>
          <w:szCs w:val="22"/>
        </w:rPr>
        <w:t>You will</w:t>
      </w:r>
      <w:r w:rsidRPr="00E05216">
        <w:rPr>
          <w:rFonts w:ascii="Songti SC Regular" w:eastAsia="Songti SC Regular" w:hAnsi="Songti SC Regular" w:cs="Tahoma"/>
          <w:szCs w:val="22"/>
        </w:rPr>
        <w:t xml:space="preserve"> be the newsroom experts on how to combine text, graphics and photos to explain stories to readers.</w:t>
      </w:r>
    </w:p>
    <w:p w:rsidR="006473DF" w:rsidRPr="00E05216" w:rsidRDefault="006473DF" w:rsidP="006473DF">
      <w:pPr>
        <w:rPr>
          <w:rFonts w:ascii="Songti SC Regular" w:eastAsia="Songti SC Regular" w:hAnsi="Songti SC Regular" w:cs="Tahoma"/>
          <w:szCs w:val="22"/>
        </w:rPr>
      </w:pPr>
    </w:p>
    <w:p w:rsidR="00210B79" w:rsidRPr="00E05216" w:rsidRDefault="00210B79" w:rsidP="006473DF">
      <w:pPr>
        <w:rPr>
          <w:rFonts w:ascii="Songti SC Regular" w:eastAsia="Songti SC Regular" w:hAnsi="Songti SC Regular" w:cs="Tahoma"/>
          <w:b/>
          <w:sz w:val="28"/>
          <w:szCs w:val="22"/>
        </w:rPr>
      </w:pPr>
      <w:r w:rsidRPr="00E05216">
        <w:rPr>
          <w:rFonts w:ascii="Songti SC Regular" w:eastAsia="Songti SC Regular" w:hAnsi="Songti SC Regular" w:cs="Tahoma"/>
          <w:b/>
          <w:sz w:val="28"/>
          <w:szCs w:val="22"/>
        </w:rPr>
        <w:t>Attendance</w:t>
      </w:r>
    </w:p>
    <w:p w:rsidR="00210B79" w:rsidRPr="00E05216" w:rsidRDefault="00210B79" w:rsidP="00210B79">
      <w:pPr>
        <w:rPr>
          <w:rFonts w:ascii="Songti SC Regular" w:eastAsia="Songti SC Regular" w:hAnsi="Songti SC Regular" w:cs="Tahoma"/>
          <w:szCs w:val="22"/>
        </w:rPr>
      </w:pPr>
      <w:r w:rsidRPr="00E05216">
        <w:rPr>
          <w:rFonts w:ascii="Songti SC Regular" w:eastAsia="Songti SC Regular" w:hAnsi="Songti SC Regular" w:cs="Tahoma"/>
          <w:szCs w:val="22"/>
        </w:rPr>
        <w:t xml:space="preserve">Guess what?  Attendance is mandatory.  Come prepared to participate in class discussions.  Your participation is so important to me that significant course credit will be attached to your attendance and making relevant, thoughtful comments during our meetings. I mean, how can you build award-winning layouts if </w:t>
      </w:r>
      <w:r w:rsidR="00E05216">
        <w:rPr>
          <w:rFonts w:ascii="Songti SC Regular" w:eastAsia="Songti SC Regular" w:hAnsi="Songti SC Regular" w:cs="Tahoma"/>
          <w:szCs w:val="22"/>
        </w:rPr>
        <w:t>you are</w:t>
      </w:r>
      <w:r w:rsidRPr="00E05216">
        <w:rPr>
          <w:rFonts w:ascii="Songti SC Regular" w:eastAsia="Songti SC Regular" w:hAnsi="Songti SC Regular" w:cs="Tahoma"/>
          <w:szCs w:val="22"/>
        </w:rPr>
        <w:t xml:space="preserve"> not here?  You are expected to be in class on time. Attendance will be taken every day.  Arriving late and/or leaving early will result in your being considered absent. You are allowed two absences or late arrivals. After that, you will lose </w:t>
      </w:r>
      <w:r w:rsidR="00F66B2C" w:rsidRPr="00D95394">
        <w:rPr>
          <w:rFonts w:ascii="Songti SC Regular" w:eastAsia="Songti SC Regular" w:hAnsi="Songti SC Regular" w:cs="Tahoma"/>
          <w:b/>
          <w:sz w:val="36"/>
          <w:szCs w:val="22"/>
        </w:rPr>
        <w:t>one</w:t>
      </w:r>
      <w:r w:rsidRPr="00D95394">
        <w:rPr>
          <w:rFonts w:ascii="Songti SC Regular" w:eastAsia="Songti SC Regular" w:hAnsi="Songti SC Regular" w:cs="Tahoma"/>
          <w:b/>
          <w:sz w:val="36"/>
          <w:szCs w:val="22"/>
        </w:rPr>
        <w:t xml:space="preserve"> point</w:t>
      </w:r>
      <w:r w:rsidRPr="00E05216">
        <w:rPr>
          <w:rFonts w:ascii="Songti SC Regular" w:eastAsia="Songti SC Regular" w:hAnsi="Songti SC Regular" w:cs="Tahoma"/>
          <w:szCs w:val="22"/>
        </w:rPr>
        <w:t xml:space="preserve"> from your final grade every time you are absent or arrive late.</w:t>
      </w:r>
    </w:p>
    <w:p w:rsidR="00210B79" w:rsidRPr="00E05216" w:rsidRDefault="00210B79" w:rsidP="00210B79">
      <w:pPr>
        <w:rPr>
          <w:rFonts w:ascii="Songti SC Regular" w:eastAsia="Songti SC Regular" w:hAnsi="Songti SC Regular" w:cs="Tahoma"/>
          <w:szCs w:val="22"/>
        </w:rPr>
      </w:pPr>
    </w:p>
    <w:p w:rsidR="00210B79" w:rsidRPr="00E05216" w:rsidRDefault="00210B79" w:rsidP="00210B79">
      <w:pPr>
        <w:rPr>
          <w:rFonts w:ascii="Songti SC Regular" w:eastAsia="Songti SC Regular" w:hAnsi="Songti SC Regular" w:cs="Tahoma"/>
          <w:szCs w:val="22"/>
        </w:rPr>
      </w:pPr>
      <w:r w:rsidRPr="00E05216">
        <w:rPr>
          <w:rFonts w:ascii="Songti SC Regular" w:eastAsia="Songti SC Regular" w:hAnsi="Songti SC Regular" w:cs="Tahoma"/>
          <w:szCs w:val="22"/>
        </w:rPr>
        <w:t xml:space="preserve">Additionally, you will come to my office for a chat . . . twice . . . with one visit coming before </w:t>
      </w:r>
      <w:r w:rsidR="00D95394">
        <w:rPr>
          <w:rFonts w:ascii="Songti SC Regular" w:eastAsia="Songti SC Regular" w:hAnsi="Songti SC Regular" w:cs="Tahoma"/>
          <w:szCs w:val="22"/>
        </w:rPr>
        <w:t>spring break</w:t>
      </w:r>
      <w:r w:rsidRPr="00E05216">
        <w:rPr>
          <w:rFonts w:ascii="Songti SC Regular" w:eastAsia="Songti SC Regular" w:hAnsi="Songti SC Regular" w:cs="Tahoma"/>
          <w:szCs w:val="22"/>
        </w:rPr>
        <w:t xml:space="preserve">.  This is part of your class participation grade. This gives me a chance to get to know you and for you to share any concerns you are having with class.  Of course, you can visit as many times as you want and share a </w:t>
      </w:r>
      <w:r w:rsidR="001C5081" w:rsidRPr="00E05216">
        <w:rPr>
          <w:rFonts w:ascii="Songti SC Regular" w:eastAsia="Songti SC Regular" w:hAnsi="Songti SC Regular" w:cs="Tahoma"/>
          <w:szCs w:val="22"/>
        </w:rPr>
        <w:t>pretzel</w:t>
      </w:r>
      <w:r w:rsidRPr="00E05216">
        <w:rPr>
          <w:rFonts w:ascii="Songti SC Regular" w:eastAsia="Songti SC Regular" w:hAnsi="Songti SC Regular" w:cs="Tahoma"/>
          <w:szCs w:val="22"/>
        </w:rPr>
        <w:t xml:space="preserve"> with me!</w:t>
      </w:r>
    </w:p>
    <w:p w:rsidR="00210B79" w:rsidRPr="00E05216" w:rsidRDefault="00210B79" w:rsidP="00210B79">
      <w:pPr>
        <w:rPr>
          <w:rFonts w:ascii="Songti SC Regular" w:eastAsia="Songti SC Regular" w:hAnsi="Songti SC Regular" w:cs="Tahoma"/>
          <w:szCs w:val="22"/>
        </w:rPr>
      </w:pPr>
    </w:p>
    <w:p w:rsidR="00210B79" w:rsidRPr="00E05216" w:rsidRDefault="00210B79" w:rsidP="00210B79">
      <w:pPr>
        <w:rPr>
          <w:rFonts w:ascii="Songti SC Regular" w:eastAsia="Songti SC Regular" w:hAnsi="Songti SC Regular" w:cs="Tahoma"/>
          <w:szCs w:val="22"/>
        </w:rPr>
      </w:pPr>
      <w:r w:rsidRPr="00E05216">
        <w:rPr>
          <w:rFonts w:ascii="Songti SC Regular" w:eastAsia="Songti SC Regular" w:hAnsi="Songti SC Regular" w:cs="Tahoma"/>
          <w:szCs w:val="22"/>
        </w:rPr>
        <w:t>Finally, cell phones must be turned off when you enter class. If you are caught using your phone during class, you will be asked to leave. If I have to ask you more than once during the semester, you will be dropped from class.</w:t>
      </w:r>
    </w:p>
    <w:p w:rsidR="00210B79" w:rsidRPr="00E05216" w:rsidRDefault="00210B79" w:rsidP="00210B79">
      <w:pPr>
        <w:rPr>
          <w:rFonts w:ascii="Songti SC Regular" w:eastAsia="Songti SC Regular" w:hAnsi="Songti SC Regular" w:cs="Tahoma"/>
          <w:szCs w:val="22"/>
        </w:rPr>
      </w:pPr>
    </w:p>
    <w:p w:rsidR="00210B79" w:rsidRPr="00D95394" w:rsidRDefault="00210B79" w:rsidP="00210B79">
      <w:pPr>
        <w:rPr>
          <w:rFonts w:ascii="Songti SC Regular" w:eastAsia="Songti SC Regular" w:hAnsi="Songti SC Regular" w:cs="Tahoma"/>
          <w:b/>
          <w:sz w:val="28"/>
          <w:szCs w:val="22"/>
        </w:rPr>
      </w:pPr>
      <w:r w:rsidRPr="00D95394">
        <w:rPr>
          <w:rFonts w:ascii="Songti SC Regular" w:eastAsia="Songti SC Regular" w:hAnsi="Songti SC Regular" w:cs="Tahoma"/>
          <w:b/>
          <w:sz w:val="28"/>
          <w:szCs w:val="22"/>
        </w:rPr>
        <w:t>Respect the deadline</w:t>
      </w:r>
    </w:p>
    <w:p w:rsidR="00210B79" w:rsidRPr="00E05216" w:rsidRDefault="00210B79" w:rsidP="00210B79">
      <w:pPr>
        <w:rPr>
          <w:rFonts w:ascii="Songti SC Regular" w:eastAsia="Songti SC Regular" w:hAnsi="Songti SC Regular" w:cs="Tahoma"/>
          <w:szCs w:val="22"/>
        </w:rPr>
      </w:pPr>
      <w:r w:rsidRPr="00E05216">
        <w:rPr>
          <w:rFonts w:ascii="Songti SC Regular" w:eastAsia="Songti SC Regular" w:hAnsi="Songti SC Regular" w:cs="Tahoma"/>
          <w:szCs w:val="22"/>
        </w:rPr>
        <w:t xml:space="preserve">Can you publish a newspaper or a magazine </w:t>
      </w:r>
      <w:r w:rsidR="00A351F1" w:rsidRPr="00E05216">
        <w:rPr>
          <w:rFonts w:ascii="Songti SC Regular" w:eastAsia="Songti SC Regular" w:hAnsi="Songti SC Regular" w:cs="Tahoma"/>
          <w:szCs w:val="22"/>
        </w:rPr>
        <w:t xml:space="preserve">or run a website </w:t>
      </w:r>
      <w:r w:rsidRPr="00E05216">
        <w:rPr>
          <w:rFonts w:ascii="Songti SC Regular" w:eastAsia="Songti SC Regular" w:hAnsi="Songti SC Regular" w:cs="Tahoma"/>
          <w:szCs w:val="22"/>
        </w:rPr>
        <w:t xml:space="preserve">and miss a deadline? Absolutely not! Please let me know if there are special circumstances </w:t>
      </w:r>
      <w:r w:rsidRPr="00E05216">
        <w:rPr>
          <w:rFonts w:ascii="Songti SC Regular" w:eastAsia="Songti SC Regular" w:hAnsi="Songti SC Regular" w:cs="Tahoma"/>
          <w:szCs w:val="22"/>
        </w:rPr>
        <w:lastRenderedPageBreak/>
        <w:t>(illness, family emergency, etc.) and be prepared to document the circumstance.  Projects are due at the beginning of class unless stated otherwise.  Homework assignments are due at the beginning of class unless stated otherwise.  I reserve the right to change the syllabus depending on how well the class as a whole is progressing.  If I drop an assignment, for example, the final grading system will be adjusted. If you choose to turn an assignment in late, you will be penalized as follows:</w:t>
      </w:r>
    </w:p>
    <w:p w:rsidR="00210B79" w:rsidRPr="00E05216" w:rsidRDefault="00210B79" w:rsidP="00210B79">
      <w:pPr>
        <w:rPr>
          <w:rFonts w:ascii="Songti SC Regular" w:eastAsia="Songti SC Regular" w:hAnsi="Songti SC Regular"/>
          <w:szCs w:val="22"/>
        </w:rPr>
      </w:pPr>
      <w:r w:rsidRPr="00E05216">
        <w:rPr>
          <w:rFonts w:ascii="Songti SC Regular" w:eastAsia="Songti SC Regular" w:hAnsi="Songti SC Regular" w:cs="Tahoma"/>
          <w:szCs w:val="22"/>
        </w:rPr>
        <w:t xml:space="preserve"> </w:t>
      </w:r>
      <w:r w:rsidRPr="00E05216">
        <w:rPr>
          <w:rFonts w:ascii="Songti SC Regular" w:eastAsia="Songti SC Regular" w:hAnsi="Songti SC Regular"/>
          <w:szCs w:val="22"/>
        </w:rPr>
        <w:t xml:space="preserve">               Same day, but not turned in at the beginning of class:  -5%</w:t>
      </w:r>
    </w:p>
    <w:p w:rsidR="00210B79" w:rsidRPr="00E05216" w:rsidRDefault="00210B79" w:rsidP="00210B79">
      <w:pPr>
        <w:tabs>
          <w:tab w:val="left" w:pos="630"/>
        </w:tabs>
        <w:ind w:left="720"/>
        <w:rPr>
          <w:rFonts w:ascii="Songti SC Regular" w:eastAsia="Songti SC Regular" w:hAnsi="Songti SC Regular"/>
          <w:szCs w:val="22"/>
        </w:rPr>
      </w:pPr>
      <w:r w:rsidRPr="00E05216">
        <w:rPr>
          <w:rFonts w:ascii="Songti SC Regular" w:eastAsia="Songti SC Regular" w:hAnsi="Songti SC Regular"/>
          <w:szCs w:val="22"/>
        </w:rPr>
        <w:t xml:space="preserve">     One day late: - 10%</w:t>
      </w:r>
    </w:p>
    <w:p w:rsidR="00210B79" w:rsidRPr="00E05216" w:rsidRDefault="00210B79" w:rsidP="00210B79">
      <w:pPr>
        <w:tabs>
          <w:tab w:val="left" w:pos="630"/>
        </w:tabs>
        <w:ind w:left="720"/>
        <w:rPr>
          <w:rFonts w:ascii="Songti SC Regular" w:eastAsia="Songti SC Regular" w:hAnsi="Songti SC Regular"/>
          <w:szCs w:val="22"/>
        </w:rPr>
      </w:pPr>
      <w:r w:rsidRPr="00E05216">
        <w:rPr>
          <w:rFonts w:ascii="Songti SC Regular" w:eastAsia="Songti SC Regular" w:hAnsi="Songti SC Regular"/>
          <w:szCs w:val="22"/>
        </w:rPr>
        <w:t xml:space="preserve">     Two days late: - 20%</w:t>
      </w:r>
    </w:p>
    <w:p w:rsidR="00210B79" w:rsidRPr="00E05216" w:rsidRDefault="00210B79" w:rsidP="00210B79">
      <w:pPr>
        <w:tabs>
          <w:tab w:val="left" w:pos="630"/>
        </w:tabs>
        <w:ind w:left="720"/>
        <w:rPr>
          <w:rFonts w:ascii="Songti SC Regular" w:eastAsia="Songti SC Regular" w:hAnsi="Songti SC Regular"/>
          <w:szCs w:val="22"/>
        </w:rPr>
      </w:pPr>
      <w:r w:rsidRPr="00E05216">
        <w:rPr>
          <w:rFonts w:ascii="Songti SC Regular" w:eastAsia="Songti SC Regular" w:hAnsi="Songti SC Regular"/>
          <w:szCs w:val="22"/>
        </w:rPr>
        <w:t xml:space="preserve">     Three days late: - 30%</w:t>
      </w:r>
    </w:p>
    <w:p w:rsidR="00210B79" w:rsidRPr="00E05216" w:rsidRDefault="00210B79" w:rsidP="00210B79">
      <w:pPr>
        <w:tabs>
          <w:tab w:val="left" w:pos="630"/>
        </w:tabs>
        <w:ind w:left="720"/>
        <w:rPr>
          <w:rFonts w:ascii="Songti SC Regular" w:eastAsia="Songti SC Regular" w:hAnsi="Songti SC Regular"/>
          <w:szCs w:val="22"/>
        </w:rPr>
      </w:pPr>
      <w:r w:rsidRPr="00E05216">
        <w:rPr>
          <w:rFonts w:ascii="Songti SC Regular" w:eastAsia="Songti SC Regular" w:hAnsi="Songti SC Regular"/>
          <w:szCs w:val="22"/>
        </w:rPr>
        <w:t xml:space="preserve">     Four days late: - 40 %</w:t>
      </w:r>
    </w:p>
    <w:p w:rsidR="00210B79" w:rsidRPr="00E05216" w:rsidRDefault="00210B79" w:rsidP="00210B79">
      <w:pPr>
        <w:ind w:firstLine="720"/>
        <w:rPr>
          <w:rFonts w:ascii="Songti SC Regular" w:eastAsia="Songti SC Regular" w:hAnsi="Songti SC Regular"/>
        </w:rPr>
      </w:pPr>
      <w:r w:rsidRPr="00E05216">
        <w:rPr>
          <w:rFonts w:ascii="Songti SC Regular" w:eastAsia="Songti SC Regular" w:hAnsi="Songti SC Regular"/>
          <w:szCs w:val="22"/>
        </w:rPr>
        <w:t xml:space="preserve">     More than four days late = 0 on that assignment</w:t>
      </w:r>
    </w:p>
    <w:p w:rsidR="00210B79" w:rsidRPr="00E05216" w:rsidRDefault="00210B79" w:rsidP="00210B79">
      <w:pPr>
        <w:rPr>
          <w:rFonts w:ascii="Songti SC Regular" w:eastAsia="Songti SC Regular" w:hAnsi="Songti SC Regular" w:cs="Tahoma"/>
          <w:szCs w:val="22"/>
        </w:rPr>
      </w:pPr>
    </w:p>
    <w:p w:rsidR="00210B79" w:rsidRPr="00D95394" w:rsidRDefault="00210B79" w:rsidP="00210B79">
      <w:pPr>
        <w:rPr>
          <w:rFonts w:ascii="Songti SC Regular" w:eastAsia="Songti SC Regular" w:hAnsi="Songti SC Regular" w:cs="Tahoma"/>
          <w:b/>
          <w:sz w:val="28"/>
          <w:szCs w:val="22"/>
        </w:rPr>
      </w:pPr>
      <w:r w:rsidRPr="00D95394">
        <w:rPr>
          <w:rFonts w:ascii="Songti SC Regular" w:eastAsia="Songti SC Regular" w:hAnsi="Songti SC Regular" w:cs="Tahoma"/>
          <w:b/>
          <w:sz w:val="28"/>
          <w:szCs w:val="22"/>
        </w:rPr>
        <w:t>Quizzes and exams</w:t>
      </w:r>
    </w:p>
    <w:p w:rsidR="00210B79" w:rsidRPr="00E05216" w:rsidRDefault="00210B79" w:rsidP="00210B79">
      <w:pPr>
        <w:rPr>
          <w:rFonts w:ascii="Songti SC Regular" w:eastAsia="Songti SC Regular" w:hAnsi="Songti SC Regular" w:cs="Tahoma"/>
        </w:rPr>
      </w:pPr>
      <w:r w:rsidRPr="00E05216">
        <w:rPr>
          <w:rFonts w:ascii="Songti SC Regular" w:eastAsia="Songti SC Regular" w:hAnsi="Songti SC Regular" w:cs="Tahoma"/>
          <w:szCs w:val="22"/>
        </w:rPr>
        <w:t xml:space="preserve">You will be quizzed on current events and information gleaned from your chapter readings.  Some quizzes will be unannounced, so please be prepared. </w:t>
      </w:r>
      <w:r w:rsidRPr="00E05216">
        <w:rPr>
          <w:rFonts w:ascii="Songti SC Regular" w:eastAsia="Songti SC Regular" w:hAnsi="Songti SC Regular" w:cs="Tahoma"/>
        </w:rPr>
        <w:t>Your two exams will be true/false, multiple choice, short answer and InDesign.</w:t>
      </w:r>
    </w:p>
    <w:p w:rsidR="00210B79" w:rsidRPr="00E05216" w:rsidRDefault="00210B79" w:rsidP="00210B79">
      <w:pPr>
        <w:rPr>
          <w:rFonts w:ascii="Songti SC Regular" w:eastAsia="Songti SC Regular" w:hAnsi="Songti SC Regular" w:cs="Tahoma"/>
          <w:szCs w:val="22"/>
        </w:rPr>
      </w:pPr>
    </w:p>
    <w:p w:rsidR="00210B79" w:rsidRPr="00D95394" w:rsidRDefault="00210B79" w:rsidP="00210B79">
      <w:pPr>
        <w:rPr>
          <w:rFonts w:ascii="Songti SC Regular" w:eastAsia="Songti SC Regular" w:hAnsi="Songti SC Regular" w:cs="Tahoma"/>
          <w:b/>
          <w:sz w:val="28"/>
          <w:szCs w:val="22"/>
        </w:rPr>
      </w:pPr>
      <w:r w:rsidRPr="00D95394">
        <w:rPr>
          <w:rFonts w:ascii="Songti SC Regular" w:eastAsia="Songti SC Regular" w:hAnsi="Songti SC Regular" w:cs="Tahoma"/>
          <w:b/>
          <w:sz w:val="28"/>
          <w:szCs w:val="22"/>
        </w:rPr>
        <w:t>Projects</w:t>
      </w:r>
    </w:p>
    <w:p w:rsidR="00210B79" w:rsidRPr="00E05216" w:rsidRDefault="00897A84" w:rsidP="00210B79">
      <w:pPr>
        <w:rPr>
          <w:rFonts w:ascii="Songti SC Regular" w:eastAsia="Songti SC Regular" w:hAnsi="Songti SC Regular" w:cs="Tahoma"/>
          <w:szCs w:val="22"/>
        </w:rPr>
      </w:pPr>
      <w:r w:rsidRPr="00D95394">
        <w:rPr>
          <w:rFonts w:ascii="Songti SC Regular" w:eastAsia="Songti SC Regular" w:hAnsi="Songti SC Regular" w:cs="Tahoma"/>
          <w:b/>
          <w:szCs w:val="22"/>
        </w:rPr>
        <w:t>Newspaper layout:</w:t>
      </w:r>
      <w:r w:rsidRPr="00E05216">
        <w:rPr>
          <w:rFonts w:ascii="Songti SC Regular" w:eastAsia="Songti SC Regular" w:hAnsi="Songti SC Regular" w:cs="Tahoma"/>
          <w:szCs w:val="22"/>
        </w:rPr>
        <w:t xml:space="preserve"> You and a partner will t</w:t>
      </w:r>
      <w:r w:rsidR="00210B79" w:rsidRPr="00E05216">
        <w:rPr>
          <w:rFonts w:ascii="Songti SC Regular" w:eastAsia="Songti SC Regular" w:hAnsi="Songti SC Regular" w:cs="Tahoma"/>
          <w:szCs w:val="22"/>
        </w:rPr>
        <w:t xml:space="preserve">ake the front page of a well-known newspaper </w:t>
      </w:r>
      <w:r w:rsidR="00F66B2C" w:rsidRPr="00E05216">
        <w:rPr>
          <w:rFonts w:ascii="Songti SC Regular" w:eastAsia="Songti SC Regular" w:hAnsi="Songti SC Regular" w:cs="Tahoma"/>
          <w:szCs w:val="22"/>
        </w:rPr>
        <w:t xml:space="preserve">that I assign </w:t>
      </w:r>
      <w:r w:rsidR="00210B79" w:rsidRPr="00E05216">
        <w:rPr>
          <w:rFonts w:ascii="Songti SC Regular" w:eastAsia="Songti SC Regular" w:hAnsi="Songti SC Regular" w:cs="Tahoma"/>
          <w:szCs w:val="22"/>
        </w:rPr>
        <w:t xml:space="preserve">and give it a different look. </w:t>
      </w:r>
      <w:r w:rsidR="00D95394">
        <w:rPr>
          <w:rFonts w:ascii="Songti SC Regular" w:eastAsia="Songti SC Regular" w:hAnsi="Songti SC Regular" w:cs="Tahoma"/>
          <w:szCs w:val="22"/>
        </w:rPr>
        <w:t>Y</w:t>
      </w:r>
      <w:r w:rsidR="00210B79" w:rsidRPr="00E05216">
        <w:rPr>
          <w:rFonts w:ascii="Songti SC Regular" w:eastAsia="Songti SC Regular" w:hAnsi="Songti SC Regular" w:cs="Tahoma"/>
          <w:szCs w:val="22"/>
        </w:rPr>
        <w:t xml:space="preserve">ou will be expected to </w:t>
      </w:r>
      <w:r w:rsidR="005E5F69" w:rsidRPr="00E05216">
        <w:rPr>
          <w:rFonts w:ascii="Songti SC Regular" w:eastAsia="Songti SC Regular" w:hAnsi="Songti SC Regular" w:cs="Tahoma"/>
          <w:szCs w:val="22"/>
        </w:rPr>
        <w:t>change</w:t>
      </w:r>
      <w:r w:rsidR="00210B79" w:rsidRPr="00E05216">
        <w:rPr>
          <w:rFonts w:ascii="Songti SC Regular" w:eastAsia="Songti SC Regular" w:hAnsi="Songti SC Regular" w:cs="Tahoma"/>
          <w:szCs w:val="22"/>
        </w:rPr>
        <w:t xml:space="preserve"> the typography, balance, size and other aspects that define the publication you are mimicking. </w:t>
      </w:r>
      <w:r w:rsidR="00210B79" w:rsidRPr="00D95394">
        <w:rPr>
          <w:rFonts w:ascii="Songti SC Regular" w:eastAsia="Songti SC Regular" w:hAnsi="Songti SC Regular" w:cs="Tahoma"/>
          <w:b/>
          <w:szCs w:val="22"/>
        </w:rPr>
        <w:t xml:space="preserve">Value: </w:t>
      </w:r>
      <w:r w:rsidR="005E5F69" w:rsidRPr="00D95394">
        <w:rPr>
          <w:rFonts w:ascii="Songti SC Regular" w:eastAsia="Songti SC Regular" w:hAnsi="Songti SC Regular" w:cs="Tahoma"/>
          <w:b/>
          <w:szCs w:val="22"/>
        </w:rPr>
        <w:t>5</w:t>
      </w:r>
      <w:r w:rsidR="00210B79" w:rsidRPr="00D95394">
        <w:rPr>
          <w:rFonts w:ascii="Songti SC Regular" w:eastAsia="Songti SC Regular" w:hAnsi="Songti SC Regular" w:cs="Tahoma"/>
          <w:b/>
          <w:szCs w:val="22"/>
        </w:rPr>
        <w:t xml:space="preserve"> points. Deadline:  </w:t>
      </w:r>
      <w:r w:rsidR="00D95394" w:rsidRPr="00D95394">
        <w:rPr>
          <w:rFonts w:ascii="Songti SC Regular" w:eastAsia="Songti SC Regular" w:hAnsi="Songti SC Regular" w:cs="Tahoma"/>
          <w:b/>
          <w:szCs w:val="22"/>
        </w:rPr>
        <w:t>Feb. 19</w:t>
      </w:r>
      <w:r w:rsidR="00210B79" w:rsidRPr="00E05216">
        <w:rPr>
          <w:rFonts w:ascii="Songti SC Regular" w:eastAsia="Songti SC Regular" w:hAnsi="Songti SC Regular" w:cs="Tahoma"/>
          <w:szCs w:val="22"/>
        </w:rPr>
        <w:t xml:space="preserve"> </w:t>
      </w:r>
    </w:p>
    <w:p w:rsidR="00210B79" w:rsidRPr="00E05216" w:rsidRDefault="00210B79" w:rsidP="00210B79">
      <w:pPr>
        <w:rPr>
          <w:rFonts w:ascii="Songti SC Regular" w:eastAsia="Songti SC Regular" w:hAnsi="Songti SC Regular" w:cs="Tahoma"/>
          <w:szCs w:val="22"/>
        </w:rPr>
      </w:pPr>
    </w:p>
    <w:p w:rsidR="00210B79" w:rsidRPr="00D95394" w:rsidRDefault="00210B79" w:rsidP="00210B79">
      <w:pPr>
        <w:rPr>
          <w:rFonts w:ascii="Songti SC Regular" w:eastAsia="Songti SC Regular" w:hAnsi="Songti SC Regular" w:cs="Tahoma"/>
          <w:b/>
          <w:szCs w:val="22"/>
        </w:rPr>
      </w:pPr>
      <w:r w:rsidRPr="00D95394">
        <w:rPr>
          <w:rFonts w:ascii="Songti SC Regular" w:eastAsia="Songti SC Regular" w:hAnsi="Songti SC Regular" w:cs="Tahoma"/>
          <w:b/>
          <w:szCs w:val="22"/>
        </w:rPr>
        <w:t xml:space="preserve">Photo layout: </w:t>
      </w:r>
      <w:r w:rsidR="00577A03" w:rsidRPr="00E05216">
        <w:rPr>
          <w:rFonts w:ascii="Songti SC Regular" w:eastAsia="Songti SC Regular" w:hAnsi="Songti SC Regular" w:cs="Tahoma"/>
          <w:szCs w:val="22"/>
        </w:rPr>
        <w:t xml:space="preserve">You will work with the </w:t>
      </w:r>
      <w:r w:rsidR="005E5F69" w:rsidRPr="00E05216">
        <w:rPr>
          <w:rFonts w:ascii="Songti SC Regular" w:eastAsia="Songti SC Regular" w:hAnsi="Songti SC Regular" w:cs="Tahoma"/>
          <w:szCs w:val="22"/>
        </w:rPr>
        <w:t>photos from the Los Angeles Times or New York Times website and</w:t>
      </w:r>
      <w:r w:rsidRPr="00E05216">
        <w:rPr>
          <w:rFonts w:ascii="Songti SC Regular" w:eastAsia="Songti SC Regular" w:hAnsi="Songti SC Regular" w:cs="Tahoma"/>
          <w:szCs w:val="22"/>
        </w:rPr>
        <w:t xml:space="preserve"> on </w:t>
      </w:r>
      <w:r w:rsidR="00897A84" w:rsidRPr="00E05216">
        <w:rPr>
          <w:rFonts w:ascii="Songti SC Regular" w:eastAsia="Songti SC Regular" w:hAnsi="Songti SC Regular" w:cs="Tahoma"/>
          <w:szCs w:val="22"/>
        </w:rPr>
        <w:t xml:space="preserve">a </w:t>
      </w:r>
      <w:r w:rsidR="005E5F69" w:rsidRPr="00E05216">
        <w:rPr>
          <w:rFonts w:ascii="Songti SC Regular" w:eastAsia="Songti SC Regular" w:hAnsi="Songti SC Regular" w:cs="Tahoma"/>
          <w:szCs w:val="22"/>
        </w:rPr>
        <w:t>78</w:t>
      </w:r>
      <w:r w:rsidR="00577A03" w:rsidRPr="00E05216">
        <w:rPr>
          <w:rFonts w:ascii="Songti SC Regular" w:eastAsia="Songti SC Regular" w:hAnsi="Songti SC Regular" w:cs="Tahoma"/>
          <w:szCs w:val="22"/>
        </w:rPr>
        <w:t xml:space="preserve"> pica x </w:t>
      </w:r>
      <w:r w:rsidR="001C5081" w:rsidRPr="00E05216">
        <w:rPr>
          <w:rFonts w:ascii="Songti SC Regular" w:eastAsia="Songti SC Regular" w:hAnsi="Songti SC Regular" w:cs="Tahoma"/>
          <w:szCs w:val="22"/>
        </w:rPr>
        <w:t>10</w:t>
      </w:r>
      <w:r w:rsidR="005E5F69" w:rsidRPr="00E05216">
        <w:rPr>
          <w:rFonts w:ascii="Songti SC Regular" w:eastAsia="Songti SC Regular" w:hAnsi="Songti SC Regular" w:cs="Tahoma"/>
          <w:szCs w:val="22"/>
        </w:rPr>
        <w:t>8</w:t>
      </w:r>
      <w:r w:rsidR="00577A03" w:rsidRPr="00E05216">
        <w:rPr>
          <w:rFonts w:ascii="Songti SC Regular" w:eastAsia="Songti SC Regular" w:hAnsi="Songti SC Regular" w:cs="Tahoma"/>
          <w:szCs w:val="22"/>
        </w:rPr>
        <w:t xml:space="preserve"> pica</w:t>
      </w:r>
      <w:r w:rsidRPr="00E05216">
        <w:rPr>
          <w:rFonts w:ascii="Songti SC Regular" w:eastAsia="Songti SC Regular" w:hAnsi="Songti SC Regular" w:cs="Tahoma"/>
          <w:szCs w:val="22"/>
        </w:rPr>
        <w:t xml:space="preserve"> pa</w:t>
      </w:r>
      <w:r w:rsidR="00897A84" w:rsidRPr="00E05216">
        <w:rPr>
          <w:rFonts w:ascii="Songti SC Regular" w:eastAsia="Songti SC Regular" w:hAnsi="Songti SC Regular" w:cs="Tahoma"/>
          <w:szCs w:val="22"/>
        </w:rPr>
        <w:t>ge</w:t>
      </w:r>
      <w:r w:rsidR="005E5F69" w:rsidRPr="00E05216">
        <w:rPr>
          <w:rFonts w:ascii="Songti SC Regular" w:eastAsia="Songti SC Regular" w:hAnsi="Songti SC Regular" w:cs="Tahoma"/>
          <w:szCs w:val="22"/>
        </w:rPr>
        <w:t xml:space="preserve"> create a photo page</w:t>
      </w:r>
      <w:r w:rsidRPr="00E05216">
        <w:rPr>
          <w:rFonts w:ascii="Songti SC Regular" w:eastAsia="Songti SC Regular" w:hAnsi="Songti SC Regular" w:cs="Tahoma"/>
          <w:szCs w:val="22"/>
        </w:rPr>
        <w:t xml:space="preserve">.  Keep in mind what you learn in class about photo design and photography.  Your layout should contain at least three photos and no more than five.  Each photo should have a caption and a photo credit or your photos should have a copy </w:t>
      </w:r>
      <w:r w:rsidRPr="00E05216">
        <w:rPr>
          <w:rFonts w:ascii="Songti SC Regular" w:eastAsia="Songti SC Regular" w:hAnsi="Songti SC Regular" w:cs="Tahoma"/>
          <w:szCs w:val="22"/>
        </w:rPr>
        <w:lastRenderedPageBreak/>
        <w:t xml:space="preserve">block with a headline.  </w:t>
      </w:r>
      <w:r w:rsidR="0019488E" w:rsidRPr="00E05216">
        <w:rPr>
          <w:rFonts w:ascii="Songti SC Regular" w:eastAsia="Songti SC Regular" w:hAnsi="Songti SC Regular" w:cs="Tahoma"/>
          <w:szCs w:val="22"/>
        </w:rPr>
        <w:t xml:space="preserve">Your projects will be on display at Journalism Day. </w:t>
      </w:r>
      <w:r w:rsidRPr="00D95394">
        <w:rPr>
          <w:rFonts w:ascii="Songti SC Regular" w:eastAsia="Songti SC Regular" w:hAnsi="Songti SC Regular" w:cs="Tahoma"/>
          <w:b/>
          <w:szCs w:val="22"/>
        </w:rPr>
        <w:t xml:space="preserve">Value: </w:t>
      </w:r>
      <w:r w:rsidR="005E5F69" w:rsidRPr="00D95394">
        <w:rPr>
          <w:rFonts w:ascii="Songti SC Regular" w:eastAsia="Songti SC Regular" w:hAnsi="Songti SC Regular" w:cs="Tahoma"/>
          <w:b/>
          <w:szCs w:val="22"/>
        </w:rPr>
        <w:t>8</w:t>
      </w:r>
      <w:r w:rsidRPr="00D95394">
        <w:rPr>
          <w:rFonts w:ascii="Songti SC Regular" w:eastAsia="Songti SC Regular" w:hAnsi="Songti SC Regular" w:cs="Tahoma"/>
          <w:b/>
          <w:szCs w:val="22"/>
        </w:rPr>
        <w:t xml:space="preserve"> points.  Deadline:  </w:t>
      </w:r>
      <w:r w:rsidR="00D95394">
        <w:rPr>
          <w:rFonts w:ascii="Songti SC Regular" w:eastAsia="Songti SC Regular" w:hAnsi="Songti SC Regular" w:cs="Tahoma"/>
          <w:b/>
          <w:szCs w:val="22"/>
        </w:rPr>
        <w:t>March 26</w:t>
      </w:r>
    </w:p>
    <w:p w:rsidR="00210B79" w:rsidRPr="00E05216" w:rsidRDefault="00210B79" w:rsidP="00210B79">
      <w:pPr>
        <w:rPr>
          <w:rFonts w:ascii="Songti SC Regular" w:eastAsia="Songti SC Regular" w:hAnsi="Songti SC Regular" w:cs="Tahoma"/>
          <w:szCs w:val="22"/>
        </w:rPr>
      </w:pPr>
    </w:p>
    <w:p w:rsidR="00210B79" w:rsidRPr="007E2C61" w:rsidRDefault="00210B79" w:rsidP="00210B79">
      <w:pPr>
        <w:rPr>
          <w:rFonts w:ascii="Songti SC Regular" w:eastAsia="Songti SC Regular" w:hAnsi="Songti SC Regular" w:cs="Tahoma"/>
          <w:b/>
          <w:szCs w:val="22"/>
        </w:rPr>
      </w:pPr>
      <w:r w:rsidRPr="007E2C61">
        <w:rPr>
          <w:rFonts w:ascii="Songti SC Regular" w:eastAsia="Songti SC Regular" w:hAnsi="Songti SC Regular" w:cs="Tahoma"/>
          <w:b/>
          <w:szCs w:val="22"/>
        </w:rPr>
        <w:t>Corporate project:</w:t>
      </w:r>
      <w:r w:rsidRPr="00E05216">
        <w:rPr>
          <w:rFonts w:ascii="Songti SC Regular" w:eastAsia="Songti SC Regular" w:hAnsi="Songti SC Regular" w:cs="Tahoma"/>
          <w:szCs w:val="22"/>
        </w:rPr>
        <w:t xml:space="preserve"> Get together with a partner and create a public relations newsletter and reinvent the logo of a </w:t>
      </w:r>
      <w:r w:rsidR="00390807" w:rsidRPr="00E05216">
        <w:rPr>
          <w:rFonts w:ascii="Songti SC Regular" w:eastAsia="Songti SC Regular" w:hAnsi="Songti SC Regular" w:cs="Tahoma"/>
          <w:szCs w:val="22"/>
        </w:rPr>
        <w:t>famous</w:t>
      </w:r>
      <w:r w:rsidRPr="00E05216">
        <w:rPr>
          <w:rFonts w:ascii="Songti SC Regular" w:eastAsia="Songti SC Regular" w:hAnsi="Songti SC Regular" w:cs="Tahoma"/>
          <w:szCs w:val="22"/>
        </w:rPr>
        <w:t xml:space="preserve"> or not so famous company.  Your newsletter needs to have a logo/flag at the top and your story (or stories) needs to have a photo or two on it.  </w:t>
      </w:r>
      <w:r w:rsidR="005E5F69" w:rsidRPr="00E05216">
        <w:rPr>
          <w:rFonts w:ascii="Songti SC Regular" w:eastAsia="Songti SC Regular" w:hAnsi="Songti SC Regular" w:cs="Tahoma"/>
          <w:szCs w:val="22"/>
        </w:rPr>
        <w:t xml:space="preserve">Also, you will create a business card with your name on it. </w:t>
      </w:r>
      <w:r w:rsidRPr="00E05216">
        <w:rPr>
          <w:rFonts w:ascii="Songti SC Regular" w:eastAsia="Songti SC Regular" w:hAnsi="Songti SC Regular" w:cs="Tahoma"/>
          <w:szCs w:val="22"/>
        </w:rPr>
        <w:t xml:space="preserve">This project will be produced on </w:t>
      </w:r>
      <w:r w:rsidR="00897A84" w:rsidRPr="00E05216">
        <w:rPr>
          <w:rFonts w:ascii="Songti SC Regular" w:eastAsia="Songti SC Regular" w:hAnsi="Songti SC Regular" w:cs="Tahoma"/>
          <w:szCs w:val="22"/>
        </w:rPr>
        <w:t>51 pica</w:t>
      </w:r>
      <w:r w:rsidRPr="00E05216">
        <w:rPr>
          <w:rFonts w:ascii="Songti SC Regular" w:eastAsia="Songti SC Regular" w:hAnsi="Songti SC Regular" w:cs="Tahoma"/>
          <w:szCs w:val="22"/>
        </w:rPr>
        <w:t xml:space="preserve"> </w:t>
      </w:r>
      <w:r w:rsidR="005E5F69" w:rsidRPr="00E05216">
        <w:rPr>
          <w:rFonts w:ascii="Songti SC Regular" w:eastAsia="Songti SC Regular" w:hAnsi="Songti SC Regular" w:cs="Tahoma"/>
          <w:szCs w:val="22"/>
        </w:rPr>
        <w:t xml:space="preserve">x </w:t>
      </w:r>
      <w:r w:rsidR="00897A84" w:rsidRPr="00E05216">
        <w:rPr>
          <w:rFonts w:ascii="Songti SC Regular" w:eastAsia="Songti SC Regular" w:hAnsi="Songti SC Regular" w:cs="Tahoma"/>
          <w:szCs w:val="22"/>
        </w:rPr>
        <w:t>66</w:t>
      </w:r>
      <w:r w:rsidRPr="00E05216">
        <w:rPr>
          <w:rFonts w:ascii="Songti SC Regular" w:eastAsia="Songti SC Regular" w:hAnsi="Songti SC Regular" w:cs="Tahoma"/>
          <w:szCs w:val="22"/>
        </w:rPr>
        <w:t xml:space="preserve"> </w:t>
      </w:r>
      <w:r w:rsidR="00897A84" w:rsidRPr="00E05216">
        <w:rPr>
          <w:rFonts w:ascii="Songti SC Regular" w:eastAsia="Songti SC Regular" w:hAnsi="Songti SC Regular" w:cs="Tahoma"/>
          <w:szCs w:val="22"/>
        </w:rPr>
        <w:t xml:space="preserve">pica </w:t>
      </w:r>
      <w:r w:rsidR="005E5F69" w:rsidRPr="00E05216">
        <w:rPr>
          <w:rFonts w:ascii="Songti SC Regular" w:eastAsia="Songti SC Regular" w:hAnsi="Songti SC Regular" w:cs="Tahoma"/>
          <w:szCs w:val="22"/>
        </w:rPr>
        <w:t xml:space="preserve">page. </w:t>
      </w:r>
      <w:r w:rsidRPr="007E2C61">
        <w:rPr>
          <w:rFonts w:ascii="Songti SC Regular" w:eastAsia="Songti SC Regular" w:hAnsi="Songti SC Regular" w:cs="Tahoma"/>
          <w:b/>
          <w:szCs w:val="22"/>
        </w:rPr>
        <w:t xml:space="preserve">Value: </w:t>
      </w:r>
      <w:r w:rsidR="005E5F69" w:rsidRPr="007E2C61">
        <w:rPr>
          <w:rFonts w:ascii="Songti SC Regular" w:eastAsia="Songti SC Regular" w:hAnsi="Songti SC Regular" w:cs="Tahoma"/>
          <w:b/>
          <w:szCs w:val="22"/>
        </w:rPr>
        <w:t>12</w:t>
      </w:r>
      <w:r w:rsidRPr="007E2C61">
        <w:rPr>
          <w:rFonts w:ascii="Songti SC Regular" w:eastAsia="Songti SC Regular" w:hAnsi="Songti SC Regular" w:cs="Tahoma"/>
          <w:b/>
          <w:szCs w:val="22"/>
        </w:rPr>
        <w:t xml:space="preserve"> points. Deadline: </w:t>
      </w:r>
      <w:r w:rsidR="007E2C61">
        <w:rPr>
          <w:rFonts w:ascii="Songti SC Regular" w:eastAsia="Songti SC Regular" w:hAnsi="Songti SC Regular" w:cs="Tahoma"/>
          <w:b/>
          <w:szCs w:val="22"/>
        </w:rPr>
        <w:t>April 30</w:t>
      </w:r>
    </w:p>
    <w:p w:rsidR="00210B79" w:rsidRPr="007E2C61" w:rsidRDefault="00210B79" w:rsidP="00210B79">
      <w:pPr>
        <w:rPr>
          <w:rFonts w:ascii="Songti SC Regular" w:eastAsia="Songti SC Regular" w:hAnsi="Songti SC Regular" w:cs="Tahoma"/>
          <w:b/>
          <w:szCs w:val="22"/>
        </w:rPr>
      </w:pPr>
    </w:p>
    <w:p w:rsidR="00210B79" w:rsidRPr="00E05216" w:rsidRDefault="00210B79" w:rsidP="00210B79">
      <w:pPr>
        <w:rPr>
          <w:rFonts w:ascii="Songti SC Regular" w:eastAsia="Songti SC Regular" w:hAnsi="Songti SC Regular" w:cs="Tahoma"/>
          <w:szCs w:val="22"/>
        </w:rPr>
      </w:pPr>
      <w:proofErr w:type="spellStart"/>
      <w:r w:rsidRPr="007E2C61">
        <w:rPr>
          <w:rFonts w:ascii="Songti SC Regular" w:eastAsia="Songti SC Regular" w:hAnsi="Songti SC Regular" w:cs="Tahoma"/>
          <w:b/>
          <w:szCs w:val="22"/>
        </w:rPr>
        <w:t>Psst</w:t>
      </w:r>
      <w:proofErr w:type="spellEnd"/>
      <w:r w:rsidRPr="007E2C61">
        <w:rPr>
          <w:rFonts w:ascii="Songti SC Regular" w:eastAsia="Songti SC Regular" w:hAnsi="Songti SC Regular" w:cs="Tahoma"/>
          <w:b/>
          <w:szCs w:val="22"/>
        </w:rPr>
        <w:t xml:space="preserve">! </w:t>
      </w:r>
      <w:proofErr w:type="spellStart"/>
      <w:r w:rsidRPr="007E2C61">
        <w:rPr>
          <w:rFonts w:ascii="Songti SC Regular" w:eastAsia="Songti SC Regular" w:hAnsi="Songti SC Regular" w:cs="Tahoma"/>
          <w:b/>
          <w:szCs w:val="22"/>
        </w:rPr>
        <w:t>Wanna</w:t>
      </w:r>
      <w:proofErr w:type="spellEnd"/>
      <w:r w:rsidRPr="007E2C61">
        <w:rPr>
          <w:rFonts w:ascii="Songti SC Regular" w:eastAsia="Songti SC Regular" w:hAnsi="Songti SC Regular" w:cs="Tahoma"/>
          <w:b/>
          <w:szCs w:val="22"/>
        </w:rPr>
        <w:t xml:space="preserve"> get an A?</w:t>
      </w:r>
      <w:r w:rsidRPr="00E05216">
        <w:rPr>
          <w:rFonts w:ascii="Songti SC Regular" w:eastAsia="Songti SC Regular" w:hAnsi="Songti SC Regular" w:cs="Tahoma"/>
          <w:szCs w:val="22"/>
        </w:rPr>
        <w:t xml:space="preserve"> (Thanks to Dr. Danny Paskin, who </w:t>
      </w:r>
      <w:r w:rsidR="005152EB" w:rsidRPr="00E05216">
        <w:rPr>
          <w:rFonts w:ascii="Songti SC Regular" w:eastAsia="Songti SC Regular" w:hAnsi="Songti SC Regular" w:cs="Tahoma"/>
          <w:szCs w:val="22"/>
        </w:rPr>
        <w:t>also teaches</w:t>
      </w:r>
      <w:r w:rsidRPr="00E05216">
        <w:rPr>
          <w:rFonts w:ascii="Songti SC Regular" w:eastAsia="Songti SC Regular" w:hAnsi="Songti SC Regular" w:cs="Tahoma"/>
          <w:szCs w:val="22"/>
        </w:rPr>
        <w:t xml:space="preserve"> J-</w:t>
      </w:r>
      <w:proofErr w:type="gramStart"/>
      <w:r w:rsidR="00897A84" w:rsidRPr="00E05216">
        <w:rPr>
          <w:rFonts w:ascii="Songti SC Regular" w:eastAsia="Songti SC Regular" w:hAnsi="Songti SC Regular" w:cs="Tahoma"/>
          <w:szCs w:val="22"/>
        </w:rPr>
        <w:t>4</w:t>
      </w:r>
      <w:r w:rsidRPr="00E05216">
        <w:rPr>
          <w:rFonts w:ascii="Songti SC Regular" w:eastAsia="Songti SC Regular" w:hAnsi="Songti SC Regular" w:cs="Tahoma"/>
          <w:szCs w:val="22"/>
        </w:rPr>
        <w:t>05.</w:t>
      </w:r>
      <w:proofErr w:type="gramEnd"/>
      <w:r w:rsidRPr="00E05216">
        <w:rPr>
          <w:rFonts w:ascii="Songti SC Regular" w:eastAsia="Songti SC Regular" w:hAnsi="Songti SC Regular" w:cs="Tahoma"/>
          <w:szCs w:val="22"/>
        </w:rPr>
        <w:t>)</w:t>
      </w:r>
    </w:p>
    <w:p w:rsidR="00210B79" w:rsidRPr="00E05216" w:rsidRDefault="00210B79" w:rsidP="00210B79">
      <w:pPr>
        <w:rPr>
          <w:rFonts w:ascii="Songti SC Regular" w:eastAsia="Songti SC Regular" w:hAnsi="Songti SC Regular" w:cs="Tahoma"/>
          <w:szCs w:val="22"/>
        </w:rPr>
      </w:pPr>
      <w:r w:rsidRPr="00E05216">
        <w:rPr>
          <w:rFonts w:ascii="Songti SC Regular" w:eastAsia="Songti SC Regular" w:hAnsi="Songti SC Regular" w:cs="Tahoma"/>
          <w:szCs w:val="22"/>
        </w:rPr>
        <w:t>1. Study the chapters before class and actually understand the subject matter. 2. Attend all classes and be on time. 3. Ask questions. 4. Sit in the front row. 5. Do extra credit, if offered. 6. Come talk to me during office hours if you have an</w:t>
      </w:r>
      <w:r w:rsidR="007E2C61">
        <w:rPr>
          <w:rFonts w:ascii="Songti SC Regular" w:eastAsia="Songti SC Regular" w:hAnsi="Songti SC Regular" w:cs="Tahoma"/>
          <w:szCs w:val="22"/>
        </w:rPr>
        <w:t>y problems at all, or e-mail me</w:t>
      </w:r>
      <w:r w:rsidRPr="00E05216">
        <w:rPr>
          <w:rFonts w:ascii="Songti SC Regular" w:eastAsia="Songti SC Regular" w:hAnsi="Songti SC Regular" w:cs="Tahoma"/>
          <w:szCs w:val="22"/>
        </w:rPr>
        <w:t xml:space="preserve">. 7. Always make sure I go over a project with you before </w:t>
      </w:r>
      <w:r w:rsidR="007E2C61">
        <w:rPr>
          <w:rFonts w:ascii="Songti SC Regular" w:eastAsia="Songti SC Regular" w:hAnsi="Songti SC Regular" w:cs="Tahoma"/>
          <w:szCs w:val="22"/>
        </w:rPr>
        <w:t>it is d</w:t>
      </w:r>
      <w:r w:rsidRPr="00E05216">
        <w:rPr>
          <w:rFonts w:ascii="Songti SC Regular" w:eastAsia="Songti SC Regular" w:hAnsi="Songti SC Regular" w:cs="Tahoma"/>
          <w:szCs w:val="22"/>
        </w:rPr>
        <w:t xml:space="preserve">ue. 8. Follow directions. 9. Make sure I know your name. 10. Turn in projects on time. 11. </w:t>
      </w:r>
      <w:proofErr w:type="gramStart"/>
      <w:r w:rsidRPr="00E05216">
        <w:rPr>
          <w:rFonts w:ascii="Songti SC Regular" w:eastAsia="Songti SC Regular" w:hAnsi="Songti SC Regular" w:cs="Tahoma"/>
          <w:szCs w:val="22"/>
        </w:rPr>
        <w:t>At</w:t>
      </w:r>
      <w:proofErr w:type="gramEnd"/>
      <w:r w:rsidRPr="00E05216">
        <w:rPr>
          <w:rFonts w:ascii="Songti SC Regular" w:eastAsia="Songti SC Regular" w:hAnsi="Songti SC Regular" w:cs="Tahoma"/>
          <w:szCs w:val="22"/>
        </w:rPr>
        <w:t xml:space="preserve"> all times, be creative!</w:t>
      </w:r>
    </w:p>
    <w:p w:rsidR="00210B79" w:rsidRPr="00E05216" w:rsidRDefault="00210B79" w:rsidP="00210B79">
      <w:pPr>
        <w:rPr>
          <w:rFonts w:ascii="Songti SC Regular" w:eastAsia="Songti SC Regular" w:hAnsi="Songti SC Regular" w:cs="Tahoma"/>
          <w:szCs w:val="22"/>
        </w:rPr>
      </w:pPr>
    </w:p>
    <w:p w:rsidR="006473DF" w:rsidRPr="007E2C61" w:rsidRDefault="006473DF" w:rsidP="006473DF">
      <w:pPr>
        <w:rPr>
          <w:rFonts w:ascii="Songti SC Regular" w:eastAsia="Songti SC Regular" w:hAnsi="Songti SC Regular" w:cs="Tahoma"/>
          <w:b/>
          <w:sz w:val="28"/>
          <w:szCs w:val="22"/>
        </w:rPr>
      </w:pPr>
      <w:r w:rsidRPr="007E2C61">
        <w:rPr>
          <w:rFonts w:ascii="Songti SC Regular" w:eastAsia="Songti SC Regular" w:hAnsi="Songti SC Regular" w:cs="Tahoma"/>
          <w:b/>
          <w:bCs/>
          <w:sz w:val="28"/>
          <w:szCs w:val="22"/>
        </w:rPr>
        <w:t xml:space="preserve">Grading scale for page designs </w:t>
      </w:r>
    </w:p>
    <w:p w:rsidR="006473DF" w:rsidRPr="00E05216" w:rsidRDefault="006473DF" w:rsidP="006473DF">
      <w:pPr>
        <w:rPr>
          <w:rFonts w:ascii="Songti SC Regular" w:eastAsia="Songti SC Regular" w:hAnsi="Songti SC Regular" w:cs="Tahoma"/>
          <w:szCs w:val="22"/>
        </w:rPr>
      </w:pPr>
      <w:r w:rsidRPr="00E05216">
        <w:rPr>
          <w:rFonts w:ascii="Songti SC Regular" w:eastAsia="Songti SC Regular" w:hAnsi="Songti SC Regular" w:cs="Tahoma"/>
          <w:szCs w:val="22"/>
        </w:rPr>
        <w:t>F - Page is late</w:t>
      </w:r>
      <w:r w:rsidRPr="00E05216">
        <w:rPr>
          <w:rFonts w:ascii="Songti SC Regular" w:eastAsia="Songti SC Regular" w:hAnsi="Songti SC Regular" w:cs="Tahoma"/>
          <w:szCs w:val="22"/>
        </w:rPr>
        <w:br/>
        <w:t>D - Page has serious flaws and/or grammatical errors</w:t>
      </w:r>
      <w:r w:rsidRPr="00E05216">
        <w:rPr>
          <w:rFonts w:ascii="Songti SC Regular" w:eastAsia="Songti SC Regular" w:hAnsi="Songti SC Regular" w:cs="Tahoma"/>
          <w:szCs w:val="22"/>
        </w:rPr>
        <w:br/>
        <w:t>C - Page is generally well designed, but has some flaws</w:t>
      </w:r>
      <w:r w:rsidRPr="00E05216">
        <w:rPr>
          <w:rFonts w:ascii="Songti SC Regular" w:eastAsia="Songti SC Regular" w:hAnsi="Songti SC Regular" w:cs="Tahoma"/>
          <w:szCs w:val="22"/>
        </w:rPr>
        <w:br/>
        <w:t>B - Page is clean, well-designed and some elements exceed expectations for publication.</w:t>
      </w:r>
      <w:r w:rsidRPr="00E05216">
        <w:rPr>
          <w:rFonts w:ascii="Songti SC Regular" w:eastAsia="Songti SC Regular" w:hAnsi="Songti SC Regular" w:cs="Tahoma"/>
          <w:szCs w:val="22"/>
        </w:rPr>
        <w:br/>
        <w:t xml:space="preserve">A - Page goes the extra mile. Designer has met all basic standards AND added extras to enhance readability and overall aesthetics. </w:t>
      </w:r>
    </w:p>
    <w:p w:rsidR="006473DF" w:rsidRPr="00E05216" w:rsidRDefault="006473DF" w:rsidP="006473DF">
      <w:pPr>
        <w:rPr>
          <w:rFonts w:ascii="Songti SC Regular" w:eastAsia="Songti SC Regular" w:hAnsi="Songti SC Regular" w:cs="Tahoma"/>
          <w:szCs w:val="22"/>
        </w:rPr>
      </w:pPr>
      <w:r w:rsidRPr="00E05216">
        <w:rPr>
          <w:rFonts w:ascii="Songti SC Regular" w:eastAsia="Songti SC Regular" w:hAnsi="Songti SC Regular" w:cs="Tahoma"/>
          <w:szCs w:val="22"/>
        </w:rPr>
        <w:t xml:space="preserve">Please note that a C is considered the baseline grade. Your work will need to be exceptional to get a higher grade. </w:t>
      </w:r>
    </w:p>
    <w:p w:rsidR="006473DF" w:rsidRPr="00E05216" w:rsidRDefault="006473DF" w:rsidP="00210B79">
      <w:pPr>
        <w:rPr>
          <w:rFonts w:ascii="Songti SC Regular" w:eastAsia="Songti SC Regular" w:hAnsi="Songti SC Regular" w:cs="Tahoma"/>
          <w:szCs w:val="22"/>
        </w:rPr>
      </w:pPr>
    </w:p>
    <w:p w:rsidR="00210B79" w:rsidRPr="007E2C61" w:rsidRDefault="00210B79" w:rsidP="00210B79">
      <w:pPr>
        <w:rPr>
          <w:rFonts w:ascii="Songti SC Regular" w:eastAsia="Songti SC Regular" w:hAnsi="Songti SC Regular" w:cs="Tahoma"/>
          <w:b/>
          <w:sz w:val="28"/>
          <w:szCs w:val="22"/>
        </w:rPr>
      </w:pPr>
      <w:r w:rsidRPr="007E2C61">
        <w:rPr>
          <w:rFonts w:ascii="Songti SC Regular" w:eastAsia="Songti SC Regular" w:hAnsi="Songti SC Regular" w:cs="Tahoma"/>
          <w:b/>
          <w:sz w:val="28"/>
          <w:szCs w:val="22"/>
        </w:rPr>
        <w:t>Making the grade</w:t>
      </w:r>
    </w:p>
    <w:p w:rsidR="00210B79" w:rsidRPr="00E05216" w:rsidRDefault="00210B79" w:rsidP="00210B79">
      <w:pPr>
        <w:rPr>
          <w:rFonts w:ascii="Songti SC Regular" w:eastAsia="Songti SC Regular" w:hAnsi="Songti SC Regular" w:cs="Tahoma"/>
          <w:szCs w:val="22"/>
        </w:rPr>
      </w:pPr>
      <w:r w:rsidRPr="00E05216">
        <w:rPr>
          <w:rFonts w:ascii="Songti SC Regular" w:eastAsia="Songti SC Regular" w:hAnsi="Songti SC Regular" w:cs="Tahoma"/>
          <w:szCs w:val="22"/>
        </w:rPr>
        <w:lastRenderedPageBreak/>
        <w:t>90% - 100</w:t>
      </w:r>
      <w:proofErr w:type="gramStart"/>
      <w:r w:rsidRPr="00E05216">
        <w:rPr>
          <w:rFonts w:ascii="Songti SC Regular" w:eastAsia="Songti SC Regular" w:hAnsi="Songti SC Regular" w:cs="Tahoma"/>
          <w:szCs w:val="22"/>
        </w:rPr>
        <w:t>%  =</w:t>
      </w:r>
      <w:proofErr w:type="gramEnd"/>
      <w:r w:rsidRPr="00E05216">
        <w:rPr>
          <w:rFonts w:ascii="Songti SC Regular" w:eastAsia="Songti SC Regular" w:hAnsi="Songti SC Regular" w:cs="Tahoma"/>
          <w:szCs w:val="22"/>
        </w:rPr>
        <w:t xml:space="preserve">  A</w:t>
      </w:r>
    </w:p>
    <w:p w:rsidR="00210B79" w:rsidRPr="00E05216" w:rsidRDefault="00210B79" w:rsidP="00210B79">
      <w:pPr>
        <w:rPr>
          <w:rFonts w:ascii="Songti SC Regular" w:eastAsia="Songti SC Regular" w:hAnsi="Songti SC Regular" w:cs="Tahoma"/>
          <w:szCs w:val="22"/>
        </w:rPr>
      </w:pPr>
      <w:r w:rsidRPr="00E05216">
        <w:rPr>
          <w:rFonts w:ascii="Songti SC Regular" w:eastAsia="Songti SC Regular" w:hAnsi="Songti SC Regular" w:cs="Tahoma"/>
          <w:szCs w:val="22"/>
        </w:rPr>
        <w:t xml:space="preserve">80% - 89%    </w:t>
      </w:r>
      <w:proofErr w:type="gramStart"/>
      <w:r w:rsidRPr="00E05216">
        <w:rPr>
          <w:rFonts w:ascii="Songti SC Regular" w:eastAsia="Songti SC Regular" w:hAnsi="Songti SC Regular" w:cs="Tahoma"/>
          <w:szCs w:val="22"/>
        </w:rPr>
        <w:t>=  B</w:t>
      </w:r>
      <w:proofErr w:type="gramEnd"/>
    </w:p>
    <w:p w:rsidR="00210B79" w:rsidRPr="00E05216" w:rsidRDefault="00210B79" w:rsidP="00210B79">
      <w:pPr>
        <w:rPr>
          <w:rFonts w:ascii="Songti SC Regular" w:eastAsia="Songti SC Regular" w:hAnsi="Songti SC Regular" w:cs="Tahoma"/>
          <w:szCs w:val="22"/>
        </w:rPr>
      </w:pPr>
      <w:r w:rsidRPr="00E05216">
        <w:rPr>
          <w:rFonts w:ascii="Songti SC Regular" w:eastAsia="Songti SC Regular" w:hAnsi="Songti SC Regular" w:cs="Tahoma"/>
          <w:szCs w:val="22"/>
        </w:rPr>
        <w:t xml:space="preserve">70% - 79%    </w:t>
      </w:r>
      <w:proofErr w:type="gramStart"/>
      <w:r w:rsidRPr="00E05216">
        <w:rPr>
          <w:rFonts w:ascii="Songti SC Regular" w:eastAsia="Songti SC Regular" w:hAnsi="Songti SC Regular" w:cs="Tahoma"/>
          <w:szCs w:val="22"/>
        </w:rPr>
        <w:t>=  C</w:t>
      </w:r>
      <w:proofErr w:type="gramEnd"/>
    </w:p>
    <w:p w:rsidR="00210B79" w:rsidRPr="00E05216" w:rsidRDefault="00210B79" w:rsidP="00210B79">
      <w:pPr>
        <w:rPr>
          <w:rFonts w:ascii="Songti SC Regular" w:eastAsia="Songti SC Regular" w:hAnsi="Songti SC Regular" w:cs="Tahoma"/>
          <w:szCs w:val="22"/>
        </w:rPr>
      </w:pPr>
      <w:r w:rsidRPr="00E05216">
        <w:rPr>
          <w:rFonts w:ascii="Songti SC Regular" w:eastAsia="Songti SC Regular" w:hAnsi="Songti SC Regular" w:cs="Tahoma"/>
          <w:szCs w:val="22"/>
        </w:rPr>
        <w:t xml:space="preserve">60% - 69%    </w:t>
      </w:r>
      <w:proofErr w:type="gramStart"/>
      <w:r w:rsidRPr="00E05216">
        <w:rPr>
          <w:rFonts w:ascii="Songti SC Regular" w:eastAsia="Songti SC Regular" w:hAnsi="Songti SC Regular" w:cs="Tahoma"/>
          <w:szCs w:val="22"/>
        </w:rPr>
        <w:t>=  D</w:t>
      </w:r>
      <w:proofErr w:type="gramEnd"/>
    </w:p>
    <w:p w:rsidR="00210B79" w:rsidRPr="00E05216" w:rsidRDefault="00210B79" w:rsidP="00210B79">
      <w:pPr>
        <w:rPr>
          <w:rFonts w:ascii="Songti SC Regular" w:eastAsia="Songti SC Regular" w:hAnsi="Songti SC Regular" w:cs="Tahoma"/>
          <w:szCs w:val="22"/>
        </w:rPr>
      </w:pPr>
      <w:r w:rsidRPr="00E05216">
        <w:rPr>
          <w:rFonts w:ascii="Songti SC Regular" w:eastAsia="Songti SC Regular" w:hAnsi="Songti SC Regular" w:cs="Tahoma"/>
          <w:szCs w:val="22"/>
        </w:rPr>
        <w:t xml:space="preserve">Below 60%    </w:t>
      </w:r>
      <w:proofErr w:type="gramStart"/>
      <w:r w:rsidRPr="00E05216">
        <w:rPr>
          <w:rFonts w:ascii="Songti SC Regular" w:eastAsia="Songti SC Regular" w:hAnsi="Songti SC Regular" w:cs="Tahoma"/>
          <w:szCs w:val="22"/>
        </w:rPr>
        <w:t>=  F</w:t>
      </w:r>
      <w:proofErr w:type="gramEnd"/>
    </w:p>
    <w:p w:rsidR="00210B79" w:rsidRPr="00E05216" w:rsidRDefault="00210B79" w:rsidP="00210B79">
      <w:pPr>
        <w:rPr>
          <w:rFonts w:ascii="Songti SC Regular" w:eastAsia="Songti SC Regular" w:hAnsi="Songti SC Regular" w:cs="Tahoma"/>
          <w:szCs w:val="22"/>
        </w:rPr>
      </w:pPr>
    </w:p>
    <w:p w:rsidR="00210B79" w:rsidRPr="007E2C61" w:rsidRDefault="00210B79" w:rsidP="00210B79">
      <w:pPr>
        <w:rPr>
          <w:rFonts w:ascii="Songti SC Regular" w:eastAsia="Songti SC Regular" w:hAnsi="Songti SC Regular" w:cs="Tahoma"/>
          <w:b/>
          <w:sz w:val="28"/>
          <w:szCs w:val="22"/>
        </w:rPr>
      </w:pPr>
      <w:r w:rsidRPr="007E2C61">
        <w:rPr>
          <w:rFonts w:ascii="Songti SC Regular" w:eastAsia="Songti SC Regular" w:hAnsi="Songti SC Regular" w:cs="Tahoma"/>
          <w:b/>
          <w:sz w:val="28"/>
          <w:szCs w:val="22"/>
        </w:rPr>
        <w:t>Earning the points</w:t>
      </w:r>
    </w:p>
    <w:p w:rsidR="00210B79" w:rsidRPr="00E05216" w:rsidRDefault="00210B79" w:rsidP="00210B79">
      <w:pPr>
        <w:rPr>
          <w:rFonts w:ascii="Songti SC Regular" w:eastAsia="Songti SC Regular" w:hAnsi="Songti SC Regular" w:cs="Tahoma"/>
          <w:szCs w:val="22"/>
        </w:rPr>
      </w:pPr>
      <w:r w:rsidRPr="00E05216">
        <w:rPr>
          <w:rFonts w:ascii="Songti SC Regular" w:eastAsia="Songti SC Regular" w:hAnsi="Songti SC Regular" w:cs="Tahoma"/>
          <w:szCs w:val="22"/>
        </w:rPr>
        <w:t xml:space="preserve">Projects                      </w:t>
      </w:r>
      <w:r w:rsidRPr="00E05216">
        <w:rPr>
          <w:rFonts w:ascii="Songti SC Regular" w:eastAsia="Songti SC Regular" w:hAnsi="Songti SC Regular" w:cs="Tahoma"/>
          <w:szCs w:val="22"/>
        </w:rPr>
        <w:tab/>
        <w:t xml:space="preserve">       </w:t>
      </w:r>
      <w:r w:rsidR="007E2C61">
        <w:rPr>
          <w:rFonts w:ascii="Songti SC Regular" w:eastAsia="Songti SC Regular" w:hAnsi="Songti SC Regular" w:cs="Tahoma"/>
          <w:szCs w:val="22"/>
        </w:rPr>
        <w:t xml:space="preserve">            </w:t>
      </w:r>
      <w:r w:rsidRPr="00E05216">
        <w:rPr>
          <w:rFonts w:ascii="Songti SC Regular" w:eastAsia="Songti SC Regular" w:hAnsi="Songti SC Regular" w:cs="Tahoma"/>
          <w:szCs w:val="22"/>
        </w:rPr>
        <w:t xml:space="preserve">  </w:t>
      </w:r>
      <w:r w:rsidR="005E5F69" w:rsidRPr="00E05216">
        <w:rPr>
          <w:rFonts w:ascii="Songti SC Regular" w:eastAsia="Songti SC Regular" w:hAnsi="Songti SC Regular" w:cs="Tahoma"/>
          <w:szCs w:val="22"/>
        </w:rPr>
        <w:t>2</w:t>
      </w:r>
      <w:r w:rsidRPr="00E05216">
        <w:rPr>
          <w:rFonts w:ascii="Songti SC Regular" w:eastAsia="Songti SC Regular" w:hAnsi="Songti SC Regular" w:cs="Tahoma"/>
          <w:szCs w:val="22"/>
        </w:rPr>
        <w:t>5 points</w:t>
      </w:r>
    </w:p>
    <w:p w:rsidR="00210B79" w:rsidRPr="00E05216" w:rsidRDefault="00210B79" w:rsidP="00210B79">
      <w:pPr>
        <w:rPr>
          <w:rFonts w:ascii="Songti SC Regular" w:eastAsia="Songti SC Regular" w:hAnsi="Songti SC Regular" w:cs="Tahoma"/>
          <w:szCs w:val="22"/>
        </w:rPr>
      </w:pPr>
      <w:r w:rsidRPr="00E05216">
        <w:rPr>
          <w:rFonts w:ascii="Songti SC Regular" w:eastAsia="Songti SC Regular" w:hAnsi="Songti SC Regular" w:cs="Tahoma"/>
          <w:szCs w:val="22"/>
        </w:rPr>
        <w:t>Exams (midterm and final)</w:t>
      </w:r>
      <w:r w:rsidRPr="00E05216">
        <w:rPr>
          <w:rFonts w:ascii="Songti SC Regular" w:eastAsia="Songti SC Regular" w:hAnsi="Songti SC Regular" w:cs="Tahoma"/>
          <w:szCs w:val="22"/>
        </w:rPr>
        <w:tab/>
        <w:t xml:space="preserve">         50 points</w:t>
      </w:r>
    </w:p>
    <w:p w:rsidR="00210B79" w:rsidRPr="00E05216" w:rsidRDefault="00210B79" w:rsidP="00210B79">
      <w:pPr>
        <w:rPr>
          <w:rFonts w:ascii="Songti SC Regular" w:eastAsia="Songti SC Regular" w:hAnsi="Songti SC Regular" w:cs="Tahoma"/>
          <w:szCs w:val="22"/>
        </w:rPr>
      </w:pPr>
      <w:r w:rsidRPr="00E05216">
        <w:rPr>
          <w:rFonts w:ascii="Songti SC Regular" w:eastAsia="Songti SC Regular" w:hAnsi="Songti SC Regular" w:cs="Tahoma"/>
          <w:szCs w:val="22"/>
        </w:rPr>
        <w:t>Quizzes</w:t>
      </w:r>
      <w:r w:rsidRPr="00E05216">
        <w:rPr>
          <w:rFonts w:ascii="Songti SC Regular" w:eastAsia="Songti SC Regular" w:hAnsi="Songti SC Regular" w:cs="Tahoma"/>
          <w:szCs w:val="22"/>
        </w:rPr>
        <w:tab/>
      </w:r>
      <w:r w:rsidRPr="00E05216">
        <w:rPr>
          <w:rFonts w:ascii="Songti SC Regular" w:eastAsia="Songti SC Regular" w:hAnsi="Songti SC Regular" w:cs="Tahoma"/>
          <w:szCs w:val="22"/>
        </w:rPr>
        <w:tab/>
      </w:r>
      <w:r w:rsidRPr="00E05216">
        <w:rPr>
          <w:rFonts w:ascii="Songti SC Regular" w:eastAsia="Songti SC Regular" w:hAnsi="Songti SC Regular" w:cs="Tahoma"/>
          <w:szCs w:val="22"/>
        </w:rPr>
        <w:tab/>
        <w:t xml:space="preserve">         10 points</w:t>
      </w:r>
    </w:p>
    <w:p w:rsidR="00210B79" w:rsidRPr="00E05216" w:rsidRDefault="00210B79" w:rsidP="00210B79">
      <w:pPr>
        <w:rPr>
          <w:rFonts w:ascii="Songti SC Regular" w:eastAsia="Songti SC Regular" w:hAnsi="Songti SC Regular" w:cs="Tahoma"/>
          <w:szCs w:val="22"/>
        </w:rPr>
      </w:pPr>
      <w:r w:rsidRPr="00E05216">
        <w:rPr>
          <w:rFonts w:ascii="Songti SC Regular" w:eastAsia="Songti SC Regular" w:hAnsi="Songti SC Regular" w:cs="Tahoma"/>
          <w:szCs w:val="22"/>
        </w:rPr>
        <w:t>Class participation</w:t>
      </w:r>
      <w:r w:rsidRPr="00E05216">
        <w:rPr>
          <w:rFonts w:ascii="Songti SC Regular" w:eastAsia="Songti SC Regular" w:hAnsi="Songti SC Regular" w:cs="Tahoma"/>
          <w:szCs w:val="22"/>
        </w:rPr>
        <w:tab/>
      </w:r>
      <w:r w:rsidRPr="00E05216">
        <w:rPr>
          <w:rFonts w:ascii="Songti SC Regular" w:eastAsia="Songti SC Regular" w:hAnsi="Songti SC Regular" w:cs="Tahoma"/>
          <w:szCs w:val="22"/>
        </w:rPr>
        <w:tab/>
        <w:t xml:space="preserve">         </w:t>
      </w:r>
      <w:r w:rsidR="005E5F69" w:rsidRPr="00E05216">
        <w:rPr>
          <w:rFonts w:ascii="Songti SC Regular" w:eastAsia="Songti SC Regular" w:hAnsi="Songti SC Regular" w:cs="Tahoma"/>
          <w:szCs w:val="22"/>
        </w:rPr>
        <w:t>1</w:t>
      </w:r>
      <w:r w:rsidRPr="00E05216">
        <w:rPr>
          <w:rFonts w:ascii="Songti SC Regular" w:eastAsia="Songti SC Regular" w:hAnsi="Songti SC Regular" w:cs="Tahoma"/>
          <w:szCs w:val="22"/>
        </w:rPr>
        <w:t>5 points</w:t>
      </w:r>
    </w:p>
    <w:p w:rsidR="00210B79" w:rsidRPr="00E05216" w:rsidRDefault="000560D7" w:rsidP="00210B79">
      <w:pPr>
        <w:rPr>
          <w:rFonts w:ascii="Songti SC Regular" w:eastAsia="Songti SC Regular" w:hAnsi="Songti SC Regular" w:cs="Tahoma"/>
          <w:szCs w:val="22"/>
        </w:rPr>
      </w:pPr>
      <w:r w:rsidRPr="007E2C61">
        <w:rPr>
          <w:rFonts w:ascii="Songti SC Regular" w:eastAsia="Songti SC Regular" w:hAnsi="Songti SC Regular" w:cs="Tahoma"/>
          <w:b/>
          <w:szCs w:val="22"/>
        </w:rPr>
        <w:t>TOTAL</w:t>
      </w:r>
      <w:r w:rsidRPr="00E05216">
        <w:rPr>
          <w:rFonts w:ascii="Songti SC Regular" w:eastAsia="Songti SC Regular" w:hAnsi="Songti SC Regular" w:cs="Tahoma"/>
          <w:szCs w:val="22"/>
        </w:rPr>
        <w:tab/>
        <w:t xml:space="preserve">              </w:t>
      </w:r>
      <w:r w:rsidR="00210B79" w:rsidRPr="00E05216">
        <w:rPr>
          <w:rFonts w:ascii="Songti SC Regular" w:eastAsia="Songti SC Regular" w:hAnsi="Songti SC Regular" w:cs="Tahoma"/>
          <w:szCs w:val="22"/>
        </w:rPr>
        <w:t xml:space="preserve">           </w:t>
      </w:r>
      <w:r w:rsidR="007E2C61">
        <w:rPr>
          <w:rFonts w:ascii="Songti SC Regular" w:eastAsia="Songti SC Regular" w:hAnsi="Songti SC Regular" w:cs="Tahoma"/>
          <w:szCs w:val="22"/>
        </w:rPr>
        <w:t xml:space="preserve">     </w:t>
      </w:r>
      <w:r w:rsidR="00210B79" w:rsidRPr="00E05216">
        <w:rPr>
          <w:rFonts w:ascii="Songti SC Regular" w:eastAsia="Songti SC Regular" w:hAnsi="Songti SC Regular" w:cs="Tahoma"/>
          <w:szCs w:val="22"/>
        </w:rPr>
        <w:t xml:space="preserve"> 100 points</w:t>
      </w:r>
    </w:p>
    <w:p w:rsidR="00210B79" w:rsidRPr="00E05216" w:rsidRDefault="00210B79" w:rsidP="007E2C61">
      <w:pPr>
        <w:rPr>
          <w:rFonts w:ascii="Songti SC Regular" w:eastAsia="Songti SC Regular" w:hAnsi="Songti SC Regular" w:cs="Tahoma"/>
          <w:bCs/>
          <w:szCs w:val="22"/>
        </w:rPr>
      </w:pPr>
    </w:p>
    <w:p w:rsidR="00210B79" w:rsidRPr="007E2C61" w:rsidRDefault="00210B79" w:rsidP="00210B79">
      <w:pPr>
        <w:rPr>
          <w:rFonts w:ascii="Songti SC Regular" w:eastAsia="Songti SC Regular" w:hAnsi="Songti SC Regular" w:cs="Tahoma"/>
          <w:b/>
          <w:bCs/>
          <w:sz w:val="28"/>
          <w:szCs w:val="22"/>
        </w:rPr>
      </w:pPr>
      <w:r w:rsidRPr="007E2C61">
        <w:rPr>
          <w:rFonts w:ascii="Songti SC Regular" w:eastAsia="Songti SC Regular" w:hAnsi="Songti SC Regular" w:cs="Tahoma"/>
          <w:b/>
          <w:bCs/>
          <w:sz w:val="28"/>
          <w:szCs w:val="22"/>
        </w:rPr>
        <w:t>Anticipated Course Outline</w:t>
      </w:r>
    </w:p>
    <w:p w:rsidR="00210B79" w:rsidRPr="007E2C61" w:rsidRDefault="00210B79" w:rsidP="00210B79">
      <w:pPr>
        <w:rPr>
          <w:rFonts w:ascii="Songti SC Regular" w:eastAsia="Songti SC Regular" w:hAnsi="Songti SC Regular" w:cs="Tahoma"/>
          <w:b/>
          <w:bCs/>
          <w:szCs w:val="22"/>
        </w:rPr>
      </w:pPr>
      <w:r w:rsidRPr="007E2C61">
        <w:rPr>
          <w:rFonts w:ascii="Songti SC Regular" w:eastAsia="Songti SC Regular" w:hAnsi="Songti SC Regular" w:cs="Tahoma"/>
          <w:b/>
          <w:bCs/>
          <w:szCs w:val="22"/>
        </w:rPr>
        <w:t>Week 1 (</w:t>
      </w:r>
      <w:r w:rsidR="007E2C61">
        <w:rPr>
          <w:rFonts w:ascii="Songti SC Regular" w:eastAsia="Songti SC Regular" w:hAnsi="Songti SC Regular" w:cs="Tahoma"/>
          <w:b/>
          <w:bCs/>
          <w:szCs w:val="22"/>
        </w:rPr>
        <w:t>Jan. 22</w:t>
      </w:r>
      <w:r w:rsidRPr="007E2C61">
        <w:rPr>
          <w:rFonts w:ascii="Songti SC Regular" w:eastAsia="Songti SC Regular" w:hAnsi="Songti SC Regular" w:cs="Tahoma"/>
          <w:b/>
          <w:bCs/>
          <w:szCs w:val="22"/>
        </w:rPr>
        <w:t>)</w:t>
      </w:r>
    </w:p>
    <w:p w:rsidR="00210B79" w:rsidRPr="00E05216" w:rsidRDefault="00210B79" w:rsidP="00210B79">
      <w:pPr>
        <w:rPr>
          <w:rFonts w:ascii="Songti SC Regular" w:eastAsia="Songti SC Regular" w:hAnsi="Songti SC Regular" w:cs="Tahoma"/>
          <w:bCs/>
          <w:szCs w:val="22"/>
        </w:rPr>
      </w:pPr>
      <w:r w:rsidRPr="00E05216">
        <w:rPr>
          <w:rFonts w:ascii="Songti SC Regular" w:eastAsia="Songti SC Regular" w:hAnsi="Songti SC Regular" w:cs="Tahoma"/>
          <w:bCs/>
          <w:szCs w:val="22"/>
        </w:rPr>
        <w:t>Welcome/ Introductions/ Course requirements</w:t>
      </w:r>
    </w:p>
    <w:p w:rsidR="005E5F69" w:rsidRPr="00E05216" w:rsidRDefault="005E5F69" w:rsidP="00210B79">
      <w:pPr>
        <w:rPr>
          <w:rFonts w:ascii="Songti SC Regular" w:eastAsia="Songti SC Regular" w:hAnsi="Songti SC Regular" w:cs="Tahoma"/>
          <w:bCs/>
          <w:szCs w:val="22"/>
        </w:rPr>
      </w:pPr>
    </w:p>
    <w:p w:rsidR="00210B79" w:rsidRPr="00E05216" w:rsidRDefault="00210B79" w:rsidP="00210B79">
      <w:pPr>
        <w:rPr>
          <w:rFonts w:ascii="Songti SC Regular" w:eastAsia="Songti SC Regular" w:hAnsi="Songti SC Regular" w:cs="Tahoma"/>
          <w:bCs/>
          <w:szCs w:val="22"/>
        </w:rPr>
      </w:pPr>
      <w:r w:rsidRPr="007E2C61">
        <w:rPr>
          <w:rFonts w:ascii="Songti SC Regular" w:eastAsia="Songti SC Regular" w:hAnsi="Songti SC Regular" w:cs="Tahoma"/>
          <w:b/>
          <w:bCs/>
          <w:szCs w:val="22"/>
        </w:rPr>
        <w:t>Week 2 (</w:t>
      </w:r>
      <w:r w:rsidR="007E2C61">
        <w:rPr>
          <w:rFonts w:ascii="Songti SC Regular" w:eastAsia="Songti SC Regular" w:hAnsi="Songti SC Regular" w:cs="Tahoma"/>
          <w:b/>
          <w:bCs/>
          <w:szCs w:val="22"/>
        </w:rPr>
        <w:t>Jan. 27-29</w:t>
      </w:r>
      <w:r w:rsidRPr="007E2C61">
        <w:rPr>
          <w:rFonts w:ascii="Songti SC Regular" w:eastAsia="Songti SC Regular" w:hAnsi="Songti SC Regular" w:cs="Tahoma"/>
          <w:b/>
          <w:bCs/>
          <w:szCs w:val="22"/>
        </w:rPr>
        <w:t>)</w:t>
      </w:r>
      <w:r w:rsidR="004A7C8C" w:rsidRPr="00E05216">
        <w:rPr>
          <w:rFonts w:ascii="Songti SC Regular" w:eastAsia="Songti SC Regular" w:hAnsi="Songti SC Regular" w:cs="Tahoma"/>
          <w:bCs/>
          <w:noProof/>
          <w:szCs w:val="22"/>
        </w:rPr>
        <w:drawing>
          <wp:inline distT="0" distB="0" distL="0" distR="0">
            <wp:extent cx="1426934" cy="3034284"/>
            <wp:effectExtent l="279400" t="101600" r="274866" b="89916"/>
            <wp:docPr id="22" name="Picture 1" descr=":SAL0728-A1-Fina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SAL0728-A1-Final copy.png"/>
                    <pic:cNvPicPr>
                      <a:picLocks noChangeAspect="1" noChangeArrowheads="1"/>
                    </pic:cNvPicPr>
                  </pic:nvPicPr>
                  <pic:blipFill>
                    <a:blip r:embed="rId11"/>
                    <a:srcRect/>
                    <a:stretch>
                      <a:fillRect/>
                    </a:stretch>
                  </pic:blipFill>
                  <pic:spPr bwMode="auto">
                    <a:xfrm rot="628133">
                      <a:off x="0" y="0"/>
                      <a:ext cx="1428100" cy="3036763"/>
                    </a:xfrm>
                    <a:prstGeom prst="rect">
                      <a:avLst/>
                    </a:prstGeom>
                    <a:noFill/>
                    <a:ln w="9525">
                      <a:noFill/>
                      <a:miter lim="800000"/>
                      <a:headEnd/>
                      <a:tailEnd/>
                    </a:ln>
                  </pic:spPr>
                </pic:pic>
              </a:graphicData>
            </a:graphic>
          </wp:inline>
        </w:drawing>
      </w:r>
    </w:p>
    <w:p w:rsidR="00210B79" w:rsidRPr="00E05216" w:rsidRDefault="00210B79" w:rsidP="00210B79">
      <w:pPr>
        <w:rPr>
          <w:rFonts w:ascii="Songti SC Regular" w:eastAsia="Songti SC Regular" w:hAnsi="Songti SC Regular" w:cs="Tahoma"/>
          <w:bCs/>
          <w:szCs w:val="22"/>
        </w:rPr>
      </w:pPr>
      <w:r w:rsidRPr="00E05216">
        <w:rPr>
          <w:rFonts w:ascii="Songti SC Regular" w:eastAsia="Songti SC Regular" w:hAnsi="Songti SC Regular" w:cs="Tahoma"/>
          <w:bCs/>
          <w:szCs w:val="22"/>
        </w:rPr>
        <w:t xml:space="preserve">Chapter </w:t>
      </w:r>
      <w:r w:rsidR="00843C8B" w:rsidRPr="00E05216">
        <w:rPr>
          <w:rFonts w:ascii="Songti SC Regular" w:eastAsia="Songti SC Regular" w:hAnsi="Songti SC Regular" w:cs="Tahoma"/>
          <w:bCs/>
          <w:szCs w:val="22"/>
        </w:rPr>
        <w:t>1:</w:t>
      </w:r>
      <w:r w:rsidRPr="00E05216">
        <w:rPr>
          <w:rFonts w:ascii="Songti SC Regular" w:eastAsia="Songti SC Regular" w:hAnsi="Songti SC Regular" w:cs="Tahoma"/>
          <w:bCs/>
          <w:szCs w:val="22"/>
        </w:rPr>
        <w:t xml:space="preserve"> </w:t>
      </w:r>
      <w:r w:rsidR="00843C8B" w:rsidRPr="00E05216">
        <w:rPr>
          <w:rFonts w:ascii="Songti SC Regular" w:eastAsia="Songti SC Regular" w:hAnsi="Songti SC Regular" w:cs="Tahoma"/>
          <w:bCs/>
          <w:szCs w:val="22"/>
        </w:rPr>
        <w:t>Fundamentals</w:t>
      </w:r>
    </w:p>
    <w:p w:rsidR="00453877" w:rsidRPr="00E05216" w:rsidRDefault="00210B79" w:rsidP="00210B79">
      <w:pPr>
        <w:rPr>
          <w:rFonts w:ascii="Songti SC Regular" w:eastAsia="Songti SC Regular" w:hAnsi="Songti SC Regular" w:cs="Tahoma"/>
          <w:bCs/>
          <w:szCs w:val="22"/>
        </w:rPr>
      </w:pPr>
      <w:r w:rsidRPr="00E05216">
        <w:rPr>
          <w:rFonts w:ascii="Songti SC Regular" w:eastAsia="Songti SC Regular" w:hAnsi="Songti SC Regular" w:cs="Tahoma"/>
          <w:bCs/>
          <w:szCs w:val="22"/>
        </w:rPr>
        <w:lastRenderedPageBreak/>
        <w:t>InDesign training</w:t>
      </w:r>
    </w:p>
    <w:p w:rsidR="00210B79" w:rsidRPr="00E05216" w:rsidRDefault="00210B79" w:rsidP="00210B79">
      <w:pPr>
        <w:rPr>
          <w:rFonts w:ascii="Songti SC Regular" w:eastAsia="Songti SC Regular" w:hAnsi="Songti SC Regular" w:cs="Tahoma"/>
          <w:bCs/>
          <w:szCs w:val="22"/>
        </w:rPr>
      </w:pPr>
    </w:p>
    <w:p w:rsidR="00210B79" w:rsidRPr="00644679" w:rsidRDefault="00210B79" w:rsidP="00210B79">
      <w:pPr>
        <w:rPr>
          <w:rFonts w:ascii="Songti SC Regular" w:eastAsia="Songti SC Regular" w:hAnsi="Songti SC Regular" w:cs="Tahoma"/>
          <w:b/>
          <w:bCs/>
          <w:szCs w:val="22"/>
        </w:rPr>
      </w:pPr>
      <w:r w:rsidRPr="00644679">
        <w:rPr>
          <w:rFonts w:ascii="Songti SC Regular" w:eastAsia="Songti SC Regular" w:hAnsi="Songti SC Regular" w:cs="Tahoma"/>
          <w:b/>
          <w:bCs/>
          <w:szCs w:val="22"/>
        </w:rPr>
        <w:t>Week 3 (</w:t>
      </w:r>
      <w:r w:rsidR="00644679" w:rsidRPr="00644679">
        <w:rPr>
          <w:rFonts w:ascii="Songti SC Regular" w:eastAsia="Songti SC Regular" w:hAnsi="Songti SC Regular" w:cs="Tahoma"/>
          <w:b/>
          <w:bCs/>
          <w:szCs w:val="22"/>
        </w:rPr>
        <w:t>Feb. 3-5</w:t>
      </w:r>
      <w:r w:rsidRPr="00644679">
        <w:rPr>
          <w:rFonts w:ascii="Songti SC Regular" w:eastAsia="Songti SC Regular" w:hAnsi="Songti SC Regular" w:cs="Tahoma"/>
          <w:b/>
          <w:bCs/>
          <w:szCs w:val="22"/>
        </w:rPr>
        <w:t>)</w:t>
      </w:r>
    </w:p>
    <w:p w:rsidR="00453877" w:rsidRPr="00E05216" w:rsidRDefault="00843C8B" w:rsidP="00210B79">
      <w:pPr>
        <w:rPr>
          <w:rFonts w:ascii="Songti SC Regular" w:eastAsia="Songti SC Regular" w:hAnsi="Songti SC Regular" w:cs="Tahoma"/>
          <w:bCs/>
          <w:szCs w:val="22"/>
        </w:rPr>
      </w:pPr>
      <w:r w:rsidRPr="00E05216">
        <w:rPr>
          <w:rFonts w:ascii="Songti SC Regular" w:eastAsia="Songti SC Regular" w:hAnsi="Songti SC Regular" w:cs="Tahoma"/>
          <w:bCs/>
          <w:szCs w:val="22"/>
        </w:rPr>
        <w:t>Chapter 2: Story design</w:t>
      </w:r>
      <w:r w:rsidR="00210B79" w:rsidRPr="00E05216">
        <w:rPr>
          <w:rFonts w:ascii="Songti SC Regular" w:eastAsia="Songti SC Regular" w:hAnsi="Songti SC Regular" w:cs="Tahoma"/>
          <w:bCs/>
          <w:szCs w:val="22"/>
        </w:rPr>
        <w:t xml:space="preserve"> and InDesign training</w:t>
      </w:r>
    </w:p>
    <w:p w:rsidR="00210B79" w:rsidRPr="00E05216" w:rsidRDefault="00210B79" w:rsidP="00210B79">
      <w:pPr>
        <w:rPr>
          <w:rFonts w:ascii="Songti SC Regular" w:eastAsia="Songti SC Regular" w:hAnsi="Songti SC Regular" w:cs="Tahoma"/>
          <w:bCs/>
          <w:szCs w:val="22"/>
        </w:rPr>
      </w:pPr>
    </w:p>
    <w:p w:rsidR="00210B79" w:rsidRPr="00644679" w:rsidRDefault="00210B79" w:rsidP="00210B79">
      <w:pPr>
        <w:rPr>
          <w:rFonts w:ascii="Songti SC Regular" w:eastAsia="Songti SC Regular" w:hAnsi="Songti SC Regular" w:cs="Tahoma"/>
          <w:b/>
          <w:bCs/>
          <w:szCs w:val="22"/>
        </w:rPr>
      </w:pPr>
      <w:r w:rsidRPr="00644679">
        <w:rPr>
          <w:rFonts w:ascii="Songti SC Regular" w:eastAsia="Songti SC Regular" w:hAnsi="Songti SC Regular" w:cs="Tahoma"/>
          <w:b/>
          <w:bCs/>
          <w:szCs w:val="22"/>
        </w:rPr>
        <w:t>Week 4 (</w:t>
      </w:r>
      <w:r w:rsidR="00644679" w:rsidRPr="00644679">
        <w:rPr>
          <w:rFonts w:ascii="Songti SC Regular" w:eastAsia="Songti SC Regular" w:hAnsi="Songti SC Regular" w:cs="Tahoma"/>
          <w:b/>
          <w:bCs/>
          <w:szCs w:val="22"/>
        </w:rPr>
        <w:t>Feb. 10-12</w:t>
      </w:r>
      <w:r w:rsidRPr="00644679">
        <w:rPr>
          <w:rFonts w:ascii="Songti SC Regular" w:eastAsia="Songti SC Regular" w:hAnsi="Songti SC Regular" w:cs="Tahoma"/>
          <w:b/>
          <w:bCs/>
          <w:szCs w:val="22"/>
        </w:rPr>
        <w:t>)</w:t>
      </w:r>
    </w:p>
    <w:p w:rsidR="00453877" w:rsidRPr="00E05216" w:rsidRDefault="00210B79" w:rsidP="00210B79">
      <w:pPr>
        <w:rPr>
          <w:rFonts w:ascii="Songti SC Regular" w:eastAsia="Songti SC Regular" w:hAnsi="Songti SC Regular" w:cs="Tahoma"/>
          <w:bCs/>
          <w:szCs w:val="22"/>
        </w:rPr>
      </w:pPr>
      <w:r w:rsidRPr="00E05216">
        <w:rPr>
          <w:rFonts w:ascii="Songti SC Regular" w:eastAsia="Songti SC Regular" w:hAnsi="Songti SC Regular" w:cs="Tahoma"/>
          <w:bCs/>
          <w:szCs w:val="22"/>
        </w:rPr>
        <w:t xml:space="preserve">Chapter </w:t>
      </w:r>
      <w:r w:rsidR="00843C8B" w:rsidRPr="00E05216">
        <w:rPr>
          <w:rFonts w:ascii="Songti SC Regular" w:eastAsia="Songti SC Regular" w:hAnsi="Songti SC Regular" w:cs="Tahoma"/>
          <w:bCs/>
          <w:szCs w:val="22"/>
        </w:rPr>
        <w:t>2 and 8</w:t>
      </w:r>
      <w:r w:rsidRPr="00E05216">
        <w:rPr>
          <w:rFonts w:ascii="Songti SC Regular" w:eastAsia="Songti SC Regular" w:hAnsi="Songti SC Regular" w:cs="Tahoma"/>
          <w:bCs/>
          <w:szCs w:val="22"/>
        </w:rPr>
        <w:t xml:space="preserve">: </w:t>
      </w:r>
      <w:r w:rsidR="00843C8B" w:rsidRPr="00E05216">
        <w:rPr>
          <w:rFonts w:ascii="Songti SC Regular" w:eastAsia="Songti SC Regular" w:hAnsi="Songti SC Regular" w:cs="Tahoma"/>
          <w:bCs/>
          <w:szCs w:val="22"/>
        </w:rPr>
        <w:t>Story design, Redesigning</w:t>
      </w:r>
      <w:r w:rsidRPr="00E05216">
        <w:rPr>
          <w:rFonts w:ascii="Songti SC Regular" w:eastAsia="Songti SC Regular" w:hAnsi="Songti SC Regular" w:cs="Tahoma"/>
          <w:bCs/>
          <w:szCs w:val="22"/>
        </w:rPr>
        <w:t xml:space="preserve"> and InDesign training</w:t>
      </w:r>
    </w:p>
    <w:p w:rsidR="00210B79" w:rsidRPr="00E05216" w:rsidRDefault="00210B79" w:rsidP="00210B79">
      <w:pPr>
        <w:rPr>
          <w:rFonts w:ascii="Songti SC Regular" w:eastAsia="Songti SC Regular" w:hAnsi="Songti SC Regular" w:cs="Tahoma"/>
          <w:bCs/>
          <w:szCs w:val="22"/>
        </w:rPr>
      </w:pPr>
    </w:p>
    <w:p w:rsidR="00210B79" w:rsidRPr="00644679" w:rsidRDefault="00210B79" w:rsidP="00210B79">
      <w:pPr>
        <w:rPr>
          <w:rFonts w:ascii="Songti SC Regular" w:eastAsia="Songti SC Regular" w:hAnsi="Songti SC Regular" w:cs="Tahoma"/>
          <w:b/>
          <w:bCs/>
          <w:szCs w:val="22"/>
        </w:rPr>
      </w:pPr>
      <w:r w:rsidRPr="00644679">
        <w:rPr>
          <w:rFonts w:ascii="Songti SC Regular" w:eastAsia="Songti SC Regular" w:hAnsi="Songti SC Regular" w:cs="Tahoma"/>
          <w:b/>
          <w:bCs/>
          <w:szCs w:val="22"/>
        </w:rPr>
        <w:t>Week 5 (</w:t>
      </w:r>
      <w:r w:rsidR="00644679">
        <w:rPr>
          <w:rFonts w:ascii="Songti SC Regular" w:eastAsia="Songti SC Regular" w:hAnsi="Songti SC Regular" w:cs="Tahoma"/>
          <w:b/>
          <w:bCs/>
          <w:szCs w:val="22"/>
        </w:rPr>
        <w:t>Feb. 17-19</w:t>
      </w:r>
      <w:r w:rsidRPr="00644679">
        <w:rPr>
          <w:rFonts w:ascii="Songti SC Regular" w:eastAsia="Songti SC Regular" w:hAnsi="Songti SC Regular" w:cs="Tahoma"/>
          <w:b/>
          <w:bCs/>
          <w:szCs w:val="22"/>
        </w:rPr>
        <w:t>)</w:t>
      </w:r>
    </w:p>
    <w:p w:rsidR="00210B79" w:rsidRPr="00E05216" w:rsidRDefault="00210B79" w:rsidP="00210B79">
      <w:pPr>
        <w:rPr>
          <w:rFonts w:ascii="Songti SC Regular" w:eastAsia="Songti SC Regular" w:hAnsi="Songti SC Regular" w:cs="Tahoma"/>
          <w:bCs/>
          <w:szCs w:val="22"/>
        </w:rPr>
      </w:pPr>
      <w:r w:rsidRPr="00E05216">
        <w:rPr>
          <w:rFonts w:ascii="Songti SC Regular" w:eastAsia="Songti SC Regular" w:hAnsi="Songti SC Regular" w:cs="Tahoma"/>
          <w:bCs/>
          <w:szCs w:val="22"/>
        </w:rPr>
        <w:t xml:space="preserve">Chapter </w:t>
      </w:r>
      <w:r w:rsidR="00843C8B" w:rsidRPr="00E05216">
        <w:rPr>
          <w:rFonts w:ascii="Songti SC Regular" w:eastAsia="Songti SC Regular" w:hAnsi="Songti SC Regular" w:cs="Tahoma"/>
          <w:bCs/>
          <w:szCs w:val="22"/>
        </w:rPr>
        <w:t>3</w:t>
      </w:r>
      <w:r w:rsidRPr="00E05216">
        <w:rPr>
          <w:rFonts w:ascii="Songti SC Regular" w:eastAsia="Songti SC Regular" w:hAnsi="Songti SC Regular" w:cs="Tahoma"/>
          <w:bCs/>
          <w:szCs w:val="22"/>
        </w:rPr>
        <w:t xml:space="preserve">: </w:t>
      </w:r>
      <w:r w:rsidR="00843C8B" w:rsidRPr="00E05216">
        <w:rPr>
          <w:rFonts w:ascii="Songti SC Regular" w:eastAsia="Songti SC Regular" w:hAnsi="Songti SC Regular" w:cs="Tahoma"/>
          <w:bCs/>
          <w:szCs w:val="22"/>
        </w:rPr>
        <w:t xml:space="preserve">Page </w:t>
      </w:r>
      <w:r w:rsidRPr="00E05216">
        <w:rPr>
          <w:rFonts w:ascii="Songti SC Regular" w:eastAsia="Songti SC Regular" w:hAnsi="Songti SC Regular" w:cs="Tahoma"/>
          <w:bCs/>
          <w:szCs w:val="22"/>
        </w:rPr>
        <w:t>design and InDesign training</w:t>
      </w:r>
    </w:p>
    <w:p w:rsidR="00644679" w:rsidRPr="00077351" w:rsidRDefault="00644679" w:rsidP="00644679">
      <w:pPr>
        <w:rPr>
          <w:rFonts w:ascii="Songti SC Regular" w:eastAsia="Songti SC Regular" w:hAnsi="Songti SC Regular" w:cs="Tahoma"/>
          <w:b/>
          <w:bCs/>
          <w:szCs w:val="22"/>
        </w:rPr>
      </w:pPr>
      <w:r w:rsidRPr="00077351">
        <w:rPr>
          <w:rFonts w:ascii="Songti SC Regular" w:eastAsia="Songti SC Regular" w:hAnsi="Songti SC Regular" w:cs="Tahoma"/>
          <w:b/>
          <w:bCs/>
          <w:szCs w:val="22"/>
        </w:rPr>
        <w:t>Project #1 due Feb. 19</w:t>
      </w:r>
    </w:p>
    <w:p w:rsidR="00210B79" w:rsidRPr="00E05216" w:rsidRDefault="00210B79" w:rsidP="00210B79">
      <w:pPr>
        <w:rPr>
          <w:rFonts w:ascii="Songti SC Regular" w:eastAsia="Songti SC Regular" w:hAnsi="Songti SC Regular" w:cs="Tahoma"/>
          <w:bCs/>
          <w:szCs w:val="22"/>
        </w:rPr>
      </w:pPr>
    </w:p>
    <w:p w:rsidR="00210B79" w:rsidRPr="00077351" w:rsidRDefault="00210B79" w:rsidP="00210B79">
      <w:pPr>
        <w:rPr>
          <w:rFonts w:ascii="Songti SC Regular" w:eastAsia="Songti SC Regular" w:hAnsi="Songti SC Regular" w:cs="Tahoma"/>
          <w:b/>
          <w:bCs/>
          <w:szCs w:val="22"/>
        </w:rPr>
      </w:pPr>
      <w:r w:rsidRPr="00077351">
        <w:rPr>
          <w:rFonts w:ascii="Songti SC Regular" w:eastAsia="Songti SC Regular" w:hAnsi="Songti SC Regular" w:cs="Tahoma"/>
          <w:b/>
          <w:bCs/>
          <w:szCs w:val="22"/>
        </w:rPr>
        <w:t>Week 6 (</w:t>
      </w:r>
      <w:r w:rsidR="00077351">
        <w:rPr>
          <w:rFonts w:ascii="Songti SC Regular" w:eastAsia="Songti SC Regular" w:hAnsi="Songti SC Regular" w:cs="Tahoma"/>
          <w:b/>
          <w:bCs/>
          <w:szCs w:val="22"/>
        </w:rPr>
        <w:t>Feb. 24-26</w:t>
      </w:r>
      <w:r w:rsidRPr="00077351">
        <w:rPr>
          <w:rFonts w:ascii="Songti SC Regular" w:eastAsia="Songti SC Regular" w:hAnsi="Songti SC Regular" w:cs="Tahoma"/>
          <w:b/>
          <w:bCs/>
          <w:szCs w:val="22"/>
        </w:rPr>
        <w:t>)</w:t>
      </w:r>
    </w:p>
    <w:p w:rsidR="00210B79" w:rsidRPr="00E05216" w:rsidRDefault="00210B79" w:rsidP="00210B79">
      <w:pPr>
        <w:rPr>
          <w:rFonts w:ascii="Songti SC Regular" w:eastAsia="Songti SC Regular" w:hAnsi="Songti SC Regular" w:cs="Tahoma"/>
          <w:bCs/>
          <w:szCs w:val="22"/>
        </w:rPr>
      </w:pPr>
      <w:r w:rsidRPr="00E05216">
        <w:rPr>
          <w:rFonts w:ascii="Songti SC Regular" w:eastAsia="Songti SC Regular" w:hAnsi="Songti SC Regular" w:cs="Tahoma"/>
          <w:bCs/>
          <w:szCs w:val="22"/>
        </w:rPr>
        <w:t xml:space="preserve">Chapter </w:t>
      </w:r>
      <w:r w:rsidR="00843C8B" w:rsidRPr="00E05216">
        <w:rPr>
          <w:rFonts w:ascii="Songti SC Regular" w:eastAsia="Songti SC Regular" w:hAnsi="Songti SC Regular" w:cs="Tahoma"/>
          <w:bCs/>
          <w:szCs w:val="22"/>
        </w:rPr>
        <w:t>3</w:t>
      </w:r>
      <w:r w:rsidRPr="00E05216">
        <w:rPr>
          <w:rFonts w:ascii="Songti SC Regular" w:eastAsia="Songti SC Regular" w:hAnsi="Songti SC Regular" w:cs="Tahoma"/>
          <w:bCs/>
          <w:szCs w:val="22"/>
        </w:rPr>
        <w:t xml:space="preserve">: </w:t>
      </w:r>
      <w:r w:rsidR="00843C8B" w:rsidRPr="00E05216">
        <w:rPr>
          <w:rFonts w:ascii="Songti SC Regular" w:eastAsia="Songti SC Regular" w:hAnsi="Songti SC Regular" w:cs="Tahoma"/>
          <w:bCs/>
          <w:szCs w:val="22"/>
        </w:rPr>
        <w:t>Page d</w:t>
      </w:r>
      <w:r w:rsidRPr="00E05216">
        <w:rPr>
          <w:rFonts w:ascii="Songti SC Regular" w:eastAsia="Songti SC Regular" w:hAnsi="Songti SC Regular" w:cs="Tahoma"/>
          <w:bCs/>
          <w:szCs w:val="22"/>
        </w:rPr>
        <w:t>esign</w:t>
      </w:r>
    </w:p>
    <w:p w:rsidR="00453877" w:rsidRPr="00E05216" w:rsidRDefault="00210B79" w:rsidP="00210B79">
      <w:pPr>
        <w:rPr>
          <w:rFonts w:ascii="Songti SC Regular" w:eastAsia="Songti SC Regular" w:hAnsi="Songti SC Regular" w:cs="Tahoma"/>
          <w:bCs/>
          <w:szCs w:val="22"/>
        </w:rPr>
      </w:pPr>
      <w:r w:rsidRPr="00E05216">
        <w:rPr>
          <w:rFonts w:ascii="Songti SC Regular" w:eastAsia="Songti SC Regular" w:hAnsi="Songti SC Regular" w:cs="Tahoma"/>
          <w:bCs/>
          <w:szCs w:val="22"/>
        </w:rPr>
        <w:t xml:space="preserve">Field trip to Los Angeles Times </w:t>
      </w:r>
      <w:r w:rsidR="00D26B81" w:rsidRPr="00E05216">
        <w:rPr>
          <w:rFonts w:ascii="Songti SC Regular" w:eastAsia="Songti SC Regular" w:hAnsi="Songti SC Regular" w:cs="Tahoma"/>
          <w:bCs/>
          <w:szCs w:val="22"/>
        </w:rPr>
        <w:t>(tentative)</w:t>
      </w:r>
    </w:p>
    <w:p w:rsidR="00563DF7" w:rsidRPr="00E05216" w:rsidRDefault="00563DF7" w:rsidP="00210B79">
      <w:pPr>
        <w:rPr>
          <w:rFonts w:ascii="Songti SC Regular" w:eastAsia="Songti SC Regular" w:hAnsi="Songti SC Regular" w:cs="Tahoma"/>
          <w:bCs/>
          <w:szCs w:val="22"/>
        </w:rPr>
      </w:pPr>
    </w:p>
    <w:p w:rsidR="00210B79" w:rsidRPr="00077351" w:rsidRDefault="00210B79" w:rsidP="00210B79">
      <w:pPr>
        <w:rPr>
          <w:rFonts w:ascii="Songti SC Regular" w:eastAsia="Songti SC Regular" w:hAnsi="Songti SC Regular" w:cs="Tahoma"/>
          <w:b/>
          <w:bCs/>
          <w:szCs w:val="22"/>
        </w:rPr>
      </w:pPr>
      <w:r w:rsidRPr="00077351">
        <w:rPr>
          <w:rFonts w:ascii="Songti SC Regular" w:eastAsia="Songti SC Regular" w:hAnsi="Songti SC Regular" w:cs="Tahoma"/>
          <w:b/>
          <w:bCs/>
          <w:szCs w:val="22"/>
        </w:rPr>
        <w:t>Week 7 (</w:t>
      </w:r>
      <w:r w:rsidR="00077351" w:rsidRPr="00077351">
        <w:rPr>
          <w:rFonts w:ascii="Songti SC Regular" w:eastAsia="Songti SC Regular" w:hAnsi="Songti SC Regular" w:cs="Tahoma"/>
          <w:b/>
          <w:bCs/>
          <w:szCs w:val="22"/>
        </w:rPr>
        <w:t>March 3-5</w:t>
      </w:r>
      <w:r w:rsidR="00453877" w:rsidRPr="00077351">
        <w:rPr>
          <w:rFonts w:ascii="Songti SC Regular" w:eastAsia="Songti SC Regular" w:hAnsi="Songti SC Regular" w:cs="Tahoma"/>
          <w:b/>
          <w:bCs/>
          <w:szCs w:val="22"/>
        </w:rPr>
        <w:t>)</w:t>
      </w:r>
    </w:p>
    <w:p w:rsidR="00210B79" w:rsidRPr="00E05216" w:rsidRDefault="00210B79" w:rsidP="00210B79">
      <w:pPr>
        <w:rPr>
          <w:rFonts w:ascii="Songti SC Regular" w:eastAsia="Songti SC Regular" w:hAnsi="Songti SC Regular" w:cs="Tahoma"/>
          <w:bCs/>
          <w:szCs w:val="22"/>
        </w:rPr>
      </w:pPr>
      <w:r w:rsidRPr="00E05216">
        <w:rPr>
          <w:rFonts w:ascii="Songti SC Regular" w:eastAsia="Songti SC Regular" w:hAnsi="Songti SC Regular" w:cs="Tahoma"/>
          <w:bCs/>
          <w:szCs w:val="22"/>
        </w:rPr>
        <w:t xml:space="preserve">Chapter </w:t>
      </w:r>
      <w:r w:rsidR="00843C8B" w:rsidRPr="00E05216">
        <w:rPr>
          <w:rFonts w:ascii="Songti SC Regular" w:eastAsia="Songti SC Regular" w:hAnsi="Songti SC Regular" w:cs="Tahoma"/>
          <w:bCs/>
          <w:szCs w:val="22"/>
        </w:rPr>
        <w:t>4</w:t>
      </w:r>
      <w:r w:rsidRPr="00E05216">
        <w:rPr>
          <w:rFonts w:ascii="Songti SC Regular" w:eastAsia="Songti SC Regular" w:hAnsi="Songti SC Regular" w:cs="Tahoma"/>
          <w:bCs/>
          <w:szCs w:val="22"/>
        </w:rPr>
        <w:t>:  Photo</w:t>
      </w:r>
      <w:r w:rsidR="00843C8B" w:rsidRPr="00E05216">
        <w:rPr>
          <w:rFonts w:ascii="Songti SC Regular" w:eastAsia="Songti SC Regular" w:hAnsi="Songti SC Regular" w:cs="Tahoma"/>
          <w:bCs/>
          <w:szCs w:val="22"/>
        </w:rPr>
        <w:t>s</w:t>
      </w:r>
      <w:r w:rsidRPr="00E05216">
        <w:rPr>
          <w:rFonts w:ascii="Songti SC Regular" w:eastAsia="Songti SC Regular" w:hAnsi="Songti SC Regular" w:cs="Tahoma"/>
          <w:bCs/>
          <w:szCs w:val="22"/>
        </w:rPr>
        <w:t xml:space="preserve"> and InDesign</w:t>
      </w:r>
    </w:p>
    <w:p w:rsidR="00453877" w:rsidRPr="00E05216" w:rsidRDefault="00210B79" w:rsidP="00210B79">
      <w:pPr>
        <w:rPr>
          <w:rFonts w:ascii="Songti SC Regular" w:eastAsia="Songti SC Regular" w:hAnsi="Songti SC Regular" w:cs="Tahoma"/>
          <w:bCs/>
          <w:szCs w:val="22"/>
        </w:rPr>
      </w:pPr>
      <w:r w:rsidRPr="00E05216">
        <w:rPr>
          <w:rFonts w:ascii="Songti SC Regular" w:eastAsia="Songti SC Regular" w:hAnsi="Songti SC Regular" w:cs="Tahoma"/>
          <w:bCs/>
          <w:szCs w:val="22"/>
        </w:rPr>
        <w:t xml:space="preserve">Guest speaker </w:t>
      </w:r>
      <w:r w:rsidR="00923B5D" w:rsidRPr="00E05216">
        <w:rPr>
          <w:rFonts w:ascii="Songti SC Regular" w:eastAsia="Songti SC Regular" w:hAnsi="Songti SC Regular" w:cs="Tahoma"/>
          <w:bCs/>
          <w:szCs w:val="22"/>
        </w:rPr>
        <w:t>from the</w:t>
      </w:r>
      <w:r w:rsidR="00A06CD2" w:rsidRPr="00E05216">
        <w:rPr>
          <w:rFonts w:ascii="Songti SC Regular" w:eastAsia="Songti SC Regular" w:hAnsi="Songti SC Regular" w:cs="Tahoma"/>
          <w:bCs/>
          <w:szCs w:val="22"/>
        </w:rPr>
        <w:t xml:space="preserve"> Los Angeles Times</w:t>
      </w:r>
    </w:p>
    <w:p w:rsidR="00210B79" w:rsidRPr="00077351" w:rsidRDefault="00A06CD2" w:rsidP="00210B79">
      <w:pPr>
        <w:rPr>
          <w:rFonts w:ascii="Songti SC Regular" w:eastAsia="Songti SC Regular" w:hAnsi="Songti SC Regular" w:cs="Tahoma"/>
          <w:b/>
          <w:bCs/>
          <w:szCs w:val="22"/>
        </w:rPr>
      </w:pPr>
      <w:r w:rsidRPr="00E05216">
        <w:rPr>
          <w:rFonts w:ascii="Songti SC Regular" w:eastAsia="Songti SC Regular" w:hAnsi="Songti SC Regular" w:cs="Tahoma"/>
          <w:bCs/>
          <w:szCs w:val="22"/>
        </w:rPr>
        <w:t xml:space="preserve"> </w:t>
      </w:r>
      <w:r w:rsidR="00210B79" w:rsidRPr="00E05216">
        <w:rPr>
          <w:rFonts w:ascii="Songti SC Regular" w:eastAsia="Songti SC Regular" w:hAnsi="Songti SC Regular" w:cs="Tahoma"/>
          <w:bCs/>
          <w:szCs w:val="22"/>
        </w:rPr>
        <w:br/>
      </w:r>
      <w:r w:rsidR="00210B79" w:rsidRPr="00077351">
        <w:rPr>
          <w:rFonts w:ascii="Songti SC Regular" w:eastAsia="Songti SC Regular" w:hAnsi="Songti SC Regular" w:cs="Tahoma"/>
          <w:b/>
          <w:bCs/>
          <w:szCs w:val="22"/>
        </w:rPr>
        <w:t>Week 8 (</w:t>
      </w:r>
      <w:r w:rsidR="00077351">
        <w:rPr>
          <w:rFonts w:ascii="Songti SC Regular" w:eastAsia="Songti SC Regular" w:hAnsi="Songti SC Regular" w:cs="Tahoma"/>
          <w:b/>
          <w:bCs/>
          <w:szCs w:val="22"/>
        </w:rPr>
        <w:t>March 10</w:t>
      </w:r>
      <w:r w:rsidR="00210B79" w:rsidRPr="00077351">
        <w:rPr>
          <w:rFonts w:ascii="Songti SC Regular" w:eastAsia="Songti SC Regular" w:hAnsi="Songti SC Regular" w:cs="Tahoma"/>
          <w:b/>
          <w:bCs/>
          <w:szCs w:val="22"/>
        </w:rPr>
        <w:t>)</w:t>
      </w:r>
    </w:p>
    <w:p w:rsidR="00077351" w:rsidRDefault="00077351" w:rsidP="00563DF7">
      <w:pPr>
        <w:rPr>
          <w:rFonts w:ascii="Songti SC Regular" w:eastAsia="Songti SC Regular" w:hAnsi="Songti SC Regular" w:cs="Tahoma"/>
          <w:bCs/>
          <w:szCs w:val="22"/>
        </w:rPr>
      </w:pPr>
      <w:proofErr w:type="gramStart"/>
      <w:r>
        <w:rPr>
          <w:rFonts w:ascii="Songti SC Regular" w:eastAsia="Songti SC Regular" w:hAnsi="Songti SC Regular" w:cs="Tahoma"/>
          <w:bCs/>
          <w:szCs w:val="22"/>
        </w:rPr>
        <w:t>Out-of-class assignment on March 12.</w:t>
      </w:r>
      <w:proofErr w:type="gramEnd"/>
    </w:p>
    <w:p w:rsidR="00D26B81" w:rsidRPr="00E05216" w:rsidRDefault="00563DF7" w:rsidP="00563DF7">
      <w:pPr>
        <w:rPr>
          <w:rFonts w:ascii="Songti SC Regular" w:eastAsia="Songti SC Regular" w:hAnsi="Songti SC Regular" w:cs="Tahoma"/>
          <w:bCs/>
          <w:szCs w:val="22"/>
        </w:rPr>
      </w:pPr>
      <w:r w:rsidRPr="00E05216">
        <w:rPr>
          <w:rFonts w:ascii="Songti SC Regular" w:eastAsia="Songti SC Regular" w:hAnsi="Songti SC Regular" w:cs="Tahoma"/>
          <w:bCs/>
          <w:szCs w:val="22"/>
        </w:rPr>
        <w:t>Work on photo layout project and InDesign</w:t>
      </w:r>
    </w:p>
    <w:p w:rsidR="00210B79" w:rsidRPr="00077351" w:rsidRDefault="00210B79" w:rsidP="00210B79">
      <w:pPr>
        <w:rPr>
          <w:rFonts w:ascii="Songti SC Regular" w:eastAsia="Songti SC Regular" w:hAnsi="Songti SC Regular" w:cs="Tahoma"/>
          <w:b/>
          <w:bCs/>
          <w:szCs w:val="22"/>
        </w:rPr>
      </w:pPr>
      <w:r w:rsidRPr="00E05216">
        <w:rPr>
          <w:rFonts w:ascii="Songti SC Regular" w:eastAsia="Songti SC Regular" w:hAnsi="Songti SC Regular" w:cs="Tahoma"/>
          <w:bCs/>
          <w:szCs w:val="22"/>
        </w:rPr>
        <w:br/>
      </w:r>
      <w:r w:rsidRPr="00077351">
        <w:rPr>
          <w:rFonts w:ascii="Songti SC Regular" w:eastAsia="Songti SC Regular" w:hAnsi="Songti SC Regular" w:cs="Tahoma"/>
          <w:b/>
          <w:bCs/>
          <w:szCs w:val="22"/>
        </w:rPr>
        <w:t>Week 9 (</w:t>
      </w:r>
      <w:r w:rsidR="00077351" w:rsidRPr="00077351">
        <w:rPr>
          <w:rFonts w:ascii="Songti SC Regular" w:eastAsia="Songti SC Regular" w:hAnsi="Songti SC Regular" w:cs="Tahoma"/>
          <w:b/>
          <w:bCs/>
          <w:szCs w:val="22"/>
        </w:rPr>
        <w:t>March 17-19</w:t>
      </w:r>
      <w:r w:rsidRPr="00077351">
        <w:rPr>
          <w:rFonts w:ascii="Songti SC Regular" w:eastAsia="Songti SC Regular" w:hAnsi="Songti SC Regular" w:cs="Tahoma"/>
          <w:b/>
          <w:bCs/>
          <w:szCs w:val="22"/>
        </w:rPr>
        <w:t>)</w:t>
      </w:r>
    </w:p>
    <w:p w:rsidR="00077351" w:rsidRPr="00E05216" w:rsidRDefault="00077351" w:rsidP="00077351">
      <w:pPr>
        <w:rPr>
          <w:rFonts w:ascii="Songti SC Regular" w:eastAsia="Songti SC Regular" w:hAnsi="Songti SC Regular" w:cs="Tahoma"/>
          <w:bCs/>
          <w:szCs w:val="22"/>
        </w:rPr>
      </w:pPr>
      <w:r w:rsidRPr="00E05216">
        <w:rPr>
          <w:rFonts w:ascii="Songti SC Regular" w:eastAsia="Songti SC Regular" w:hAnsi="Songti SC Regular" w:cs="Tahoma"/>
          <w:bCs/>
          <w:szCs w:val="22"/>
        </w:rPr>
        <w:t>Midterm review</w:t>
      </w:r>
    </w:p>
    <w:p w:rsidR="00D26B81" w:rsidRPr="00077351" w:rsidRDefault="00563DF7" w:rsidP="00563DF7">
      <w:pPr>
        <w:rPr>
          <w:rFonts w:ascii="Songti SC Regular" w:eastAsia="Songti SC Regular" w:hAnsi="Songti SC Regular" w:cs="Tahoma"/>
          <w:b/>
          <w:bCs/>
          <w:szCs w:val="22"/>
        </w:rPr>
      </w:pPr>
      <w:r w:rsidRPr="00077351">
        <w:rPr>
          <w:rFonts w:ascii="Songti SC Regular" w:eastAsia="Songti SC Regular" w:hAnsi="Songti SC Regular" w:cs="Tahoma"/>
          <w:b/>
          <w:bCs/>
          <w:szCs w:val="22"/>
        </w:rPr>
        <w:t xml:space="preserve">MIDTERM </w:t>
      </w:r>
      <w:r w:rsidR="00077351" w:rsidRPr="00077351">
        <w:rPr>
          <w:rFonts w:ascii="Songti SC Regular" w:eastAsia="Songti SC Regular" w:hAnsi="Songti SC Regular" w:cs="Tahoma"/>
          <w:b/>
          <w:bCs/>
          <w:szCs w:val="22"/>
        </w:rPr>
        <w:t>March 19</w:t>
      </w:r>
    </w:p>
    <w:p w:rsidR="00210B79" w:rsidRPr="00E05216" w:rsidRDefault="00210B79" w:rsidP="00210B79">
      <w:pPr>
        <w:rPr>
          <w:rFonts w:ascii="Songti SC Regular" w:eastAsia="Songti SC Regular" w:hAnsi="Songti SC Regular" w:cs="Tahoma"/>
          <w:bCs/>
          <w:szCs w:val="22"/>
        </w:rPr>
      </w:pPr>
    </w:p>
    <w:p w:rsidR="00923B5D" w:rsidRPr="00077351" w:rsidRDefault="00923B5D" w:rsidP="00A06CD2">
      <w:pPr>
        <w:rPr>
          <w:rFonts w:ascii="Songti SC Regular" w:eastAsia="Songti SC Regular" w:hAnsi="Songti SC Regular" w:cs="Tahoma"/>
          <w:b/>
          <w:bCs/>
          <w:szCs w:val="22"/>
        </w:rPr>
      </w:pPr>
      <w:r w:rsidRPr="00077351">
        <w:rPr>
          <w:rFonts w:ascii="Songti SC Regular" w:eastAsia="Songti SC Regular" w:hAnsi="Songti SC Regular" w:cs="Tahoma"/>
          <w:b/>
          <w:bCs/>
          <w:szCs w:val="22"/>
        </w:rPr>
        <w:t xml:space="preserve">Week 10 </w:t>
      </w:r>
      <w:r w:rsidR="00453877" w:rsidRPr="00077351">
        <w:rPr>
          <w:rFonts w:ascii="Songti SC Regular" w:eastAsia="Songti SC Regular" w:hAnsi="Songti SC Regular" w:cs="Tahoma"/>
          <w:b/>
          <w:bCs/>
          <w:szCs w:val="22"/>
        </w:rPr>
        <w:t>(</w:t>
      </w:r>
      <w:r w:rsidR="00077351" w:rsidRPr="00077351">
        <w:rPr>
          <w:rFonts w:ascii="Songti SC Regular" w:eastAsia="Songti SC Regular" w:hAnsi="Songti SC Regular" w:cs="Tahoma"/>
          <w:b/>
          <w:bCs/>
          <w:szCs w:val="22"/>
        </w:rPr>
        <w:t>March 24-2</w:t>
      </w:r>
      <w:r w:rsidR="00077351">
        <w:rPr>
          <w:rFonts w:ascii="Songti SC Regular" w:eastAsia="Songti SC Regular" w:hAnsi="Songti SC Regular" w:cs="Tahoma"/>
          <w:b/>
          <w:bCs/>
          <w:szCs w:val="22"/>
        </w:rPr>
        <w:t>6</w:t>
      </w:r>
      <w:r w:rsidR="001B4831" w:rsidRPr="00077351">
        <w:rPr>
          <w:rFonts w:ascii="Songti SC Regular" w:eastAsia="Songti SC Regular" w:hAnsi="Songti SC Regular" w:cs="Tahoma"/>
          <w:b/>
          <w:bCs/>
          <w:szCs w:val="22"/>
        </w:rPr>
        <w:t>)</w:t>
      </w:r>
    </w:p>
    <w:p w:rsidR="00077351" w:rsidRDefault="00563DF7" w:rsidP="00563DF7">
      <w:pPr>
        <w:rPr>
          <w:rFonts w:ascii="Songti SC Regular" w:eastAsia="Songti SC Regular" w:hAnsi="Songti SC Regular" w:cs="Tahoma"/>
          <w:bCs/>
          <w:szCs w:val="22"/>
        </w:rPr>
      </w:pPr>
      <w:r w:rsidRPr="00E05216">
        <w:rPr>
          <w:rFonts w:ascii="Songti SC Regular" w:eastAsia="Songti SC Regular" w:hAnsi="Songti SC Regular" w:cs="Tahoma"/>
          <w:bCs/>
          <w:szCs w:val="22"/>
        </w:rPr>
        <w:t>Chapter 5: Nuts and bolts and InDesign</w:t>
      </w:r>
    </w:p>
    <w:p w:rsidR="00077351" w:rsidRPr="00E05216" w:rsidRDefault="00077351" w:rsidP="00077351">
      <w:pPr>
        <w:rPr>
          <w:rFonts w:ascii="Songti SC Regular" w:eastAsia="Songti SC Regular" w:hAnsi="Songti SC Regular" w:cs="Tahoma"/>
          <w:bCs/>
          <w:szCs w:val="22"/>
        </w:rPr>
      </w:pPr>
      <w:r w:rsidRPr="00E05216">
        <w:rPr>
          <w:rFonts w:ascii="Songti SC Regular" w:eastAsia="Songti SC Regular" w:hAnsi="Songti SC Regular" w:cs="Tahoma"/>
          <w:bCs/>
          <w:szCs w:val="22"/>
        </w:rPr>
        <w:lastRenderedPageBreak/>
        <w:t xml:space="preserve">Project #2 due </w:t>
      </w:r>
      <w:r>
        <w:rPr>
          <w:rFonts w:ascii="Songti SC Regular" w:eastAsia="Songti SC Regular" w:hAnsi="Songti SC Regular" w:cs="Tahoma"/>
          <w:bCs/>
          <w:szCs w:val="22"/>
        </w:rPr>
        <w:t>March 26</w:t>
      </w:r>
    </w:p>
    <w:p w:rsidR="00563DF7" w:rsidRPr="00E05216" w:rsidRDefault="00563DF7" w:rsidP="00563DF7">
      <w:pPr>
        <w:rPr>
          <w:rFonts w:ascii="Songti SC Regular" w:eastAsia="Songti SC Regular" w:hAnsi="Songti SC Regular" w:cs="Tahoma"/>
          <w:bCs/>
          <w:szCs w:val="22"/>
        </w:rPr>
      </w:pPr>
    </w:p>
    <w:p w:rsidR="00A06CD2" w:rsidRPr="00E05216" w:rsidRDefault="00A06CD2" w:rsidP="00A06CD2">
      <w:pPr>
        <w:rPr>
          <w:rFonts w:ascii="Songti SC Regular" w:eastAsia="Songti SC Regular" w:hAnsi="Songti SC Regular" w:cs="Tahoma"/>
          <w:bCs/>
          <w:szCs w:val="22"/>
        </w:rPr>
      </w:pPr>
    </w:p>
    <w:p w:rsidR="00532A91" w:rsidRPr="005045B2" w:rsidRDefault="00210B79" w:rsidP="00210B79">
      <w:pPr>
        <w:rPr>
          <w:rFonts w:ascii="Songti SC Regular" w:eastAsia="Songti SC Regular" w:hAnsi="Songti SC Regular" w:cs="Tahoma"/>
          <w:b/>
          <w:bCs/>
          <w:szCs w:val="22"/>
        </w:rPr>
      </w:pPr>
      <w:r w:rsidRPr="005045B2">
        <w:rPr>
          <w:rFonts w:ascii="Songti SC Regular" w:eastAsia="Songti SC Regular" w:hAnsi="Songti SC Regular" w:cs="Tahoma"/>
          <w:b/>
          <w:bCs/>
          <w:szCs w:val="22"/>
        </w:rPr>
        <w:t>Week 1</w:t>
      </w:r>
      <w:r w:rsidR="00453877" w:rsidRPr="005045B2">
        <w:rPr>
          <w:rFonts w:ascii="Songti SC Regular" w:eastAsia="Songti SC Regular" w:hAnsi="Songti SC Regular" w:cs="Tahoma"/>
          <w:b/>
          <w:bCs/>
          <w:szCs w:val="22"/>
        </w:rPr>
        <w:t>1</w:t>
      </w:r>
      <w:r w:rsidRPr="005045B2">
        <w:rPr>
          <w:rFonts w:ascii="Songti SC Regular" w:eastAsia="Songti SC Regular" w:hAnsi="Songti SC Regular" w:cs="Tahoma"/>
          <w:b/>
          <w:bCs/>
          <w:szCs w:val="22"/>
        </w:rPr>
        <w:t xml:space="preserve"> (</w:t>
      </w:r>
      <w:r w:rsidR="005045B2" w:rsidRPr="005045B2">
        <w:rPr>
          <w:rFonts w:ascii="Songti SC Regular" w:eastAsia="Songti SC Regular" w:hAnsi="Songti SC Regular" w:cs="Tahoma"/>
          <w:b/>
          <w:bCs/>
          <w:szCs w:val="22"/>
        </w:rPr>
        <w:t>March 31-April 2</w:t>
      </w:r>
      <w:r w:rsidR="00532A91" w:rsidRPr="005045B2">
        <w:rPr>
          <w:rFonts w:ascii="Songti SC Regular" w:eastAsia="Songti SC Regular" w:hAnsi="Songti SC Regular" w:cs="Tahoma"/>
          <w:b/>
          <w:bCs/>
          <w:szCs w:val="22"/>
        </w:rPr>
        <w:t>)</w:t>
      </w:r>
    </w:p>
    <w:p w:rsidR="005045B2" w:rsidRPr="005045B2" w:rsidRDefault="005045B2" w:rsidP="00210B79">
      <w:pPr>
        <w:rPr>
          <w:rFonts w:ascii="Songti SC Regular" w:eastAsia="Songti SC Regular" w:hAnsi="Songti SC Regular" w:cs="Tahoma"/>
          <w:b/>
          <w:bCs/>
          <w:szCs w:val="22"/>
        </w:rPr>
      </w:pPr>
      <w:r w:rsidRPr="005045B2">
        <w:rPr>
          <w:rFonts w:ascii="Songti SC Regular" w:eastAsia="Songti SC Regular" w:hAnsi="Songti SC Regular" w:cs="Tahoma"/>
          <w:b/>
          <w:bCs/>
          <w:szCs w:val="22"/>
        </w:rPr>
        <w:t>SPRING BREAK!!!!!</w:t>
      </w:r>
    </w:p>
    <w:p w:rsidR="00563DF7" w:rsidRPr="00E05216" w:rsidRDefault="00563DF7" w:rsidP="00210B79">
      <w:pPr>
        <w:rPr>
          <w:rFonts w:ascii="Songti SC Regular" w:eastAsia="Songti SC Regular" w:hAnsi="Songti SC Regular" w:cs="Tahoma"/>
          <w:bCs/>
          <w:szCs w:val="22"/>
        </w:rPr>
      </w:pPr>
    </w:p>
    <w:p w:rsidR="00532A91" w:rsidRPr="005045B2" w:rsidRDefault="00210B79" w:rsidP="00210B79">
      <w:pPr>
        <w:rPr>
          <w:rFonts w:ascii="Songti SC Regular" w:eastAsia="Songti SC Regular" w:hAnsi="Songti SC Regular" w:cs="Tahoma"/>
          <w:b/>
          <w:bCs/>
          <w:szCs w:val="22"/>
        </w:rPr>
      </w:pPr>
      <w:r w:rsidRPr="005045B2">
        <w:rPr>
          <w:rFonts w:ascii="Songti SC Regular" w:eastAsia="Songti SC Regular" w:hAnsi="Songti SC Regular" w:cs="Tahoma"/>
          <w:b/>
          <w:bCs/>
          <w:szCs w:val="22"/>
        </w:rPr>
        <w:t>Week 1</w:t>
      </w:r>
      <w:r w:rsidR="00550D9B" w:rsidRPr="005045B2">
        <w:rPr>
          <w:rFonts w:ascii="Songti SC Regular" w:eastAsia="Songti SC Regular" w:hAnsi="Songti SC Regular" w:cs="Tahoma"/>
          <w:b/>
          <w:bCs/>
          <w:szCs w:val="22"/>
        </w:rPr>
        <w:t>2</w:t>
      </w:r>
      <w:r w:rsidRPr="005045B2">
        <w:rPr>
          <w:rFonts w:ascii="Songti SC Regular" w:eastAsia="Songti SC Regular" w:hAnsi="Songti SC Regular" w:cs="Tahoma"/>
          <w:b/>
          <w:bCs/>
          <w:szCs w:val="22"/>
        </w:rPr>
        <w:t xml:space="preserve"> (</w:t>
      </w:r>
      <w:r w:rsidR="005045B2" w:rsidRPr="005045B2">
        <w:rPr>
          <w:rFonts w:ascii="Songti SC Regular" w:eastAsia="Songti SC Regular" w:hAnsi="Songti SC Regular" w:cs="Tahoma"/>
          <w:b/>
          <w:bCs/>
          <w:szCs w:val="22"/>
        </w:rPr>
        <w:t>April 7-9</w:t>
      </w:r>
      <w:r w:rsidR="00532A91" w:rsidRPr="005045B2">
        <w:rPr>
          <w:rFonts w:ascii="Songti SC Regular" w:eastAsia="Songti SC Regular" w:hAnsi="Songti SC Regular" w:cs="Tahoma"/>
          <w:b/>
          <w:bCs/>
          <w:szCs w:val="22"/>
        </w:rPr>
        <w:t>)</w:t>
      </w:r>
    </w:p>
    <w:p w:rsidR="005045B2" w:rsidRPr="00E05216" w:rsidRDefault="005045B2" w:rsidP="005045B2">
      <w:pPr>
        <w:rPr>
          <w:rFonts w:ascii="Songti SC Regular" w:eastAsia="Songti SC Regular" w:hAnsi="Songti SC Regular" w:cs="Tahoma"/>
          <w:bCs/>
          <w:szCs w:val="22"/>
        </w:rPr>
      </w:pPr>
      <w:r w:rsidRPr="00E05216">
        <w:rPr>
          <w:rFonts w:ascii="Songti SC Regular" w:eastAsia="Songti SC Regular" w:hAnsi="Songti SC Regular" w:cs="Tahoma"/>
          <w:bCs/>
          <w:szCs w:val="22"/>
        </w:rPr>
        <w:t>Newsletters and InDesign</w:t>
      </w:r>
    </w:p>
    <w:p w:rsidR="00563DF7" w:rsidRPr="00E05216" w:rsidRDefault="00560650" w:rsidP="00210B79">
      <w:pPr>
        <w:rPr>
          <w:rFonts w:ascii="Songti SC Regular" w:eastAsia="Songti SC Regular" w:hAnsi="Songti SC Regular" w:cs="Tahoma"/>
          <w:bCs/>
          <w:szCs w:val="22"/>
        </w:rPr>
      </w:pPr>
      <w:r w:rsidRPr="00E05216">
        <w:rPr>
          <w:rFonts w:ascii="Songti SC Regular" w:eastAsia="Songti SC Regular" w:hAnsi="Songti SC Regular" w:cs="Tahoma"/>
          <w:bCs/>
          <w:szCs w:val="22"/>
        </w:rPr>
        <w:t>Public relations and InDesign</w:t>
      </w:r>
    </w:p>
    <w:p w:rsidR="00F42A58" w:rsidRPr="00E05216" w:rsidRDefault="00F42A58" w:rsidP="00210B79">
      <w:pPr>
        <w:rPr>
          <w:rFonts w:ascii="Songti SC Regular" w:eastAsia="Songti SC Regular" w:hAnsi="Songti SC Regular" w:cs="Tahoma"/>
          <w:bCs/>
          <w:szCs w:val="22"/>
        </w:rPr>
      </w:pPr>
    </w:p>
    <w:p w:rsidR="00210B79" w:rsidRPr="005045B2" w:rsidRDefault="00210B79" w:rsidP="00210B79">
      <w:pPr>
        <w:rPr>
          <w:rFonts w:ascii="Songti SC Regular" w:eastAsia="Songti SC Regular" w:hAnsi="Songti SC Regular" w:cs="Tahoma"/>
          <w:b/>
          <w:bCs/>
          <w:szCs w:val="22"/>
        </w:rPr>
      </w:pPr>
      <w:r w:rsidRPr="005045B2">
        <w:rPr>
          <w:rFonts w:ascii="Songti SC Regular" w:eastAsia="Songti SC Regular" w:hAnsi="Songti SC Regular" w:cs="Tahoma"/>
          <w:b/>
          <w:bCs/>
          <w:szCs w:val="22"/>
        </w:rPr>
        <w:t>Week 1</w:t>
      </w:r>
      <w:r w:rsidR="00550D9B" w:rsidRPr="005045B2">
        <w:rPr>
          <w:rFonts w:ascii="Songti SC Regular" w:eastAsia="Songti SC Regular" w:hAnsi="Songti SC Regular" w:cs="Tahoma"/>
          <w:b/>
          <w:bCs/>
          <w:szCs w:val="22"/>
        </w:rPr>
        <w:t>3</w:t>
      </w:r>
      <w:r w:rsidRPr="005045B2">
        <w:rPr>
          <w:rFonts w:ascii="Songti SC Regular" w:eastAsia="Songti SC Regular" w:hAnsi="Songti SC Regular" w:cs="Tahoma"/>
          <w:b/>
          <w:bCs/>
          <w:szCs w:val="22"/>
        </w:rPr>
        <w:t xml:space="preserve"> (</w:t>
      </w:r>
      <w:r w:rsidR="005045B2" w:rsidRPr="005045B2">
        <w:rPr>
          <w:rFonts w:ascii="Songti SC Regular" w:eastAsia="Songti SC Regular" w:hAnsi="Songti SC Regular" w:cs="Tahoma"/>
          <w:b/>
          <w:bCs/>
          <w:szCs w:val="22"/>
        </w:rPr>
        <w:t>April 14-16</w:t>
      </w:r>
      <w:r w:rsidRPr="005045B2">
        <w:rPr>
          <w:rFonts w:ascii="Songti SC Regular" w:eastAsia="Songti SC Regular" w:hAnsi="Songti SC Regular" w:cs="Tahoma"/>
          <w:b/>
          <w:bCs/>
          <w:szCs w:val="22"/>
        </w:rPr>
        <w:t>)</w:t>
      </w:r>
    </w:p>
    <w:p w:rsidR="00210B79" w:rsidRPr="00E05216" w:rsidRDefault="00560650" w:rsidP="00210B79">
      <w:pPr>
        <w:rPr>
          <w:rFonts w:ascii="Songti SC Regular" w:eastAsia="Songti SC Regular" w:hAnsi="Songti SC Regular" w:cs="Tahoma"/>
          <w:bCs/>
          <w:szCs w:val="22"/>
        </w:rPr>
      </w:pPr>
      <w:r w:rsidRPr="00E05216">
        <w:rPr>
          <w:rFonts w:ascii="Songti SC Regular" w:eastAsia="Songti SC Regular" w:hAnsi="Songti SC Regular" w:cs="Tahoma"/>
          <w:bCs/>
          <w:szCs w:val="22"/>
        </w:rPr>
        <w:t>Logos and InDesign</w:t>
      </w:r>
    </w:p>
    <w:p w:rsidR="006D067F" w:rsidRPr="00E05216" w:rsidRDefault="006D067F" w:rsidP="00210B79">
      <w:pPr>
        <w:rPr>
          <w:rFonts w:ascii="Songti SC Regular" w:eastAsia="Songti SC Regular" w:hAnsi="Songti SC Regular" w:cs="Tahoma"/>
          <w:bCs/>
          <w:szCs w:val="22"/>
        </w:rPr>
      </w:pPr>
    </w:p>
    <w:p w:rsidR="00210B79" w:rsidRPr="005045B2" w:rsidRDefault="00506ED3" w:rsidP="00210B79">
      <w:pPr>
        <w:rPr>
          <w:rFonts w:ascii="Songti SC Regular" w:eastAsia="Songti SC Regular" w:hAnsi="Songti SC Regular" w:cs="Tahoma"/>
          <w:b/>
          <w:bCs/>
          <w:szCs w:val="22"/>
        </w:rPr>
      </w:pPr>
      <w:r w:rsidRPr="005045B2">
        <w:rPr>
          <w:rFonts w:ascii="Songti SC Regular" w:eastAsia="Songti SC Regular" w:hAnsi="Songti SC Regular" w:cs="Tahoma"/>
          <w:b/>
          <w:bCs/>
          <w:szCs w:val="22"/>
        </w:rPr>
        <w:t>Week 14 (</w:t>
      </w:r>
      <w:r w:rsidR="005045B2" w:rsidRPr="005045B2">
        <w:rPr>
          <w:rFonts w:ascii="Songti SC Regular" w:eastAsia="Songti SC Regular" w:hAnsi="Songti SC Regular" w:cs="Tahoma"/>
          <w:b/>
          <w:bCs/>
          <w:szCs w:val="22"/>
        </w:rPr>
        <w:t>April 21-23</w:t>
      </w:r>
      <w:r w:rsidRPr="005045B2">
        <w:rPr>
          <w:rFonts w:ascii="Songti SC Regular" w:eastAsia="Songti SC Regular" w:hAnsi="Songti SC Regular" w:cs="Tahoma"/>
          <w:b/>
          <w:bCs/>
          <w:szCs w:val="22"/>
        </w:rPr>
        <w:t>)</w:t>
      </w:r>
    </w:p>
    <w:p w:rsidR="00560650" w:rsidRPr="00E05216" w:rsidRDefault="00560650" w:rsidP="00560650">
      <w:pPr>
        <w:rPr>
          <w:rFonts w:ascii="Songti SC Regular" w:eastAsia="Songti SC Regular" w:hAnsi="Songti SC Regular" w:cs="Tahoma"/>
          <w:bCs/>
          <w:szCs w:val="22"/>
        </w:rPr>
      </w:pPr>
      <w:r w:rsidRPr="00E05216">
        <w:rPr>
          <w:rFonts w:ascii="Songti SC Regular" w:eastAsia="Songti SC Regular" w:hAnsi="Songti SC Regular" w:cs="Tahoma"/>
          <w:bCs/>
          <w:szCs w:val="22"/>
        </w:rPr>
        <w:t>Chapter 9:  The Internet and InDesign</w:t>
      </w:r>
    </w:p>
    <w:p w:rsidR="006D067F" w:rsidRPr="00E05216" w:rsidRDefault="00550D9B" w:rsidP="006D067F">
      <w:pPr>
        <w:rPr>
          <w:rFonts w:ascii="Songti SC Regular" w:eastAsia="Songti SC Regular" w:hAnsi="Songti SC Regular" w:cs="Tahoma"/>
          <w:bCs/>
          <w:szCs w:val="22"/>
        </w:rPr>
      </w:pPr>
      <w:r w:rsidRPr="00E05216">
        <w:rPr>
          <w:rFonts w:ascii="Songti SC Regular" w:eastAsia="Songti SC Regular" w:hAnsi="Songti SC Regular" w:cs="Tahoma"/>
          <w:bCs/>
          <w:szCs w:val="22"/>
        </w:rPr>
        <w:t>Work on project 3</w:t>
      </w:r>
    </w:p>
    <w:p w:rsidR="007821A1" w:rsidRPr="00E05216" w:rsidRDefault="007821A1" w:rsidP="007821A1">
      <w:pPr>
        <w:rPr>
          <w:rFonts w:ascii="Songti SC Regular" w:eastAsia="Songti SC Regular" w:hAnsi="Songti SC Regular" w:cs="Tahoma"/>
          <w:bCs/>
          <w:szCs w:val="22"/>
        </w:rPr>
      </w:pPr>
    </w:p>
    <w:p w:rsidR="00506ED3" w:rsidRPr="005045B2" w:rsidRDefault="00210B79" w:rsidP="00210B79">
      <w:pPr>
        <w:rPr>
          <w:rFonts w:ascii="Songti SC Regular" w:eastAsia="Songti SC Regular" w:hAnsi="Songti SC Regular" w:cs="Tahoma"/>
          <w:b/>
          <w:bCs/>
          <w:szCs w:val="22"/>
        </w:rPr>
      </w:pPr>
      <w:r w:rsidRPr="005045B2">
        <w:rPr>
          <w:rFonts w:ascii="Songti SC Regular" w:eastAsia="Songti SC Regular" w:hAnsi="Songti SC Regular" w:cs="Tahoma"/>
          <w:b/>
          <w:bCs/>
          <w:szCs w:val="22"/>
        </w:rPr>
        <w:t xml:space="preserve">Week </w:t>
      </w:r>
      <w:r w:rsidR="002B431D" w:rsidRPr="005045B2">
        <w:rPr>
          <w:rFonts w:ascii="Songti SC Regular" w:eastAsia="Songti SC Regular" w:hAnsi="Songti SC Regular" w:cs="Tahoma"/>
          <w:b/>
          <w:bCs/>
          <w:szCs w:val="22"/>
        </w:rPr>
        <w:t>15 (</w:t>
      </w:r>
      <w:r w:rsidR="005045B2">
        <w:rPr>
          <w:rFonts w:ascii="Songti SC Regular" w:eastAsia="Songti SC Regular" w:hAnsi="Songti SC Regular" w:cs="Tahoma"/>
          <w:b/>
          <w:bCs/>
          <w:szCs w:val="22"/>
        </w:rPr>
        <w:t>April 28-30</w:t>
      </w:r>
      <w:r w:rsidR="00506ED3" w:rsidRPr="005045B2">
        <w:rPr>
          <w:rFonts w:ascii="Songti SC Regular" w:eastAsia="Songti SC Regular" w:hAnsi="Songti SC Regular" w:cs="Tahoma"/>
          <w:b/>
          <w:bCs/>
          <w:szCs w:val="22"/>
        </w:rPr>
        <w:t>)</w:t>
      </w:r>
    </w:p>
    <w:p w:rsidR="00506ED3" w:rsidRPr="00E05216" w:rsidRDefault="00F42A58" w:rsidP="00560650">
      <w:pPr>
        <w:rPr>
          <w:rFonts w:ascii="Songti SC Regular" w:eastAsia="Songti SC Regular" w:hAnsi="Songti SC Regular" w:cs="Tahoma"/>
          <w:bCs/>
          <w:szCs w:val="22"/>
        </w:rPr>
      </w:pPr>
      <w:r w:rsidRPr="00E05216">
        <w:rPr>
          <w:rFonts w:ascii="Songti SC Regular" w:eastAsia="Songti SC Regular" w:hAnsi="Songti SC Regular" w:cs="Tahoma"/>
          <w:bCs/>
          <w:szCs w:val="22"/>
        </w:rPr>
        <w:t>Work on project 3</w:t>
      </w:r>
    </w:p>
    <w:p w:rsidR="00F42A58" w:rsidRPr="005045B2" w:rsidRDefault="00506ED3" w:rsidP="00560650">
      <w:pPr>
        <w:rPr>
          <w:rFonts w:ascii="Songti SC Regular" w:eastAsia="Songti SC Regular" w:hAnsi="Songti SC Regular" w:cs="Tahoma"/>
          <w:b/>
          <w:bCs/>
          <w:szCs w:val="22"/>
        </w:rPr>
      </w:pPr>
      <w:r w:rsidRPr="005045B2">
        <w:rPr>
          <w:rFonts w:ascii="Songti SC Regular" w:eastAsia="Songti SC Regular" w:hAnsi="Songti SC Regular" w:cs="Tahoma"/>
          <w:b/>
          <w:bCs/>
          <w:szCs w:val="22"/>
        </w:rPr>
        <w:t xml:space="preserve">Project #3 due </w:t>
      </w:r>
      <w:r w:rsidR="005045B2" w:rsidRPr="005045B2">
        <w:rPr>
          <w:rFonts w:ascii="Songti SC Regular" w:eastAsia="Songti SC Regular" w:hAnsi="Songti SC Regular" w:cs="Tahoma"/>
          <w:b/>
          <w:bCs/>
          <w:szCs w:val="22"/>
        </w:rPr>
        <w:t>April 30</w:t>
      </w:r>
    </w:p>
    <w:p w:rsidR="00C07915" w:rsidRPr="00E05216" w:rsidRDefault="00C07915" w:rsidP="007821A1">
      <w:pPr>
        <w:rPr>
          <w:rFonts w:ascii="Songti SC Regular" w:eastAsia="Songti SC Regular" w:hAnsi="Songti SC Regular" w:cs="Tahoma"/>
          <w:bCs/>
          <w:szCs w:val="22"/>
        </w:rPr>
      </w:pPr>
    </w:p>
    <w:p w:rsidR="00F42A58" w:rsidRPr="005045B2" w:rsidRDefault="00506ED3" w:rsidP="00210B79">
      <w:pPr>
        <w:rPr>
          <w:rFonts w:ascii="Songti SC Regular" w:eastAsia="Songti SC Regular" w:hAnsi="Songti SC Regular" w:cs="Tahoma"/>
          <w:b/>
          <w:bCs/>
          <w:szCs w:val="22"/>
        </w:rPr>
      </w:pPr>
      <w:r w:rsidRPr="005045B2">
        <w:rPr>
          <w:rFonts w:ascii="Songti SC Regular" w:eastAsia="Songti SC Regular" w:hAnsi="Songti SC Regular" w:cs="Tahoma"/>
          <w:b/>
          <w:bCs/>
          <w:szCs w:val="22"/>
        </w:rPr>
        <w:t>Week 16 (</w:t>
      </w:r>
      <w:r w:rsidR="005045B2" w:rsidRPr="005045B2">
        <w:rPr>
          <w:rFonts w:ascii="Songti SC Regular" w:eastAsia="Songti SC Regular" w:hAnsi="Songti SC Regular" w:cs="Tahoma"/>
          <w:b/>
          <w:bCs/>
          <w:szCs w:val="22"/>
        </w:rPr>
        <w:t>May 5-7</w:t>
      </w:r>
      <w:r w:rsidRPr="005045B2">
        <w:rPr>
          <w:rFonts w:ascii="Songti SC Regular" w:eastAsia="Songti SC Regular" w:hAnsi="Songti SC Regular" w:cs="Tahoma"/>
          <w:b/>
          <w:bCs/>
          <w:szCs w:val="22"/>
        </w:rPr>
        <w:t>)</w:t>
      </w:r>
    </w:p>
    <w:p w:rsidR="00F42A58" w:rsidRPr="00E05216" w:rsidRDefault="00F42A58" w:rsidP="00F42A58">
      <w:pPr>
        <w:rPr>
          <w:rFonts w:ascii="Songti SC Regular" w:eastAsia="Songti SC Regular" w:hAnsi="Songti SC Regular" w:cs="Tahoma"/>
          <w:bCs/>
          <w:szCs w:val="22"/>
        </w:rPr>
      </w:pPr>
      <w:r w:rsidRPr="00E05216">
        <w:rPr>
          <w:rFonts w:ascii="Songti SC Regular" w:eastAsia="Songti SC Regular" w:hAnsi="Songti SC Regular" w:cs="Tahoma"/>
          <w:bCs/>
          <w:szCs w:val="22"/>
        </w:rPr>
        <w:t>Final review and InDesign practice</w:t>
      </w:r>
    </w:p>
    <w:p w:rsidR="00F42A58" w:rsidRPr="00E05216" w:rsidRDefault="00F42A58" w:rsidP="00F42A58">
      <w:pPr>
        <w:rPr>
          <w:rFonts w:ascii="Songti SC Regular" w:eastAsia="Songti SC Regular" w:hAnsi="Songti SC Regular" w:cs="Tahoma"/>
          <w:bCs/>
          <w:szCs w:val="22"/>
        </w:rPr>
      </w:pPr>
      <w:r w:rsidRPr="00E05216">
        <w:rPr>
          <w:rFonts w:ascii="Songti SC Regular" w:eastAsia="Songti SC Regular" w:hAnsi="Songti SC Regular" w:cs="Tahoma"/>
          <w:bCs/>
          <w:szCs w:val="22"/>
        </w:rPr>
        <w:t xml:space="preserve"> </w:t>
      </w:r>
    </w:p>
    <w:p w:rsidR="005045B2" w:rsidRPr="005045B2" w:rsidRDefault="00506ED3" w:rsidP="005045B2">
      <w:pPr>
        <w:rPr>
          <w:rFonts w:ascii="Songti SC Regular" w:eastAsia="Songti SC Regular" w:hAnsi="Songti SC Regular" w:cs="Tahoma"/>
          <w:b/>
          <w:bCs/>
          <w:szCs w:val="22"/>
        </w:rPr>
      </w:pPr>
      <w:r w:rsidRPr="005045B2">
        <w:rPr>
          <w:rFonts w:ascii="Songti SC Regular" w:eastAsia="Songti SC Regular" w:hAnsi="Songti SC Regular" w:cs="Tahoma"/>
          <w:b/>
          <w:bCs/>
          <w:szCs w:val="22"/>
        </w:rPr>
        <w:t xml:space="preserve">FINAL:  </w:t>
      </w:r>
      <w:r w:rsidR="005045B2" w:rsidRPr="005045B2">
        <w:rPr>
          <w:rFonts w:ascii="Songti SC Regular" w:eastAsia="Songti SC Regular" w:hAnsi="Songti SC Regular" w:cs="Tahoma"/>
          <w:b/>
          <w:bCs/>
          <w:szCs w:val="22"/>
        </w:rPr>
        <w:t>8 a.m. to 10 a.m., May 12</w:t>
      </w:r>
      <w:r w:rsidRPr="005045B2">
        <w:rPr>
          <w:rFonts w:ascii="Songti SC Regular" w:eastAsia="Songti SC Regular" w:hAnsi="Songti SC Regular" w:cs="Tahoma"/>
          <w:b/>
          <w:bCs/>
          <w:szCs w:val="22"/>
        </w:rPr>
        <w:t xml:space="preserve"> </w:t>
      </w:r>
    </w:p>
    <w:p w:rsidR="00560650" w:rsidRPr="00E05216" w:rsidRDefault="00560650" w:rsidP="005045B2">
      <w:pPr>
        <w:rPr>
          <w:rFonts w:ascii="Songti SC Regular" w:eastAsia="Songti SC Regular" w:hAnsi="Songti SC Regular" w:cs="Tahoma"/>
          <w:bCs/>
          <w:szCs w:val="22"/>
        </w:rPr>
      </w:pPr>
    </w:p>
    <w:p w:rsidR="005045B2" w:rsidRDefault="005045B2" w:rsidP="00210B79">
      <w:pPr>
        <w:jc w:val="center"/>
        <w:rPr>
          <w:rFonts w:ascii="Songti SC Regular" w:eastAsia="Songti SC Regular" w:hAnsi="Songti SC Regular" w:cs="Tahoma"/>
          <w:b/>
          <w:bCs/>
          <w:szCs w:val="22"/>
        </w:rPr>
      </w:pPr>
    </w:p>
    <w:p w:rsidR="005045B2" w:rsidRDefault="005045B2" w:rsidP="00210B79">
      <w:pPr>
        <w:jc w:val="center"/>
        <w:rPr>
          <w:rFonts w:ascii="Songti SC Regular" w:eastAsia="Songti SC Regular" w:hAnsi="Songti SC Regular" w:cs="Tahoma"/>
          <w:b/>
          <w:bCs/>
          <w:szCs w:val="22"/>
        </w:rPr>
      </w:pPr>
    </w:p>
    <w:p w:rsidR="005045B2" w:rsidRDefault="005045B2" w:rsidP="00210B79">
      <w:pPr>
        <w:jc w:val="center"/>
        <w:rPr>
          <w:rFonts w:ascii="Songti SC Regular" w:eastAsia="Songti SC Regular" w:hAnsi="Songti SC Regular" w:cs="Tahoma"/>
          <w:b/>
          <w:bCs/>
          <w:szCs w:val="22"/>
        </w:rPr>
      </w:pPr>
    </w:p>
    <w:p w:rsidR="005045B2" w:rsidRDefault="005045B2" w:rsidP="00210B79">
      <w:pPr>
        <w:jc w:val="center"/>
        <w:rPr>
          <w:rFonts w:ascii="Songti SC Regular" w:eastAsia="Songti SC Regular" w:hAnsi="Songti SC Regular" w:cs="Tahoma"/>
          <w:b/>
          <w:bCs/>
          <w:szCs w:val="22"/>
        </w:rPr>
      </w:pPr>
    </w:p>
    <w:p w:rsidR="00210B79" w:rsidRPr="005045B2" w:rsidRDefault="00210B79" w:rsidP="00210B79">
      <w:pPr>
        <w:jc w:val="center"/>
        <w:rPr>
          <w:rFonts w:ascii="Songti SC Regular" w:eastAsia="Songti SC Regular" w:hAnsi="Songti SC Regular" w:cs="Tahoma"/>
          <w:b/>
          <w:bCs/>
          <w:szCs w:val="22"/>
        </w:rPr>
      </w:pPr>
      <w:r w:rsidRPr="005045B2">
        <w:rPr>
          <w:rFonts w:ascii="Songti SC Regular" w:eastAsia="Songti SC Regular" w:hAnsi="Songti SC Regular" w:cs="Tahoma"/>
          <w:b/>
          <w:bCs/>
          <w:szCs w:val="22"/>
        </w:rPr>
        <w:lastRenderedPageBreak/>
        <w:t>Department of Journalism</w:t>
      </w:r>
      <w:r w:rsidR="00D91C16" w:rsidRPr="005045B2">
        <w:rPr>
          <w:rFonts w:ascii="Songti SC Regular" w:eastAsia="Songti SC Regular" w:hAnsi="Songti SC Regular" w:cs="Tahoma"/>
          <w:b/>
          <w:bCs/>
          <w:szCs w:val="22"/>
        </w:rPr>
        <w:t xml:space="preserve"> &amp; Mass Communication</w:t>
      </w:r>
    </w:p>
    <w:p w:rsidR="00210B79" w:rsidRPr="005045B2" w:rsidRDefault="00210B79" w:rsidP="00210B79">
      <w:pPr>
        <w:jc w:val="center"/>
        <w:rPr>
          <w:rFonts w:ascii="Songti SC Regular" w:eastAsia="Songti SC Regular" w:hAnsi="Songti SC Regular" w:cs="Tahoma"/>
          <w:b/>
          <w:bCs/>
          <w:szCs w:val="22"/>
        </w:rPr>
      </w:pPr>
      <w:r w:rsidRPr="005045B2">
        <w:rPr>
          <w:rFonts w:ascii="Songti SC Regular" w:eastAsia="Songti SC Regular" w:hAnsi="Songti SC Regular" w:cs="Tahoma"/>
          <w:b/>
          <w:bCs/>
          <w:szCs w:val="22"/>
        </w:rPr>
        <w:t>Policies on Grading, Conduct of Classes, Drops, Absences and Cheating</w:t>
      </w:r>
    </w:p>
    <w:p w:rsidR="00210B79" w:rsidRPr="00E05216" w:rsidRDefault="00210B79" w:rsidP="00210B79">
      <w:pPr>
        <w:rPr>
          <w:rFonts w:ascii="Songti SC Regular" w:eastAsia="Songti SC Regular" w:hAnsi="Songti SC Regular" w:cs="Tahoma"/>
          <w:szCs w:val="22"/>
        </w:rPr>
      </w:pPr>
    </w:p>
    <w:p w:rsidR="00210B79" w:rsidRPr="00E05216" w:rsidRDefault="00210B79" w:rsidP="00210B79">
      <w:pPr>
        <w:rPr>
          <w:rFonts w:ascii="Songti SC Regular" w:eastAsia="Songti SC Regular" w:hAnsi="Songti SC Regular" w:cs="Tahoma"/>
          <w:szCs w:val="22"/>
        </w:rPr>
      </w:pPr>
      <w:r w:rsidRPr="00E05216">
        <w:rPr>
          <w:rFonts w:ascii="Songti SC Regular" w:eastAsia="Songti SC Regular" w:hAnsi="Songti SC Regular" w:cs="Tahoma"/>
          <w:bCs/>
          <w:szCs w:val="22"/>
        </w:rPr>
        <w:t>Grading:</w:t>
      </w:r>
      <w:r w:rsidRPr="00E05216">
        <w:rPr>
          <w:rFonts w:ascii="Songti SC Regular" w:eastAsia="Songti SC Regular" w:hAnsi="Songti SC Regular" w:cs="Tahoma"/>
          <w:szCs w:val="22"/>
        </w:rPr>
        <w:t xml:space="preserve"> The grading policies and practices in this class are explained elsewhere in the syllabus. It is the student’s responsibility to read them and to seek clarification if necessary. The student should be fully aware of what is required for success in the course, such as group participation, writing, speaking, completing assigned readings, etc.</w:t>
      </w:r>
    </w:p>
    <w:p w:rsidR="00210B79" w:rsidRPr="00E05216" w:rsidRDefault="00210B79" w:rsidP="00210B79">
      <w:pPr>
        <w:rPr>
          <w:rFonts w:ascii="Songti SC Regular" w:eastAsia="Songti SC Regular" w:hAnsi="Songti SC Regular" w:cs="Tahoma"/>
          <w:szCs w:val="22"/>
        </w:rPr>
      </w:pPr>
    </w:p>
    <w:p w:rsidR="00210B79" w:rsidRPr="00E05216" w:rsidRDefault="00210B79" w:rsidP="00210B79">
      <w:pPr>
        <w:rPr>
          <w:rFonts w:ascii="Songti SC Regular" w:eastAsia="Songti SC Regular" w:hAnsi="Songti SC Regular" w:cs="Tahoma"/>
          <w:szCs w:val="22"/>
        </w:rPr>
      </w:pPr>
      <w:r w:rsidRPr="00E05216">
        <w:rPr>
          <w:rFonts w:ascii="Songti SC Regular" w:eastAsia="Songti SC Regular" w:hAnsi="Songti SC Regular" w:cs="Tahoma"/>
          <w:bCs/>
          <w:szCs w:val="22"/>
        </w:rPr>
        <w:t>Seat in Class:</w:t>
      </w:r>
      <w:r w:rsidRPr="00E05216">
        <w:rPr>
          <w:rFonts w:ascii="Songti SC Regular" w:eastAsia="Songti SC Regular" w:hAnsi="Songti SC Regular" w:cs="Tahoma"/>
          <w:szCs w:val="22"/>
        </w:rPr>
        <w:t xml:space="preserve"> An enrolled student may lose his/her seat in class if he/she misses the first class meeting without notifying the instructor. At the instructor’s discretion, a student who attends the first class but not subsequent classes may also be dropped from the course.</w:t>
      </w:r>
    </w:p>
    <w:p w:rsidR="00210B79" w:rsidRPr="00E05216" w:rsidRDefault="00210B79" w:rsidP="00210B79">
      <w:pPr>
        <w:tabs>
          <w:tab w:val="left" w:pos="1800"/>
        </w:tabs>
        <w:rPr>
          <w:rFonts w:ascii="Songti SC Regular" w:eastAsia="Songti SC Regular" w:hAnsi="Songti SC Regular" w:cs="Tahoma"/>
          <w:szCs w:val="22"/>
        </w:rPr>
      </w:pPr>
      <w:r w:rsidRPr="00E05216">
        <w:rPr>
          <w:rFonts w:ascii="Songti SC Regular" w:eastAsia="Songti SC Regular" w:hAnsi="Songti SC Regular" w:cs="Tahoma"/>
          <w:szCs w:val="22"/>
        </w:rPr>
        <w:tab/>
      </w:r>
    </w:p>
    <w:p w:rsidR="00210B79" w:rsidRPr="00E05216" w:rsidRDefault="00210B79" w:rsidP="00210B79">
      <w:pPr>
        <w:rPr>
          <w:rFonts w:ascii="Songti SC Regular" w:eastAsia="Songti SC Regular" w:hAnsi="Songti SC Regular" w:cs="Tahoma"/>
          <w:szCs w:val="22"/>
        </w:rPr>
      </w:pPr>
      <w:r w:rsidRPr="00E05216">
        <w:rPr>
          <w:rFonts w:ascii="Songti SC Regular" w:eastAsia="Songti SC Regular" w:hAnsi="Songti SC Regular" w:cs="Tahoma"/>
          <w:bCs/>
          <w:szCs w:val="22"/>
        </w:rPr>
        <w:t>Withdrawal from Class:</w:t>
      </w:r>
      <w:r w:rsidRPr="00E05216">
        <w:rPr>
          <w:rFonts w:ascii="Songti SC Regular" w:eastAsia="Songti SC Regular" w:hAnsi="Songti SC Regular" w:cs="Tahoma"/>
          <w:szCs w:val="22"/>
        </w:rPr>
        <w:t xml:space="preserve"> Students may withdraw from a class from the third to the 12</w:t>
      </w:r>
      <w:r w:rsidRPr="00E05216">
        <w:rPr>
          <w:rFonts w:ascii="Songti SC Regular" w:eastAsia="Songti SC Regular" w:hAnsi="Songti SC Regular" w:cs="Tahoma"/>
          <w:szCs w:val="22"/>
          <w:vertAlign w:val="superscript"/>
        </w:rPr>
        <w:t>th</w:t>
      </w:r>
      <w:r w:rsidRPr="00E05216">
        <w:rPr>
          <w:rFonts w:ascii="Songti SC Regular" w:eastAsia="Songti SC Regular" w:hAnsi="Songti SC Regular" w:cs="Tahoma"/>
          <w:szCs w:val="22"/>
        </w:rPr>
        <w:t xml:space="preserve"> week for “serious and compelling reasons.” Normally these are defined as anything of import that is beyond the control of the student. This includes, but is not necessarily limited to, death or serious illness in a student’s immediate family or a documented change in a student’s work schedule. Poor performance, tardiness and unexcused absences are not considered a serious or compelling reason beyond the student’s control for purposes of withdrawal.</w:t>
      </w:r>
    </w:p>
    <w:p w:rsidR="00210B79" w:rsidRPr="00E05216" w:rsidRDefault="00210B79" w:rsidP="00210B79">
      <w:pPr>
        <w:rPr>
          <w:rFonts w:ascii="Songti SC Regular" w:eastAsia="Songti SC Regular" w:hAnsi="Songti SC Regular" w:cs="Tahoma"/>
          <w:szCs w:val="22"/>
        </w:rPr>
      </w:pPr>
    </w:p>
    <w:p w:rsidR="00210B79" w:rsidRPr="00E05216" w:rsidRDefault="00210B79" w:rsidP="00210B79">
      <w:pPr>
        <w:rPr>
          <w:rFonts w:ascii="Songti SC Regular" w:eastAsia="Songti SC Regular" w:hAnsi="Songti SC Regular" w:cs="Tahoma"/>
          <w:iCs/>
          <w:szCs w:val="22"/>
        </w:rPr>
      </w:pPr>
      <w:r w:rsidRPr="00E05216">
        <w:rPr>
          <w:rFonts w:ascii="Songti SC Regular" w:eastAsia="Songti SC Regular" w:hAnsi="Songti SC Regular" w:cs="Tahoma"/>
          <w:bCs/>
          <w:szCs w:val="22"/>
        </w:rPr>
        <w:t>Absences from Class:</w:t>
      </w:r>
      <w:r w:rsidRPr="00E05216">
        <w:rPr>
          <w:rFonts w:ascii="Songti SC Regular" w:eastAsia="Songti SC Regular" w:hAnsi="Songti SC Regular" w:cs="Tahoma"/>
          <w:szCs w:val="22"/>
        </w:rPr>
        <w:t xml:space="preserve"> Grades in a course may be adversely affected by absences, and students should seek clarification from the instructor regarding the course absence policy. Make-ups usually are granted in strict accordance with CSULB policy, which defines excused absences as (1) illness or injury to the student; (2) death, injury or serious illness of an immediate family member or the like; (3) religious reasons; (4) jury duty or government obligation; (5) CSULB-sanctioned or approved activities [2002-03 Catalog, p. 75]. </w:t>
      </w:r>
      <w:r w:rsidRPr="00E05216">
        <w:rPr>
          <w:rFonts w:ascii="Songti SC Regular" w:eastAsia="Songti SC Regular" w:hAnsi="Songti SC Regular" w:cs="Tahoma"/>
          <w:iCs/>
          <w:szCs w:val="22"/>
        </w:rPr>
        <w:t>These and any other requests for an excused absence must be documented.</w:t>
      </w:r>
    </w:p>
    <w:p w:rsidR="00210B79" w:rsidRPr="00E05216" w:rsidRDefault="00210B79" w:rsidP="00210B79">
      <w:pPr>
        <w:tabs>
          <w:tab w:val="left" w:pos="1875"/>
        </w:tabs>
        <w:rPr>
          <w:rFonts w:ascii="Songti SC Regular" w:eastAsia="Songti SC Regular" w:hAnsi="Songti SC Regular" w:cs="Tahoma"/>
          <w:szCs w:val="22"/>
        </w:rPr>
      </w:pPr>
      <w:r w:rsidRPr="00E05216">
        <w:rPr>
          <w:rFonts w:ascii="Songti SC Regular" w:eastAsia="Songti SC Regular" w:hAnsi="Songti SC Regular" w:cs="Tahoma"/>
          <w:szCs w:val="22"/>
        </w:rPr>
        <w:lastRenderedPageBreak/>
        <w:tab/>
      </w:r>
    </w:p>
    <w:p w:rsidR="00210B79" w:rsidRPr="00E05216" w:rsidRDefault="00210B79" w:rsidP="00210B79">
      <w:pPr>
        <w:rPr>
          <w:rFonts w:ascii="Songti SC Regular" w:eastAsia="Songti SC Regular" w:hAnsi="Songti SC Regular" w:cs="Tahoma"/>
          <w:szCs w:val="22"/>
        </w:rPr>
      </w:pPr>
      <w:r w:rsidRPr="00E05216">
        <w:rPr>
          <w:rFonts w:ascii="Songti SC Regular" w:eastAsia="Songti SC Regular" w:hAnsi="Songti SC Regular" w:cs="Tahoma"/>
          <w:bCs/>
          <w:szCs w:val="22"/>
        </w:rPr>
        <w:t>CSULB Cheating/Plagiarism/Fabrication Policy:</w:t>
      </w:r>
      <w:r w:rsidRPr="00E05216">
        <w:rPr>
          <w:rFonts w:ascii="Songti SC Regular" w:eastAsia="Songti SC Regular" w:hAnsi="Songti SC Regular" w:cs="Tahoma"/>
          <w:szCs w:val="22"/>
        </w:rPr>
        <w:t xml:space="preserve"> CSULB takes issues of academic dishonesty very seriously. If you use any deceptive or dishonest method to complete an assignment, take an exam, or gain credit in a course in any other way, or if you help someone else to do so, you are guilty of cheating. If you use someone else’s ideas or work and represent it as your own without giving credit to the source, you are guilty of plagiarism. This does not apply if the ideas are recognized as common knowledge, or if you can show that you honestly developed the ideas through your own work. Any instructor can show you the correct ways of citing your sources, and you should use quotation marks, footnotes or endnotes and bibliographic references to give credit to your sources according to the format recommended by your instructor.</w:t>
      </w:r>
    </w:p>
    <w:p w:rsidR="00210B79" w:rsidRPr="00E05216" w:rsidRDefault="00210B79" w:rsidP="00210B79">
      <w:pPr>
        <w:pStyle w:val="HTMLPreformatted"/>
        <w:rPr>
          <w:rFonts w:ascii="Songti SC Regular" w:eastAsia="Songti SC Regular" w:hAnsi="Songti SC Regular" w:cs="Tahoma"/>
          <w:bCs/>
          <w:sz w:val="24"/>
          <w:szCs w:val="22"/>
        </w:rPr>
      </w:pPr>
    </w:p>
    <w:p w:rsidR="00210B79" w:rsidRPr="00E05216" w:rsidRDefault="00210B79" w:rsidP="00210B79">
      <w:pPr>
        <w:pStyle w:val="HTMLPreformatted"/>
        <w:rPr>
          <w:rFonts w:ascii="Songti SC Regular" w:eastAsia="Songti SC Regular" w:hAnsi="Songti SC Regular" w:cs="Tahoma"/>
          <w:sz w:val="24"/>
          <w:szCs w:val="22"/>
        </w:rPr>
      </w:pPr>
      <w:r w:rsidRPr="00E05216">
        <w:rPr>
          <w:rFonts w:ascii="Songti SC Regular" w:eastAsia="Songti SC Regular" w:hAnsi="Songti SC Regular" w:cs="Tahoma"/>
          <w:bCs/>
          <w:sz w:val="24"/>
          <w:szCs w:val="22"/>
        </w:rPr>
        <w:t xml:space="preserve">Responses, Penalties and Student Rights: </w:t>
      </w:r>
      <w:r w:rsidRPr="00E05216">
        <w:rPr>
          <w:rFonts w:ascii="Songti SC Regular" w:eastAsia="Songti SC Regular" w:hAnsi="Songti SC Regular" w:cs="Tahoma"/>
          <w:sz w:val="24"/>
          <w:szCs w:val="22"/>
        </w:rPr>
        <w:t>Students should consult the appropriate sections of the Catalog for examples of cheating, fabrication and plagiarism, and instructor and/or CSULB response options in such circumstances. The Catalog also outlines student rights. Any instance of academic dishonesty may result in your immediate expulsion from the class with a grade of “F” and/or other sanctions, as the instructor deems appropriate.</w:t>
      </w:r>
    </w:p>
    <w:p w:rsidR="00210B79" w:rsidRPr="00E05216" w:rsidRDefault="00210B79" w:rsidP="00210B79">
      <w:pPr>
        <w:spacing w:line="240" w:lineRule="atLeast"/>
        <w:rPr>
          <w:rFonts w:ascii="Songti SC Regular" w:eastAsia="Songti SC Regular" w:hAnsi="Songti SC Regular"/>
          <w:szCs w:val="22"/>
        </w:rPr>
      </w:pPr>
      <w:r w:rsidRPr="00E05216">
        <w:rPr>
          <w:rFonts w:ascii="Songti SC Regular" w:eastAsia="Songti SC Regular" w:hAnsi="Songti SC Regular"/>
          <w:szCs w:val="22"/>
        </w:rPr>
        <w:t xml:space="preserve"> </w:t>
      </w:r>
    </w:p>
    <w:p w:rsidR="00F44811" w:rsidRPr="005065FA" w:rsidRDefault="00F44811" w:rsidP="00F44811">
      <w:pPr>
        <w:spacing w:line="240" w:lineRule="atLeast"/>
        <w:rPr>
          <w:rFonts w:ascii="Bookman Old Style" w:hAnsi="Bookman Old Style" w:cs="Tahoma"/>
          <w:b/>
          <w:szCs w:val="22"/>
        </w:rPr>
      </w:pPr>
      <w:r w:rsidRPr="005065FA">
        <w:rPr>
          <w:rFonts w:ascii="Bookman Old Style" w:hAnsi="Bookman Old Style" w:cs="Tahoma"/>
          <w:b/>
          <w:szCs w:val="22"/>
        </w:rPr>
        <w:t>Student Learning Assessment</w:t>
      </w:r>
    </w:p>
    <w:p w:rsidR="00F44811" w:rsidRPr="005065FA" w:rsidRDefault="00F44811" w:rsidP="00F44811">
      <w:pPr>
        <w:spacing w:line="240" w:lineRule="atLeast"/>
        <w:rPr>
          <w:rFonts w:ascii="Bookman Old Style" w:hAnsi="Bookman Old Style" w:cs="Tahoma"/>
          <w:szCs w:val="22"/>
        </w:rPr>
      </w:pPr>
    </w:p>
    <w:p w:rsidR="00F44811" w:rsidRPr="005065FA" w:rsidRDefault="00F44811" w:rsidP="00F44811">
      <w:pPr>
        <w:spacing w:line="240" w:lineRule="atLeast"/>
        <w:rPr>
          <w:rFonts w:ascii="Bookman Old Style" w:hAnsi="Bookman Old Style" w:cs="Tahoma"/>
          <w:szCs w:val="22"/>
        </w:rPr>
      </w:pPr>
      <w:r w:rsidRPr="005065FA">
        <w:rPr>
          <w:rFonts w:ascii="Bookman Old Style" w:hAnsi="Bookman Old Style" w:cs="Tahoma"/>
          <w:szCs w:val="22"/>
        </w:rPr>
        <w:t>The national accrediting agency for journalism education has established a requirement that all accredited journalism schools assess student mastery of 12 core values and competencies that any graduate of a journalism and mass communication program should possess.  According to the Accrediting Council on Education in Journalism and Mass Communication (ACEJMC), all graduates, irrespective of their particular specialization, should be able to:</w:t>
      </w:r>
    </w:p>
    <w:p w:rsidR="00F44811" w:rsidRPr="005065FA" w:rsidRDefault="00F44811" w:rsidP="00F44811">
      <w:pPr>
        <w:spacing w:line="240" w:lineRule="atLeast"/>
        <w:rPr>
          <w:rFonts w:ascii="Bookman Old Style" w:hAnsi="Bookman Old Style" w:cs="Tahoma"/>
          <w:szCs w:val="22"/>
        </w:rPr>
      </w:pPr>
    </w:p>
    <w:p w:rsidR="00F44811" w:rsidRPr="005065FA" w:rsidRDefault="00F44811" w:rsidP="00F44811">
      <w:pPr>
        <w:spacing w:line="240" w:lineRule="atLeast"/>
        <w:rPr>
          <w:rFonts w:ascii="Bookman Old Style" w:hAnsi="Bookman Old Style" w:cs="Tahoma"/>
          <w:szCs w:val="22"/>
        </w:rPr>
      </w:pPr>
      <w:r w:rsidRPr="005065FA">
        <w:rPr>
          <w:rFonts w:ascii="Bookman Old Style" w:hAnsi="Bookman Old Style" w:cs="Tahoma"/>
          <w:szCs w:val="22"/>
        </w:rPr>
        <w:t>1)</w:t>
      </w:r>
      <w:r w:rsidRPr="005065FA">
        <w:rPr>
          <w:rFonts w:ascii="Bookman Old Style" w:hAnsi="Bookman Old Style" w:cs="Tahoma"/>
          <w:szCs w:val="22"/>
        </w:rPr>
        <w:tab/>
        <w:t>Understand and apply principles of law of freedom of speech and press for the United States, as well as receive instruction in and understand the range of systems of expression around the world – including the right to dissent, to monitor and criticize power, and to assemble and petition for redress of grievances.</w:t>
      </w:r>
    </w:p>
    <w:p w:rsidR="00F44811" w:rsidRPr="005065FA" w:rsidRDefault="00F44811" w:rsidP="00F44811">
      <w:pPr>
        <w:spacing w:line="240" w:lineRule="atLeast"/>
        <w:rPr>
          <w:rFonts w:ascii="Bookman Old Style" w:hAnsi="Bookman Old Style" w:cs="Tahoma"/>
          <w:szCs w:val="22"/>
        </w:rPr>
      </w:pPr>
      <w:r w:rsidRPr="005065FA">
        <w:rPr>
          <w:rFonts w:ascii="Bookman Old Style" w:hAnsi="Bookman Old Style" w:cs="Tahoma"/>
          <w:szCs w:val="22"/>
        </w:rPr>
        <w:lastRenderedPageBreak/>
        <w:t>2)</w:t>
      </w:r>
      <w:r w:rsidRPr="005065FA">
        <w:rPr>
          <w:rFonts w:ascii="Bookman Old Style" w:hAnsi="Bookman Old Style" w:cs="Tahoma"/>
          <w:szCs w:val="22"/>
        </w:rPr>
        <w:tab/>
        <w:t>Demonstrate an understanding of the history and role of professionals and institutions in shaping communications.</w:t>
      </w:r>
    </w:p>
    <w:p w:rsidR="00F44811" w:rsidRPr="005065FA" w:rsidRDefault="00F44811" w:rsidP="00F44811">
      <w:pPr>
        <w:spacing w:line="240" w:lineRule="atLeast"/>
        <w:rPr>
          <w:rFonts w:ascii="Bookman Old Style" w:hAnsi="Bookman Old Style" w:cs="Tahoma"/>
          <w:szCs w:val="22"/>
        </w:rPr>
      </w:pPr>
      <w:r w:rsidRPr="005065FA">
        <w:rPr>
          <w:rFonts w:ascii="Bookman Old Style" w:hAnsi="Bookman Old Style" w:cs="Tahoma"/>
          <w:szCs w:val="22"/>
        </w:rPr>
        <w:t>3)</w:t>
      </w:r>
      <w:r w:rsidRPr="005065FA">
        <w:rPr>
          <w:rFonts w:ascii="Bookman Old Style" w:hAnsi="Bookman Old Style" w:cs="Tahoma"/>
          <w:szCs w:val="22"/>
        </w:rPr>
        <w:tab/>
        <w:t>Demonstrate an understanding of gender, race, ethnicity, sexual orientation and, as appropriate, other forms of diversity in the United States in relation to mass communications</w:t>
      </w:r>
    </w:p>
    <w:p w:rsidR="00F44811" w:rsidRPr="005065FA" w:rsidRDefault="00F44811" w:rsidP="00F44811">
      <w:pPr>
        <w:spacing w:line="240" w:lineRule="atLeast"/>
        <w:rPr>
          <w:rFonts w:ascii="Bookman Old Style" w:hAnsi="Bookman Old Style" w:cs="Tahoma"/>
          <w:szCs w:val="22"/>
        </w:rPr>
      </w:pPr>
      <w:r w:rsidRPr="005065FA">
        <w:rPr>
          <w:rFonts w:ascii="Bookman Old Style" w:hAnsi="Bookman Old Style" w:cs="Tahoma"/>
          <w:szCs w:val="22"/>
        </w:rPr>
        <w:t>4)</w:t>
      </w:r>
      <w:r w:rsidRPr="005065FA">
        <w:rPr>
          <w:rFonts w:ascii="Bookman Old Style" w:hAnsi="Bookman Old Style" w:cs="Tahoma"/>
          <w:szCs w:val="22"/>
        </w:rPr>
        <w:tab/>
        <w:t>Demonstrate an understanding of the diversity of peoples and cultures and of the significance and impact of mass communications in a global society.</w:t>
      </w:r>
    </w:p>
    <w:p w:rsidR="00F44811" w:rsidRPr="005065FA" w:rsidRDefault="00F44811" w:rsidP="00F44811">
      <w:pPr>
        <w:spacing w:line="240" w:lineRule="atLeast"/>
        <w:rPr>
          <w:rFonts w:ascii="Bookman Old Style" w:hAnsi="Bookman Old Style" w:cs="Tahoma"/>
          <w:szCs w:val="22"/>
        </w:rPr>
      </w:pPr>
      <w:r w:rsidRPr="005065FA">
        <w:rPr>
          <w:rFonts w:ascii="Bookman Old Style" w:hAnsi="Bookman Old Style" w:cs="Tahoma"/>
          <w:szCs w:val="22"/>
        </w:rPr>
        <w:t>5)</w:t>
      </w:r>
      <w:r w:rsidRPr="005065FA">
        <w:rPr>
          <w:rFonts w:ascii="Bookman Old Style" w:hAnsi="Bookman Old Style" w:cs="Tahoma"/>
          <w:szCs w:val="22"/>
        </w:rPr>
        <w:tab/>
        <w:t>Understand concepts and apply theories in the use and presentation of images and information.</w:t>
      </w:r>
    </w:p>
    <w:p w:rsidR="00F44811" w:rsidRPr="005065FA" w:rsidRDefault="00F44811" w:rsidP="00F44811">
      <w:pPr>
        <w:spacing w:line="240" w:lineRule="atLeast"/>
        <w:rPr>
          <w:rFonts w:ascii="Bookman Old Style" w:hAnsi="Bookman Old Style" w:cs="Tahoma"/>
          <w:szCs w:val="22"/>
        </w:rPr>
      </w:pPr>
      <w:r w:rsidRPr="005065FA">
        <w:rPr>
          <w:rFonts w:ascii="Bookman Old Style" w:hAnsi="Bookman Old Style" w:cs="Tahoma"/>
          <w:szCs w:val="22"/>
        </w:rPr>
        <w:t>6)</w:t>
      </w:r>
      <w:r w:rsidRPr="005065FA">
        <w:rPr>
          <w:rFonts w:ascii="Bookman Old Style" w:hAnsi="Bookman Old Style" w:cs="Tahoma"/>
          <w:szCs w:val="22"/>
        </w:rPr>
        <w:tab/>
        <w:t>Work ethically in the pursuit of truth, accuracy, fairness and diversity.</w:t>
      </w:r>
    </w:p>
    <w:p w:rsidR="00F44811" w:rsidRPr="005065FA" w:rsidRDefault="00F44811" w:rsidP="00F44811">
      <w:pPr>
        <w:spacing w:line="240" w:lineRule="atLeast"/>
        <w:rPr>
          <w:rFonts w:ascii="Bookman Old Style" w:hAnsi="Bookman Old Style" w:cs="Tahoma"/>
          <w:szCs w:val="22"/>
        </w:rPr>
      </w:pPr>
      <w:r w:rsidRPr="005065FA">
        <w:rPr>
          <w:rFonts w:ascii="Bookman Old Style" w:hAnsi="Bookman Old Style" w:cs="Tahoma"/>
          <w:szCs w:val="22"/>
        </w:rPr>
        <w:t>7)</w:t>
      </w:r>
      <w:r w:rsidRPr="005065FA">
        <w:rPr>
          <w:rFonts w:ascii="Bookman Old Style" w:hAnsi="Bookman Old Style" w:cs="Tahoma"/>
          <w:szCs w:val="22"/>
        </w:rPr>
        <w:tab/>
        <w:t>Think critically, creatively and independently.</w:t>
      </w:r>
    </w:p>
    <w:p w:rsidR="00F44811" w:rsidRPr="005065FA" w:rsidRDefault="00F44811" w:rsidP="00F44811">
      <w:pPr>
        <w:spacing w:line="240" w:lineRule="atLeast"/>
        <w:rPr>
          <w:rFonts w:ascii="Bookman Old Style" w:hAnsi="Bookman Old Style" w:cs="Tahoma"/>
          <w:szCs w:val="22"/>
        </w:rPr>
      </w:pPr>
      <w:r w:rsidRPr="005065FA">
        <w:rPr>
          <w:rFonts w:ascii="Bookman Old Style" w:hAnsi="Bookman Old Style" w:cs="Tahoma"/>
          <w:szCs w:val="22"/>
        </w:rPr>
        <w:t>8)</w:t>
      </w:r>
      <w:r w:rsidRPr="005065FA">
        <w:rPr>
          <w:rFonts w:ascii="Bookman Old Style" w:hAnsi="Bookman Old Style" w:cs="Tahoma"/>
          <w:szCs w:val="22"/>
        </w:rPr>
        <w:tab/>
        <w:t>Conduct research and evaluate information by methods appropriate to the communications professionals in which they work.</w:t>
      </w:r>
    </w:p>
    <w:p w:rsidR="00F44811" w:rsidRPr="005065FA" w:rsidRDefault="00F44811" w:rsidP="00F44811">
      <w:pPr>
        <w:spacing w:line="240" w:lineRule="atLeast"/>
        <w:rPr>
          <w:rFonts w:ascii="Bookman Old Style" w:hAnsi="Bookman Old Style" w:cs="Tahoma"/>
          <w:szCs w:val="22"/>
        </w:rPr>
      </w:pPr>
      <w:r w:rsidRPr="005065FA">
        <w:rPr>
          <w:rFonts w:ascii="Bookman Old Style" w:hAnsi="Bookman Old Style" w:cs="Tahoma"/>
          <w:szCs w:val="22"/>
        </w:rPr>
        <w:t>9)</w:t>
      </w:r>
      <w:r w:rsidRPr="005065FA">
        <w:rPr>
          <w:rFonts w:ascii="Bookman Old Style" w:hAnsi="Bookman Old Style" w:cs="Tahoma"/>
          <w:szCs w:val="22"/>
        </w:rPr>
        <w:tab/>
        <w:t>Write correctly and clearly in forms and styles appropriate for the communications professions, audiences and purposes they serve.</w:t>
      </w:r>
    </w:p>
    <w:p w:rsidR="00F44811" w:rsidRPr="005065FA" w:rsidRDefault="00F44811" w:rsidP="00F44811">
      <w:pPr>
        <w:spacing w:line="240" w:lineRule="atLeast"/>
        <w:rPr>
          <w:rFonts w:ascii="Bookman Old Style" w:hAnsi="Bookman Old Style" w:cs="Tahoma"/>
          <w:szCs w:val="22"/>
        </w:rPr>
      </w:pPr>
      <w:r w:rsidRPr="005065FA">
        <w:rPr>
          <w:rFonts w:ascii="Bookman Old Style" w:hAnsi="Bookman Old Style" w:cs="Tahoma"/>
          <w:szCs w:val="22"/>
        </w:rPr>
        <w:t>10)</w:t>
      </w:r>
      <w:r w:rsidRPr="005065FA">
        <w:rPr>
          <w:rFonts w:ascii="Bookman Old Style" w:hAnsi="Bookman Old Style" w:cs="Tahoma"/>
          <w:szCs w:val="22"/>
        </w:rPr>
        <w:tab/>
        <w:t>Critically evaluate their own work and that of others for accuracy and fairness, clarity, appropriate style and grammatical correctness.</w:t>
      </w:r>
    </w:p>
    <w:p w:rsidR="00F44811" w:rsidRPr="005065FA" w:rsidRDefault="00F44811" w:rsidP="00F44811">
      <w:pPr>
        <w:spacing w:line="240" w:lineRule="atLeast"/>
        <w:rPr>
          <w:rFonts w:ascii="Bookman Old Style" w:hAnsi="Bookman Old Style" w:cs="Tahoma"/>
          <w:szCs w:val="22"/>
        </w:rPr>
      </w:pPr>
      <w:r w:rsidRPr="005065FA">
        <w:rPr>
          <w:rFonts w:ascii="Bookman Old Style" w:hAnsi="Bookman Old Style" w:cs="Tahoma"/>
          <w:szCs w:val="22"/>
        </w:rPr>
        <w:t>11)</w:t>
      </w:r>
      <w:r w:rsidRPr="005065FA">
        <w:rPr>
          <w:rFonts w:ascii="Bookman Old Style" w:hAnsi="Bookman Old Style" w:cs="Tahoma"/>
          <w:szCs w:val="22"/>
        </w:rPr>
        <w:tab/>
        <w:t>Apply basic numerical and statistical concepts.</w:t>
      </w:r>
    </w:p>
    <w:p w:rsidR="00F44811" w:rsidRDefault="00F44811" w:rsidP="00F44811">
      <w:pPr>
        <w:spacing w:line="240" w:lineRule="atLeast"/>
        <w:rPr>
          <w:rFonts w:ascii="Bookman Old Style" w:hAnsi="Bookman Old Style" w:cs="Tahoma"/>
          <w:szCs w:val="22"/>
        </w:rPr>
      </w:pPr>
      <w:r w:rsidRPr="005065FA">
        <w:rPr>
          <w:rFonts w:ascii="Bookman Old Style" w:hAnsi="Bookman Old Style" w:cs="Tahoma"/>
          <w:szCs w:val="22"/>
        </w:rPr>
        <w:t>12)</w:t>
      </w:r>
      <w:r w:rsidRPr="005065FA">
        <w:rPr>
          <w:rFonts w:ascii="Bookman Old Style" w:hAnsi="Bookman Old Style" w:cs="Tahoma"/>
          <w:szCs w:val="22"/>
        </w:rPr>
        <w:tab/>
        <w:t>Apply current tools and technologies appropriate for the communications professions in which they work, and to understand the digital world.</w:t>
      </w:r>
    </w:p>
    <w:p w:rsidR="00F44811" w:rsidRDefault="00F44811" w:rsidP="00F44811">
      <w:pPr>
        <w:spacing w:line="240" w:lineRule="atLeast"/>
        <w:rPr>
          <w:rFonts w:ascii="Bookman Old Style" w:hAnsi="Bookman Old Style" w:cs="Tahoma"/>
          <w:szCs w:val="22"/>
        </w:rPr>
      </w:pPr>
    </w:p>
    <w:p w:rsidR="00F44811" w:rsidRDefault="00F44811" w:rsidP="00F44811">
      <w:pPr>
        <w:ind w:left="270" w:hanging="270"/>
        <w:rPr>
          <w:sz w:val="22"/>
          <w:szCs w:val="22"/>
        </w:rPr>
      </w:pPr>
    </w:p>
    <w:p w:rsidR="00210B79" w:rsidRPr="00E05216" w:rsidRDefault="00210B79" w:rsidP="00210B79">
      <w:pPr>
        <w:rPr>
          <w:rFonts w:ascii="Songti SC Regular" w:eastAsia="Songti SC Regular" w:hAnsi="Songti SC Regular" w:cs="Tahoma"/>
        </w:rPr>
      </w:pPr>
    </w:p>
    <w:sectPr w:rsidR="00210B79" w:rsidRPr="00E05216" w:rsidSect="00A613F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udy Stout">
    <w:altName w:val="Didot"/>
    <w:panose1 w:val="0202090407030B020401"/>
    <w:charset w:val="00"/>
    <w:family w:val="roman"/>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Mistral">
    <w:panose1 w:val="03090702030407020403"/>
    <w:charset w:val="00"/>
    <w:family w:val="script"/>
    <w:pitch w:val="variable"/>
    <w:sig w:usb0="00000287" w:usb1="00000000" w:usb2="00000000" w:usb3="00000000" w:csb0="0000009F" w:csb1="00000000"/>
  </w:font>
  <w:font w:name="Felix Titling">
    <w:altName w:val="Bauhaus 93"/>
    <w:panose1 w:val="04060505060202020A04"/>
    <w:charset w:val="00"/>
    <w:family w:val="decorative"/>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Niagara Solid">
    <w:altName w:val="Imprint MT Shadow"/>
    <w:panose1 w:val="04020502070702020202"/>
    <w:charset w:val="00"/>
    <w:family w:val="decorativ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Algerian">
    <w:altName w:val="Imprint MT Shadow"/>
    <w:panose1 w:val="04020705040A02060702"/>
    <w:charset w:val="00"/>
    <w:family w:val="decorativ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Snap ITC">
    <w:altName w:val="Playbill"/>
    <w:panose1 w:val="04040A07060A02020202"/>
    <w:charset w:val="00"/>
    <w:family w:val="decorative"/>
    <w:pitch w:val="variable"/>
    <w:sig w:usb0="00000003" w:usb1="00000000" w:usb2="00000000" w:usb3="00000000" w:csb0="00000001" w:csb1="00000000"/>
  </w:font>
  <w:font w:name="Chiller">
    <w:altName w:val="Curlz MT"/>
    <w:panose1 w:val="04020404031007020602"/>
    <w:charset w:val="00"/>
    <w:family w:val="decorative"/>
    <w:pitch w:val="variable"/>
    <w:sig w:usb0="00000003" w:usb1="00000000" w:usb2="00000000" w:usb3="00000000" w:csb0="00000001" w:csb1="00000000"/>
  </w:font>
  <w:font w:name="Berlin Sans FB Demi">
    <w:altName w:val="Futura"/>
    <w:panose1 w:val="020E0802020502020306"/>
    <w:charset w:val="00"/>
    <w:family w:val="swiss"/>
    <w:pitch w:val="variable"/>
    <w:sig w:usb0="00000003" w:usb1="00000000" w:usb2="00000000" w:usb3="00000000" w:csb0="00000001" w:csb1="00000000"/>
  </w:font>
  <w:font w:name="Bodoni MT Black">
    <w:altName w:val="Copperplate"/>
    <w:panose1 w:val="02070A03080606020203"/>
    <w:charset w:val="00"/>
    <w:family w:val="roman"/>
    <w:pitch w:val="variable"/>
    <w:sig w:usb0="00000003" w:usb1="00000000" w:usb2="00000000" w:usb3="00000000" w:csb0="00000001" w:csb1="00000000"/>
  </w:font>
  <w:font w:name="Castellar">
    <w:altName w:val="Helvetica Neue Black Condensed"/>
    <w:panose1 w:val="020A0402060406010301"/>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Handwriting - Dakota">
    <w:altName w:val="Californian FB"/>
    <w:charset w:val="00"/>
    <w:family w:val="auto"/>
    <w:pitch w:val="variable"/>
    <w:sig w:usb0="00000003" w:usb1="00000000" w:usb2="00000000" w:usb3="00000000" w:csb0="00000001" w:csb1="00000000"/>
  </w:font>
  <w:font w:name="Helvetica Neue Black Condensed">
    <w:altName w:val="Bernard MT Condensed"/>
    <w:charset w:val="00"/>
    <w:family w:val="auto"/>
    <w:pitch w:val="variable"/>
    <w:sig w:usb0="00000003" w:usb1="00000000" w:usb2="00000000" w:usb3="00000000" w:csb0="00000001" w:csb1="00000000"/>
  </w:font>
  <w:font w:name="Songti SC Regular">
    <w:altName w:val="Arial Unicode MS"/>
    <w:charset w:val="50"/>
    <w:family w:val="auto"/>
    <w:pitch w:val="variable"/>
    <w:sig w:usb0="00000000" w:usb1="00000000" w:usb2="0100040E"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A360A"/>
    <w:multiLevelType w:val="hybridMultilevel"/>
    <w:tmpl w:val="789C92C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AF12B35"/>
    <w:multiLevelType w:val="hybridMultilevel"/>
    <w:tmpl w:val="9384BF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8A5"/>
    <w:rsid w:val="000560D7"/>
    <w:rsid w:val="00064084"/>
    <w:rsid w:val="00077351"/>
    <w:rsid w:val="000838AF"/>
    <w:rsid w:val="0009114E"/>
    <w:rsid w:val="00106CCB"/>
    <w:rsid w:val="00163331"/>
    <w:rsid w:val="00166ABA"/>
    <w:rsid w:val="00183E1D"/>
    <w:rsid w:val="0019488E"/>
    <w:rsid w:val="001B4831"/>
    <w:rsid w:val="001C5081"/>
    <w:rsid w:val="001C66E8"/>
    <w:rsid w:val="001E324A"/>
    <w:rsid w:val="00210B79"/>
    <w:rsid w:val="0021440B"/>
    <w:rsid w:val="00255DCB"/>
    <w:rsid w:val="002B431D"/>
    <w:rsid w:val="00337539"/>
    <w:rsid w:val="00390807"/>
    <w:rsid w:val="003F0C20"/>
    <w:rsid w:val="00453877"/>
    <w:rsid w:val="00471AA6"/>
    <w:rsid w:val="0048517C"/>
    <w:rsid w:val="004A7C8C"/>
    <w:rsid w:val="004E4D79"/>
    <w:rsid w:val="005045B2"/>
    <w:rsid w:val="00506ED3"/>
    <w:rsid w:val="005152EB"/>
    <w:rsid w:val="00532A91"/>
    <w:rsid w:val="00550D9B"/>
    <w:rsid w:val="00560650"/>
    <w:rsid w:val="00563DF7"/>
    <w:rsid w:val="00577A03"/>
    <w:rsid w:val="00580CA7"/>
    <w:rsid w:val="0059620B"/>
    <w:rsid w:val="005E2DB6"/>
    <w:rsid w:val="005E5F69"/>
    <w:rsid w:val="00644679"/>
    <w:rsid w:val="006473DF"/>
    <w:rsid w:val="00670781"/>
    <w:rsid w:val="006D067F"/>
    <w:rsid w:val="006E38F2"/>
    <w:rsid w:val="006E73CE"/>
    <w:rsid w:val="007128A5"/>
    <w:rsid w:val="007821A1"/>
    <w:rsid w:val="007E2C61"/>
    <w:rsid w:val="00843C8B"/>
    <w:rsid w:val="00857CE7"/>
    <w:rsid w:val="008862EB"/>
    <w:rsid w:val="00897A84"/>
    <w:rsid w:val="008A2D8E"/>
    <w:rsid w:val="008A6255"/>
    <w:rsid w:val="008E5927"/>
    <w:rsid w:val="00907A3C"/>
    <w:rsid w:val="009140D7"/>
    <w:rsid w:val="00923B5D"/>
    <w:rsid w:val="009B4921"/>
    <w:rsid w:val="009D3B70"/>
    <w:rsid w:val="009F6373"/>
    <w:rsid w:val="00A06CD2"/>
    <w:rsid w:val="00A07B76"/>
    <w:rsid w:val="00A351F1"/>
    <w:rsid w:val="00A613F5"/>
    <w:rsid w:val="00AC1BF5"/>
    <w:rsid w:val="00AE1C25"/>
    <w:rsid w:val="00B063FF"/>
    <w:rsid w:val="00B43D54"/>
    <w:rsid w:val="00BA0B2C"/>
    <w:rsid w:val="00BA53D8"/>
    <w:rsid w:val="00C0770A"/>
    <w:rsid w:val="00C07915"/>
    <w:rsid w:val="00C21B88"/>
    <w:rsid w:val="00C72C27"/>
    <w:rsid w:val="00C87145"/>
    <w:rsid w:val="00CC17F0"/>
    <w:rsid w:val="00CC7AE4"/>
    <w:rsid w:val="00CC7C88"/>
    <w:rsid w:val="00D26B81"/>
    <w:rsid w:val="00D3153D"/>
    <w:rsid w:val="00D91C16"/>
    <w:rsid w:val="00D95394"/>
    <w:rsid w:val="00DD5880"/>
    <w:rsid w:val="00DE6643"/>
    <w:rsid w:val="00E05216"/>
    <w:rsid w:val="00E16B3F"/>
    <w:rsid w:val="00E34C13"/>
    <w:rsid w:val="00E55E54"/>
    <w:rsid w:val="00E57003"/>
    <w:rsid w:val="00E751F7"/>
    <w:rsid w:val="00F23D22"/>
    <w:rsid w:val="00F25BE5"/>
    <w:rsid w:val="00F30054"/>
    <w:rsid w:val="00F42A58"/>
    <w:rsid w:val="00F44811"/>
    <w:rsid w:val="00F66B2C"/>
    <w:rsid w:val="00FA7DA7"/>
    <w:rsid w:val="00FC441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4" w:uiPriority="9" w:qFormat="1"/>
    <w:lsdException w:name="FollowedHyperlink" w:uiPriority="99"/>
    <w:lsdException w:name="Balloon Text" w:uiPriority="99"/>
    <w:lsdException w:name="Table Grid" w:uiPriority="59"/>
    <w:lsdException w:name="List Paragraph" w:uiPriority="34" w:qFormat="1"/>
  </w:latentStyles>
  <w:style w:type="paragraph" w:default="1" w:styleId="Normal">
    <w:name w:val="Normal"/>
    <w:qFormat/>
    <w:rsid w:val="00A613F5"/>
  </w:style>
  <w:style w:type="paragraph" w:styleId="Heading4">
    <w:name w:val="heading 4"/>
    <w:basedOn w:val="Normal"/>
    <w:next w:val="Normal"/>
    <w:link w:val="Heading4Char"/>
    <w:uiPriority w:val="9"/>
    <w:unhideWhenUsed/>
    <w:qFormat/>
    <w:rsid w:val="00F4481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74B80"/>
    <w:rPr>
      <w:color w:val="0000FF"/>
      <w:u w:val="single"/>
    </w:rPr>
  </w:style>
  <w:style w:type="paragraph" w:styleId="HTMLPreformatted">
    <w:name w:val="HTML Preformatted"/>
    <w:basedOn w:val="Normal"/>
    <w:link w:val="HTMLPreformattedChar"/>
    <w:rsid w:val="00700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FollowedHyperlink">
    <w:name w:val="FollowedHyperlink"/>
    <w:basedOn w:val="DefaultParagraphFont"/>
    <w:uiPriority w:val="99"/>
    <w:rsid w:val="00897A84"/>
    <w:rPr>
      <w:color w:val="800080" w:themeColor="followedHyperlink"/>
      <w:u w:val="single"/>
    </w:rPr>
  </w:style>
  <w:style w:type="character" w:customStyle="1" w:styleId="Heading4Char">
    <w:name w:val="Heading 4 Char"/>
    <w:basedOn w:val="DefaultParagraphFont"/>
    <w:link w:val="Heading4"/>
    <w:uiPriority w:val="9"/>
    <w:rsid w:val="00F44811"/>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F44811"/>
    <w:pPr>
      <w:ind w:left="720"/>
      <w:contextualSpacing/>
    </w:pPr>
  </w:style>
  <w:style w:type="character" w:customStyle="1" w:styleId="HTMLPreformattedChar">
    <w:name w:val="HTML Preformatted Char"/>
    <w:basedOn w:val="DefaultParagraphFont"/>
    <w:link w:val="HTMLPreformatted"/>
    <w:rsid w:val="00F44811"/>
    <w:rPr>
      <w:rFonts w:ascii="Courier New" w:eastAsia="Courier New" w:hAnsi="Courier New" w:cs="Courier New"/>
      <w:sz w:val="20"/>
      <w:szCs w:val="20"/>
    </w:rPr>
  </w:style>
  <w:style w:type="table" w:styleId="TableGrid">
    <w:name w:val="Table Grid"/>
    <w:basedOn w:val="TableNormal"/>
    <w:uiPriority w:val="59"/>
    <w:rsid w:val="00F44811"/>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F44811"/>
    <w:rPr>
      <w:rFonts w:ascii="Tahoma" w:hAnsi="Tahoma" w:cs="Tahoma"/>
      <w:sz w:val="16"/>
      <w:szCs w:val="16"/>
    </w:rPr>
  </w:style>
  <w:style w:type="character" w:customStyle="1" w:styleId="BalloonTextChar">
    <w:name w:val="Balloon Text Char"/>
    <w:basedOn w:val="DefaultParagraphFont"/>
    <w:link w:val="BalloonText"/>
    <w:uiPriority w:val="99"/>
    <w:rsid w:val="00F448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4" w:uiPriority="9" w:qFormat="1"/>
    <w:lsdException w:name="FollowedHyperlink" w:uiPriority="99"/>
    <w:lsdException w:name="Balloon Text" w:uiPriority="99"/>
    <w:lsdException w:name="Table Grid" w:uiPriority="59"/>
    <w:lsdException w:name="List Paragraph" w:uiPriority="34" w:qFormat="1"/>
  </w:latentStyles>
  <w:style w:type="paragraph" w:default="1" w:styleId="Normal">
    <w:name w:val="Normal"/>
    <w:qFormat/>
    <w:rsid w:val="00A613F5"/>
  </w:style>
  <w:style w:type="paragraph" w:styleId="Heading4">
    <w:name w:val="heading 4"/>
    <w:basedOn w:val="Normal"/>
    <w:next w:val="Normal"/>
    <w:link w:val="Heading4Char"/>
    <w:uiPriority w:val="9"/>
    <w:unhideWhenUsed/>
    <w:qFormat/>
    <w:rsid w:val="00F4481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74B80"/>
    <w:rPr>
      <w:color w:val="0000FF"/>
      <w:u w:val="single"/>
    </w:rPr>
  </w:style>
  <w:style w:type="paragraph" w:styleId="HTMLPreformatted">
    <w:name w:val="HTML Preformatted"/>
    <w:basedOn w:val="Normal"/>
    <w:link w:val="HTMLPreformattedChar"/>
    <w:rsid w:val="00700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FollowedHyperlink">
    <w:name w:val="FollowedHyperlink"/>
    <w:basedOn w:val="DefaultParagraphFont"/>
    <w:uiPriority w:val="99"/>
    <w:rsid w:val="00897A84"/>
    <w:rPr>
      <w:color w:val="800080" w:themeColor="followedHyperlink"/>
      <w:u w:val="single"/>
    </w:rPr>
  </w:style>
  <w:style w:type="character" w:customStyle="1" w:styleId="Heading4Char">
    <w:name w:val="Heading 4 Char"/>
    <w:basedOn w:val="DefaultParagraphFont"/>
    <w:link w:val="Heading4"/>
    <w:uiPriority w:val="9"/>
    <w:rsid w:val="00F44811"/>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F44811"/>
    <w:pPr>
      <w:ind w:left="720"/>
      <w:contextualSpacing/>
    </w:pPr>
  </w:style>
  <w:style w:type="character" w:customStyle="1" w:styleId="HTMLPreformattedChar">
    <w:name w:val="HTML Preformatted Char"/>
    <w:basedOn w:val="DefaultParagraphFont"/>
    <w:link w:val="HTMLPreformatted"/>
    <w:rsid w:val="00F44811"/>
    <w:rPr>
      <w:rFonts w:ascii="Courier New" w:eastAsia="Courier New" w:hAnsi="Courier New" w:cs="Courier New"/>
      <w:sz w:val="20"/>
      <w:szCs w:val="20"/>
    </w:rPr>
  </w:style>
  <w:style w:type="table" w:styleId="TableGrid">
    <w:name w:val="Table Grid"/>
    <w:basedOn w:val="TableNormal"/>
    <w:uiPriority w:val="59"/>
    <w:rsid w:val="00F44811"/>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F44811"/>
    <w:rPr>
      <w:rFonts w:ascii="Tahoma" w:hAnsi="Tahoma" w:cs="Tahoma"/>
      <w:sz w:val="16"/>
      <w:szCs w:val="16"/>
    </w:rPr>
  </w:style>
  <w:style w:type="character" w:customStyle="1" w:styleId="BalloonTextChar">
    <w:name w:val="Balloon Text Char"/>
    <w:basedOn w:val="DefaultParagraphFont"/>
    <w:link w:val="BalloonText"/>
    <w:uiPriority w:val="99"/>
    <w:rsid w:val="00F448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64776">
      <w:bodyDiv w:val="1"/>
      <w:marLeft w:val="0"/>
      <w:marRight w:val="0"/>
      <w:marTop w:val="0"/>
      <w:marBottom w:val="0"/>
      <w:divBdr>
        <w:top w:val="none" w:sz="0" w:space="0" w:color="auto"/>
        <w:left w:val="none" w:sz="0" w:space="0" w:color="auto"/>
        <w:bottom w:val="none" w:sz="0" w:space="0" w:color="auto"/>
        <w:right w:val="none" w:sz="0" w:space="0" w:color="auto"/>
      </w:divBdr>
      <w:divsChild>
        <w:div w:id="2088990468">
          <w:marLeft w:val="0"/>
          <w:marRight w:val="0"/>
          <w:marTop w:val="0"/>
          <w:marBottom w:val="0"/>
          <w:divBdr>
            <w:top w:val="none" w:sz="0" w:space="0" w:color="auto"/>
            <w:left w:val="none" w:sz="0" w:space="0" w:color="auto"/>
            <w:bottom w:val="none" w:sz="0" w:space="0" w:color="auto"/>
            <w:right w:val="none" w:sz="0" w:space="0" w:color="auto"/>
          </w:divBdr>
          <w:divsChild>
            <w:div w:id="1874876886">
              <w:marLeft w:val="0"/>
              <w:marRight w:val="0"/>
              <w:marTop w:val="0"/>
              <w:marBottom w:val="0"/>
              <w:divBdr>
                <w:top w:val="none" w:sz="0" w:space="0" w:color="auto"/>
                <w:left w:val="none" w:sz="0" w:space="0" w:color="auto"/>
                <w:bottom w:val="none" w:sz="0" w:space="0" w:color="auto"/>
                <w:right w:val="none" w:sz="0" w:space="0" w:color="auto"/>
              </w:divBdr>
              <w:divsChild>
                <w:div w:id="213012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5075">
      <w:bodyDiv w:val="1"/>
      <w:marLeft w:val="0"/>
      <w:marRight w:val="0"/>
      <w:marTop w:val="0"/>
      <w:marBottom w:val="0"/>
      <w:divBdr>
        <w:top w:val="none" w:sz="0" w:space="0" w:color="auto"/>
        <w:left w:val="none" w:sz="0" w:space="0" w:color="auto"/>
        <w:bottom w:val="none" w:sz="0" w:space="0" w:color="auto"/>
        <w:right w:val="none" w:sz="0" w:space="0" w:color="auto"/>
      </w:divBdr>
    </w:div>
    <w:div w:id="790324657">
      <w:bodyDiv w:val="1"/>
      <w:marLeft w:val="0"/>
      <w:marRight w:val="0"/>
      <w:marTop w:val="0"/>
      <w:marBottom w:val="0"/>
      <w:divBdr>
        <w:top w:val="none" w:sz="0" w:space="0" w:color="auto"/>
        <w:left w:val="none" w:sz="0" w:space="0" w:color="auto"/>
        <w:bottom w:val="none" w:sz="0" w:space="0" w:color="auto"/>
        <w:right w:val="none" w:sz="0" w:space="0" w:color="auto"/>
      </w:divBdr>
      <w:divsChild>
        <w:div w:id="470363671">
          <w:marLeft w:val="0"/>
          <w:marRight w:val="0"/>
          <w:marTop w:val="0"/>
          <w:marBottom w:val="0"/>
          <w:divBdr>
            <w:top w:val="none" w:sz="0" w:space="0" w:color="auto"/>
            <w:left w:val="none" w:sz="0" w:space="0" w:color="auto"/>
            <w:bottom w:val="none" w:sz="0" w:space="0" w:color="auto"/>
            <w:right w:val="none" w:sz="0" w:space="0" w:color="auto"/>
          </w:divBdr>
          <w:divsChild>
            <w:div w:id="260183572">
              <w:marLeft w:val="0"/>
              <w:marRight w:val="0"/>
              <w:marTop w:val="0"/>
              <w:marBottom w:val="0"/>
              <w:divBdr>
                <w:top w:val="none" w:sz="0" w:space="0" w:color="auto"/>
                <w:left w:val="none" w:sz="0" w:space="0" w:color="auto"/>
                <w:bottom w:val="none" w:sz="0" w:space="0" w:color="auto"/>
                <w:right w:val="none" w:sz="0" w:space="0" w:color="auto"/>
              </w:divBdr>
              <w:divsChild>
                <w:div w:id="16302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51263">
      <w:bodyDiv w:val="1"/>
      <w:marLeft w:val="0"/>
      <w:marRight w:val="0"/>
      <w:marTop w:val="0"/>
      <w:marBottom w:val="0"/>
      <w:divBdr>
        <w:top w:val="none" w:sz="0" w:space="0" w:color="auto"/>
        <w:left w:val="none" w:sz="0" w:space="0" w:color="auto"/>
        <w:bottom w:val="none" w:sz="0" w:space="0" w:color="auto"/>
        <w:right w:val="none" w:sz="0" w:space="0" w:color="auto"/>
      </w:divBdr>
      <w:divsChild>
        <w:div w:id="459349276">
          <w:marLeft w:val="0"/>
          <w:marRight w:val="0"/>
          <w:marTop w:val="0"/>
          <w:marBottom w:val="0"/>
          <w:divBdr>
            <w:top w:val="none" w:sz="0" w:space="0" w:color="auto"/>
            <w:left w:val="none" w:sz="0" w:space="0" w:color="auto"/>
            <w:bottom w:val="none" w:sz="0" w:space="0" w:color="auto"/>
            <w:right w:val="none" w:sz="0" w:space="0" w:color="auto"/>
          </w:divBdr>
          <w:divsChild>
            <w:div w:id="145125231">
              <w:marLeft w:val="0"/>
              <w:marRight w:val="0"/>
              <w:marTop w:val="0"/>
              <w:marBottom w:val="0"/>
              <w:divBdr>
                <w:top w:val="none" w:sz="0" w:space="0" w:color="auto"/>
                <w:left w:val="none" w:sz="0" w:space="0" w:color="auto"/>
                <w:bottom w:val="none" w:sz="0" w:space="0" w:color="auto"/>
                <w:right w:val="none" w:sz="0" w:space="0" w:color="auto"/>
              </w:divBdr>
              <w:divsChild>
                <w:div w:id="150176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gmetzker@csulb.ed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df"/><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www.apple.copydesk.org" TargetMode="External"/><Relationship Id="rId4" Type="http://schemas.openxmlformats.org/officeDocument/2006/relationships/settings" Target="settings.xml"/><Relationship Id="rId9" Type="http://schemas.openxmlformats.org/officeDocument/2006/relationships/hyperlink" Target="http://www.newseu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50F97A79</Template>
  <TotalTime>1</TotalTime>
  <Pages>11</Pages>
  <Words>2124</Words>
  <Characters>12111</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J o u r n a l i s m  3 0 5 :  M e d i a  D e s i g n</vt:lpstr>
    </vt:vector>
  </TitlesOfParts>
  <Company>CLA</Company>
  <LinksUpToDate>false</LinksUpToDate>
  <CharactersWithSpaces>14207</CharactersWithSpaces>
  <SharedDoc>false</SharedDoc>
  <HLinks>
    <vt:vector size="18" baseType="variant">
      <vt:variant>
        <vt:i4>5963869</vt:i4>
      </vt:variant>
      <vt:variant>
        <vt:i4>6</vt:i4>
      </vt:variant>
      <vt:variant>
        <vt:i4>0</vt:i4>
      </vt:variant>
      <vt:variant>
        <vt:i4>5</vt:i4>
      </vt:variant>
      <vt:variant>
        <vt:lpwstr>http://www.pressdisplay.com/</vt:lpwstr>
      </vt:variant>
      <vt:variant>
        <vt:lpwstr/>
      </vt:variant>
      <vt:variant>
        <vt:i4>3276911</vt:i4>
      </vt:variant>
      <vt:variant>
        <vt:i4>3</vt:i4>
      </vt:variant>
      <vt:variant>
        <vt:i4>0</vt:i4>
      </vt:variant>
      <vt:variant>
        <vt:i4>5</vt:i4>
      </vt:variant>
      <vt:variant>
        <vt:lpwstr>http://www.newseum.org/</vt:lpwstr>
      </vt:variant>
      <vt:variant>
        <vt:lpwstr/>
      </vt:variant>
      <vt:variant>
        <vt:i4>6946907</vt:i4>
      </vt:variant>
      <vt:variant>
        <vt:i4>0</vt:i4>
      </vt:variant>
      <vt:variant>
        <vt:i4>0</vt:i4>
      </vt:variant>
      <vt:variant>
        <vt:i4>5</vt:i4>
      </vt:variant>
      <vt:variant>
        <vt:lpwstr>mailto:gmetzker@csulb.edu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 o u r n a l i s m  3 0 5 :  M e d i a  D e s i g n</dc:title>
  <dc:creator>User</dc:creator>
  <cp:lastModifiedBy>Teri LeGault</cp:lastModifiedBy>
  <cp:revision>2</cp:revision>
  <cp:lastPrinted>2010-08-29T19:42:00Z</cp:lastPrinted>
  <dcterms:created xsi:type="dcterms:W3CDTF">2014-01-16T00:18:00Z</dcterms:created>
  <dcterms:modified xsi:type="dcterms:W3CDTF">2014-01-16T00:18:00Z</dcterms:modified>
</cp:coreProperties>
</file>